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71BF" w14:textId="3E083369" w:rsidR="00443441" w:rsidRDefault="00443441" w:rsidP="00EC0395">
      <w:pPr>
        <w:jc w:val="center"/>
        <w:rPr>
          <w:sz w:val="24"/>
          <w:szCs w:val="24"/>
        </w:rPr>
      </w:pPr>
    </w:p>
    <w:p w14:paraId="79999A7F" w14:textId="77777777" w:rsidR="00443441" w:rsidRDefault="00443441" w:rsidP="00EC0395">
      <w:pPr>
        <w:jc w:val="center"/>
        <w:rPr>
          <w:sz w:val="24"/>
          <w:szCs w:val="24"/>
        </w:rPr>
      </w:pPr>
    </w:p>
    <w:p w14:paraId="7851C49A" w14:textId="77777777" w:rsidR="00443441" w:rsidRDefault="00443441" w:rsidP="00EC0395">
      <w:pPr>
        <w:jc w:val="center"/>
        <w:rPr>
          <w:sz w:val="24"/>
          <w:szCs w:val="24"/>
        </w:rPr>
      </w:pPr>
    </w:p>
    <w:p w14:paraId="73F04200" w14:textId="77777777" w:rsidR="00EC0395" w:rsidRPr="00AB5563" w:rsidRDefault="00EC0395" w:rsidP="00EC0395">
      <w:pPr>
        <w:jc w:val="center"/>
        <w:rPr>
          <w:sz w:val="24"/>
          <w:szCs w:val="24"/>
        </w:rPr>
      </w:pPr>
      <w:r w:rsidRPr="00AB5563">
        <w:rPr>
          <w:noProof/>
          <w:sz w:val="24"/>
          <w:szCs w:val="24"/>
        </w:rPr>
        <w:drawing>
          <wp:inline distT="0" distB="0" distL="0" distR="0" wp14:anchorId="6E543D8F" wp14:editId="30CA786F">
            <wp:extent cx="3200400" cy="3200400"/>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p w14:paraId="6320F628" w14:textId="77777777" w:rsidR="00EC0395" w:rsidRPr="00AB5563" w:rsidRDefault="00EC0395" w:rsidP="00EC0395">
      <w:pPr>
        <w:jc w:val="center"/>
        <w:rPr>
          <w:sz w:val="24"/>
          <w:szCs w:val="24"/>
        </w:rPr>
      </w:pPr>
    </w:p>
    <w:p w14:paraId="15B7AF9B" w14:textId="77777777" w:rsidR="00A56608" w:rsidRPr="00AB5563" w:rsidRDefault="00A56608" w:rsidP="00EC0395">
      <w:pPr>
        <w:jc w:val="center"/>
        <w:rPr>
          <w:b/>
          <w:bCs/>
          <w:sz w:val="24"/>
          <w:szCs w:val="24"/>
        </w:rPr>
      </w:pPr>
    </w:p>
    <w:p w14:paraId="7165ED79" w14:textId="65687441" w:rsidR="00EC0395" w:rsidRPr="005223AC" w:rsidRDefault="00B326EC" w:rsidP="00EC0395">
      <w:pPr>
        <w:jc w:val="center"/>
        <w:rPr>
          <w:rFonts w:asciiTheme="minorHAnsi" w:hAnsiTheme="minorHAnsi" w:cstheme="minorHAnsi"/>
          <w:b/>
          <w:bCs/>
          <w:sz w:val="72"/>
          <w:szCs w:val="72"/>
        </w:rPr>
      </w:pPr>
      <w:r>
        <w:rPr>
          <w:rFonts w:asciiTheme="minorHAnsi" w:hAnsiTheme="minorHAnsi" w:cstheme="minorHAnsi"/>
          <w:b/>
          <w:bCs/>
          <w:sz w:val="72"/>
          <w:szCs w:val="72"/>
        </w:rPr>
        <w:t>SEPTEMBER</w:t>
      </w:r>
    </w:p>
    <w:p w14:paraId="168D7E36" w14:textId="47217557" w:rsidR="00AD385B" w:rsidRPr="005223AC" w:rsidRDefault="00AD385B" w:rsidP="00EC0395">
      <w:pPr>
        <w:jc w:val="center"/>
        <w:rPr>
          <w:rFonts w:asciiTheme="minorHAnsi" w:hAnsiTheme="minorHAnsi" w:cstheme="minorHAnsi"/>
          <w:b/>
          <w:bCs/>
          <w:sz w:val="72"/>
          <w:szCs w:val="72"/>
        </w:rPr>
      </w:pPr>
      <w:r w:rsidRPr="005223AC">
        <w:rPr>
          <w:rFonts w:asciiTheme="minorHAnsi" w:hAnsiTheme="minorHAnsi" w:cstheme="minorHAnsi"/>
          <w:b/>
          <w:bCs/>
          <w:sz w:val="72"/>
          <w:szCs w:val="72"/>
        </w:rPr>
        <w:t>202</w:t>
      </w:r>
      <w:r w:rsidR="0025756D">
        <w:rPr>
          <w:rFonts w:asciiTheme="minorHAnsi" w:hAnsiTheme="minorHAnsi" w:cstheme="minorHAnsi"/>
          <w:b/>
          <w:bCs/>
          <w:sz w:val="72"/>
          <w:szCs w:val="72"/>
        </w:rPr>
        <w:t>6</w:t>
      </w:r>
    </w:p>
    <w:p w14:paraId="79FF45A2" w14:textId="77777777" w:rsidR="00F56C60" w:rsidRDefault="00F56C60" w:rsidP="00EC0395">
      <w:pPr>
        <w:jc w:val="center"/>
        <w:rPr>
          <w:b/>
          <w:bCs/>
          <w:sz w:val="24"/>
          <w:szCs w:val="24"/>
        </w:rPr>
      </w:pPr>
    </w:p>
    <w:p w14:paraId="446FAF8B" w14:textId="77777777" w:rsidR="005223AC" w:rsidRDefault="005223AC" w:rsidP="00EC0395">
      <w:pPr>
        <w:jc w:val="center"/>
        <w:rPr>
          <w:b/>
          <w:bCs/>
          <w:sz w:val="24"/>
          <w:szCs w:val="24"/>
        </w:rPr>
      </w:pPr>
    </w:p>
    <w:p w14:paraId="36C57526" w14:textId="77777777" w:rsidR="005223AC" w:rsidRDefault="005223AC" w:rsidP="00EC0395">
      <w:pPr>
        <w:jc w:val="center"/>
        <w:rPr>
          <w:b/>
          <w:bCs/>
          <w:sz w:val="24"/>
          <w:szCs w:val="24"/>
        </w:rPr>
      </w:pPr>
    </w:p>
    <w:p w14:paraId="430DDD36" w14:textId="77777777" w:rsidR="005223AC" w:rsidRDefault="005223AC" w:rsidP="00EC0395">
      <w:pPr>
        <w:jc w:val="center"/>
        <w:rPr>
          <w:b/>
          <w:bCs/>
          <w:sz w:val="24"/>
          <w:szCs w:val="24"/>
        </w:rPr>
      </w:pPr>
    </w:p>
    <w:p w14:paraId="522110F6" w14:textId="77777777" w:rsidR="005223AC" w:rsidRDefault="005223AC" w:rsidP="00EC0395">
      <w:pPr>
        <w:jc w:val="center"/>
        <w:rPr>
          <w:b/>
          <w:bCs/>
          <w:sz w:val="24"/>
          <w:szCs w:val="24"/>
        </w:rPr>
      </w:pPr>
    </w:p>
    <w:p w14:paraId="31DD3062" w14:textId="77777777" w:rsidR="005223AC" w:rsidRPr="00AB5563" w:rsidRDefault="005223AC" w:rsidP="00EC0395">
      <w:pPr>
        <w:jc w:val="center"/>
        <w:rPr>
          <w:b/>
          <w:bCs/>
          <w:sz w:val="24"/>
          <w:szCs w:val="24"/>
        </w:rPr>
      </w:pPr>
    </w:p>
    <w:p w14:paraId="0D754B54" w14:textId="77777777" w:rsidR="00EC0395" w:rsidRPr="00AB5563" w:rsidRDefault="00EC0395" w:rsidP="00115B7D">
      <w:pPr>
        <w:jc w:val="center"/>
        <w:rPr>
          <w:b/>
          <w:i/>
          <w:sz w:val="24"/>
          <w:szCs w:val="24"/>
        </w:rPr>
      </w:pPr>
    </w:p>
    <w:p w14:paraId="510B9CD3" w14:textId="77777777" w:rsidR="00EC0395" w:rsidRPr="00AB5563" w:rsidRDefault="00EC0395" w:rsidP="00115B7D">
      <w:pPr>
        <w:jc w:val="center"/>
        <w:rPr>
          <w:b/>
          <w:i/>
          <w:sz w:val="24"/>
          <w:szCs w:val="24"/>
        </w:rPr>
      </w:pPr>
    </w:p>
    <w:p w14:paraId="303D9AF5" w14:textId="77777777" w:rsidR="00EC0395" w:rsidRPr="00AB5563" w:rsidRDefault="00EC0395" w:rsidP="00115B7D">
      <w:pPr>
        <w:jc w:val="center"/>
        <w:rPr>
          <w:b/>
          <w:i/>
          <w:sz w:val="24"/>
          <w:szCs w:val="24"/>
        </w:rPr>
      </w:pPr>
    </w:p>
    <w:p w14:paraId="4807F2E6" w14:textId="03C5BD00" w:rsidR="00A23686" w:rsidRPr="00AB5563" w:rsidRDefault="002C1663" w:rsidP="00A23686">
      <w:pPr>
        <w:rPr>
          <w:b/>
          <w:i/>
          <w:sz w:val="24"/>
          <w:szCs w:val="24"/>
        </w:rPr>
      </w:pPr>
      <w:r w:rsidRPr="00AB5563">
        <w:rPr>
          <w:noProof/>
          <w:sz w:val="24"/>
          <w:szCs w:val="24"/>
        </w:rPr>
        <w:lastRenderedPageBreak/>
        <mc:AlternateContent>
          <mc:Choice Requires="wps">
            <w:drawing>
              <wp:anchor distT="0" distB="0" distL="114300" distR="114300" simplePos="0" relativeHeight="251658244" behindDoc="1" locked="0" layoutInCell="1" allowOverlap="1" wp14:anchorId="27DBDA3C" wp14:editId="26EB4D30">
                <wp:simplePos x="0" y="0"/>
                <wp:positionH relativeFrom="margin">
                  <wp:align>center</wp:align>
                </wp:positionH>
                <wp:positionV relativeFrom="paragraph">
                  <wp:posOffset>-95250</wp:posOffset>
                </wp:positionV>
                <wp:extent cx="2600325" cy="923925"/>
                <wp:effectExtent l="19050" t="19050" r="28575"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923925"/>
                        </a:xfrm>
                        <a:prstGeom prst="rect">
                          <a:avLst/>
                        </a:prstGeom>
                        <a:solidFill>
                          <a:srgbClr val="FFFFFF"/>
                        </a:solidFill>
                        <a:ln w="38100" cmpd="dbl">
                          <a:solidFill>
                            <a:srgbClr val="000000"/>
                          </a:solidFill>
                          <a:miter lim="800000"/>
                          <a:headEnd/>
                          <a:tailEnd/>
                        </a:ln>
                      </wps:spPr>
                      <wps:txbx>
                        <w:txbxContent>
                          <w:p w14:paraId="1B2D585C" w14:textId="77777777" w:rsidR="0068783F" w:rsidRPr="00DB4D6A" w:rsidRDefault="0068783F" w:rsidP="00A23686">
                            <w:pPr>
                              <w:jc w:val="center"/>
                              <w:rPr>
                                <w:rFonts w:asciiTheme="majorHAnsi" w:hAnsiTheme="majorHAnsi"/>
                                <w:b/>
                                <w:bCs/>
                                <w:sz w:val="32"/>
                                <w:szCs w:val="32"/>
                              </w:rPr>
                            </w:pPr>
                            <w:r w:rsidRPr="00DB4D6A">
                              <w:rPr>
                                <w:rFonts w:asciiTheme="majorHAnsi" w:hAnsiTheme="majorHAnsi"/>
                                <w:b/>
                                <w:bCs/>
                                <w:sz w:val="32"/>
                                <w:szCs w:val="32"/>
                              </w:rPr>
                              <w:t>ZWINGLI HILL NEWS</w:t>
                            </w:r>
                          </w:p>
                          <w:p w14:paraId="35A388E8" w14:textId="59D750FB" w:rsidR="0068783F" w:rsidRPr="00DB4D6A" w:rsidRDefault="00B326EC" w:rsidP="00A23686">
                            <w:pPr>
                              <w:jc w:val="center"/>
                              <w:rPr>
                                <w:rFonts w:asciiTheme="majorHAnsi" w:hAnsiTheme="majorHAnsi"/>
                                <w:b/>
                                <w:bCs/>
                                <w:sz w:val="32"/>
                                <w:szCs w:val="32"/>
                              </w:rPr>
                            </w:pPr>
                            <w:r>
                              <w:rPr>
                                <w:rFonts w:asciiTheme="majorHAnsi" w:hAnsiTheme="majorHAnsi"/>
                                <w:b/>
                                <w:bCs/>
                                <w:sz w:val="32"/>
                                <w:szCs w:val="32"/>
                              </w:rPr>
                              <w:t>SEPTEMBER</w:t>
                            </w:r>
                            <w:r w:rsidR="00334F3A">
                              <w:rPr>
                                <w:rFonts w:asciiTheme="majorHAnsi" w:hAnsiTheme="majorHAnsi"/>
                                <w:b/>
                                <w:bCs/>
                                <w:sz w:val="32"/>
                                <w:szCs w:val="32"/>
                              </w:rPr>
                              <w:t xml:space="preserve"> </w:t>
                            </w:r>
                            <w:r w:rsidR="0068783F">
                              <w:rPr>
                                <w:rFonts w:asciiTheme="majorHAnsi" w:hAnsiTheme="majorHAnsi"/>
                                <w:b/>
                                <w:bCs/>
                                <w:sz w:val="32"/>
                                <w:szCs w:val="32"/>
                              </w:rPr>
                              <w:t>2026</w:t>
                            </w:r>
                          </w:p>
                          <w:p w14:paraId="5DC7EAB2" w14:textId="2C53026C" w:rsidR="0068783F" w:rsidRPr="00DB4D6A" w:rsidRDefault="0068783F" w:rsidP="00A23686">
                            <w:pPr>
                              <w:jc w:val="center"/>
                              <w:rPr>
                                <w:rFonts w:asciiTheme="majorHAnsi" w:hAnsiTheme="majorHAnsi"/>
                                <w:b/>
                                <w:bCs/>
                                <w:sz w:val="32"/>
                                <w:szCs w:val="32"/>
                              </w:rPr>
                            </w:pPr>
                            <w:r w:rsidRPr="00DB4D6A">
                              <w:rPr>
                                <w:rFonts w:asciiTheme="majorHAnsi" w:hAnsiTheme="majorHAnsi"/>
                                <w:b/>
                                <w:bCs/>
                                <w:sz w:val="32"/>
                                <w:szCs w:val="32"/>
                              </w:rPr>
                              <w:t>Volume 6</w:t>
                            </w:r>
                            <w:r>
                              <w:rPr>
                                <w:rFonts w:asciiTheme="majorHAnsi" w:hAnsiTheme="majorHAnsi"/>
                                <w:b/>
                                <w:bCs/>
                                <w:sz w:val="32"/>
                                <w:szCs w:val="32"/>
                              </w:rPr>
                              <w:t>4</w:t>
                            </w:r>
                            <w:r w:rsidRPr="00DB4D6A">
                              <w:rPr>
                                <w:rFonts w:asciiTheme="majorHAnsi" w:hAnsiTheme="majorHAnsi"/>
                                <w:b/>
                                <w:bCs/>
                                <w:sz w:val="32"/>
                                <w:szCs w:val="32"/>
                              </w:rPr>
                              <w:t xml:space="preserve">    No. #</w:t>
                            </w:r>
                            <w:r w:rsidR="00007E22">
                              <w:rPr>
                                <w:rFonts w:asciiTheme="majorHAnsi" w:hAnsiTheme="majorHAnsi"/>
                                <w:b/>
                                <w:bCs/>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BDA3C" id="_x0000_t202" coordsize="21600,21600" o:spt="202" path="m,l,21600r21600,l21600,xe">
                <v:stroke joinstyle="miter"/>
                <v:path gradientshapeok="t" o:connecttype="rect"/>
              </v:shapetype>
              <v:shape id="Text Box 21" o:spid="_x0000_s1026" type="#_x0000_t202" style="position:absolute;margin-left:0;margin-top:-7.5pt;width:204.75pt;height:72.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" strokeweight="3pt">
                <v:stroke linestyle="thinThin"/>
                <v:textbox>
                  <w:txbxContent>
                    <w:p w14:paraId="1B2D585C" w14:textId="77777777" w:rsidR="0068783F" w:rsidRPr="00DB4D6A" w:rsidRDefault="0068783F" w:rsidP="00A23686">
                      <w:pPr>
                        <w:jc w:val="center"/>
                        <w:rPr>
                          <w:rFonts w:asciiTheme="majorHAnsi" w:hAnsiTheme="majorHAnsi"/>
                          <w:b/>
                          <w:bCs/>
                          <w:sz w:val="32"/>
                          <w:szCs w:val="32"/>
                        </w:rPr>
                      </w:pPr>
                      <w:r w:rsidRPr="00DB4D6A">
                        <w:rPr>
                          <w:rFonts w:asciiTheme="majorHAnsi" w:hAnsiTheme="majorHAnsi"/>
                          <w:b/>
                          <w:bCs/>
                          <w:sz w:val="32"/>
                          <w:szCs w:val="32"/>
                        </w:rPr>
                        <w:t>ZWINGLI HILL NEWS</w:t>
                      </w:r>
                    </w:p>
                    <w:p w14:paraId="35A388E8" w14:textId="59D750FB" w:rsidR="0068783F" w:rsidRPr="00DB4D6A" w:rsidRDefault="00B326EC" w:rsidP="00A23686">
                      <w:pPr>
                        <w:jc w:val="center"/>
                        <w:rPr>
                          <w:rFonts w:asciiTheme="majorHAnsi" w:hAnsiTheme="majorHAnsi"/>
                          <w:b/>
                          <w:bCs/>
                          <w:sz w:val="32"/>
                          <w:szCs w:val="32"/>
                        </w:rPr>
                      </w:pPr>
                      <w:r>
                        <w:rPr>
                          <w:rFonts w:asciiTheme="majorHAnsi" w:hAnsiTheme="majorHAnsi"/>
                          <w:b/>
                          <w:bCs/>
                          <w:sz w:val="32"/>
                          <w:szCs w:val="32"/>
                        </w:rPr>
                        <w:t>SEPTEMBER</w:t>
                      </w:r>
                      <w:r w:rsidR="00334F3A">
                        <w:rPr>
                          <w:rFonts w:asciiTheme="majorHAnsi" w:hAnsiTheme="majorHAnsi"/>
                          <w:b/>
                          <w:bCs/>
                          <w:sz w:val="32"/>
                          <w:szCs w:val="32"/>
                        </w:rPr>
                        <w:t xml:space="preserve"> </w:t>
                      </w:r>
                      <w:r w:rsidR="0068783F">
                        <w:rPr>
                          <w:rFonts w:asciiTheme="majorHAnsi" w:hAnsiTheme="majorHAnsi"/>
                          <w:b/>
                          <w:bCs/>
                          <w:sz w:val="32"/>
                          <w:szCs w:val="32"/>
                        </w:rPr>
                        <w:t>2026</w:t>
                      </w:r>
                    </w:p>
                    <w:p w14:paraId="5DC7EAB2" w14:textId="2C53026C" w:rsidR="0068783F" w:rsidRPr="00DB4D6A" w:rsidRDefault="0068783F" w:rsidP="00A23686">
                      <w:pPr>
                        <w:jc w:val="center"/>
                        <w:rPr>
                          <w:rFonts w:asciiTheme="majorHAnsi" w:hAnsiTheme="majorHAnsi"/>
                          <w:b/>
                          <w:bCs/>
                          <w:sz w:val="32"/>
                          <w:szCs w:val="32"/>
                        </w:rPr>
                      </w:pPr>
                      <w:r w:rsidRPr="00DB4D6A">
                        <w:rPr>
                          <w:rFonts w:asciiTheme="majorHAnsi" w:hAnsiTheme="majorHAnsi"/>
                          <w:b/>
                          <w:bCs/>
                          <w:sz w:val="32"/>
                          <w:szCs w:val="32"/>
                        </w:rPr>
                        <w:t>Volume 6</w:t>
                      </w:r>
                      <w:r>
                        <w:rPr>
                          <w:rFonts w:asciiTheme="majorHAnsi" w:hAnsiTheme="majorHAnsi"/>
                          <w:b/>
                          <w:bCs/>
                          <w:sz w:val="32"/>
                          <w:szCs w:val="32"/>
                        </w:rPr>
                        <w:t>4</w:t>
                      </w:r>
                      <w:r w:rsidRPr="00DB4D6A">
                        <w:rPr>
                          <w:rFonts w:asciiTheme="majorHAnsi" w:hAnsiTheme="majorHAnsi"/>
                          <w:b/>
                          <w:bCs/>
                          <w:sz w:val="32"/>
                          <w:szCs w:val="32"/>
                        </w:rPr>
                        <w:t xml:space="preserve">    No. #</w:t>
                      </w:r>
                      <w:r w:rsidR="00007E22">
                        <w:rPr>
                          <w:rFonts w:asciiTheme="majorHAnsi" w:hAnsiTheme="majorHAnsi"/>
                          <w:b/>
                          <w:bCs/>
                          <w:sz w:val="32"/>
                          <w:szCs w:val="32"/>
                        </w:rPr>
                        <w:t>7</w:t>
                      </w:r>
                    </w:p>
                  </w:txbxContent>
                </v:textbox>
                <w10:wrap anchorx="margin"/>
              </v:shape>
            </w:pict>
          </mc:Fallback>
        </mc:AlternateContent>
      </w:r>
    </w:p>
    <w:p w14:paraId="60ECB3D8" w14:textId="0273E9E2" w:rsidR="0040669E" w:rsidRPr="00AB5563" w:rsidRDefault="0040669E" w:rsidP="0053256D">
      <w:pPr>
        <w:rPr>
          <w:b/>
          <w:i/>
          <w:sz w:val="24"/>
          <w:szCs w:val="24"/>
        </w:rPr>
      </w:pPr>
    </w:p>
    <w:p w14:paraId="187F23BE" w14:textId="78FC57EB" w:rsidR="0040669E" w:rsidRPr="00AB5563" w:rsidRDefault="0040669E" w:rsidP="00A23686">
      <w:pPr>
        <w:jc w:val="center"/>
        <w:rPr>
          <w:b/>
          <w:i/>
          <w:sz w:val="24"/>
          <w:szCs w:val="24"/>
        </w:rPr>
      </w:pPr>
    </w:p>
    <w:p w14:paraId="4F068BFA" w14:textId="407843DE" w:rsidR="0040669E" w:rsidRPr="00AB5563" w:rsidRDefault="0040669E" w:rsidP="00A23686">
      <w:pPr>
        <w:jc w:val="center"/>
        <w:rPr>
          <w:b/>
          <w:i/>
          <w:sz w:val="24"/>
          <w:szCs w:val="24"/>
        </w:rPr>
      </w:pPr>
    </w:p>
    <w:p w14:paraId="08143314" w14:textId="0A20BC53" w:rsidR="00EE4940" w:rsidRPr="00AB5563" w:rsidRDefault="00EE4940" w:rsidP="00A23686">
      <w:pPr>
        <w:jc w:val="center"/>
        <w:rPr>
          <w:b/>
          <w:i/>
          <w:sz w:val="24"/>
          <w:szCs w:val="24"/>
        </w:rPr>
      </w:pPr>
    </w:p>
    <w:p w14:paraId="0083EC93" w14:textId="77777777" w:rsidR="005D47BE" w:rsidRPr="00AB5563" w:rsidRDefault="005D47BE" w:rsidP="00A23686">
      <w:pPr>
        <w:jc w:val="center"/>
        <w:rPr>
          <w:b/>
          <w:i/>
          <w:sz w:val="24"/>
          <w:szCs w:val="24"/>
        </w:rPr>
      </w:pPr>
    </w:p>
    <w:p w14:paraId="02F784BF" w14:textId="77777777" w:rsidR="0025756D" w:rsidRDefault="0025756D" w:rsidP="00A23686">
      <w:pPr>
        <w:jc w:val="center"/>
        <w:rPr>
          <w:rFonts w:asciiTheme="minorHAnsi" w:hAnsiTheme="minorHAnsi" w:cstheme="minorHAnsi"/>
          <w:b/>
          <w:i/>
          <w:sz w:val="24"/>
          <w:szCs w:val="24"/>
        </w:rPr>
      </w:pPr>
    </w:p>
    <w:p w14:paraId="45D78F81" w14:textId="77777777" w:rsidR="008954C9" w:rsidRDefault="008954C9" w:rsidP="00A23686">
      <w:pPr>
        <w:jc w:val="center"/>
        <w:rPr>
          <w:rFonts w:asciiTheme="minorHAnsi" w:hAnsiTheme="minorHAnsi" w:cstheme="minorHAnsi"/>
          <w:b/>
          <w:i/>
          <w:sz w:val="24"/>
          <w:szCs w:val="24"/>
        </w:rPr>
      </w:pPr>
    </w:p>
    <w:p w14:paraId="66D89609" w14:textId="77777777" w:rsidR="0052625F" w:rsidRDefault="0052625F" w:rsidP="00A23686">
      <w:pPr>
        <w:jc w:val="center"/>
        <w:rPr>
          <w:rFonts w:asciiTheme="minorHAnsi" w:hAnsiTheme="minorHAnsi" w:cstheme="minorHAnsi"/>
          <w:b/>
          <w:i/>
          <w:sz w:val="24"/>
          <w:szCs w:val="24"/>
        </w:rPr>
      </w:pPr>
    </w:p>
    <w:p w14:paraId="206E391B" w14:textId="77777777" w:rsidR="0052625F" w:rsidRDefault="0052625F" w:rsidP="00A23686">
      <w:pPr>
        <w:jc w:val="center"/>
        <w:rPr>
          <w:rFonts w:asciiTheme="minorHAnsi" w:hAnsiTheme="minorHAnsi" w:cstheme="minorHAnsi"/>
          <w:b/>
          <w:i/>
          <w:sz w:val="24"/>
          <w:szCs w:val="24"/>
        </w:rPr>
      </w:pPr>
    </w:p>
    <w:p w14:paraId="7F86062E" w14:textId="1E00D168" w:rsidR="00156B95" w:rsidRPr="00ED43E8" w:rsidRDefault="001C7F40" w:rsidP="00A23686">
      <w:pPr>
        <w:jc w:val="center"/>
        <w:rPr>
          <w:rFonts w:asciiTheme="minorHAnsi" w:hAnsiTheme="minorHAnsi" w:cstheme="minorHAnsi"/>
          <w:sz w:val="24"/>
          <w:szCs w:val="24"/>
        </w:rPr>
      </w:pPr>
      <w:r w:rsidRPr="00ED43E8">
        <w:rPr>
          <w:rFonts w:asciiTheme="minorHAnsi" w:hAnsiTheme="minorHAnsi" w:cstheme="minorHAnsi"/>
          <w:b/>
          <w:i/>
          <w:sz w:val="24"/>
          <w:szCs w:val="24"/>
        </w:rPr>
        <w:t>T</w:t>
      </w:r>
      <w:r w:rsidR="0002553C" w:rsidRPr="00ED43E8">
        <w:rPr>
          <w:rFonts w:asciiTheme="minorHAnsi" w:hAnsiTheme="minorHAnsi" w:cstheme="minorHAnsi"/>
          <w:b/>
          <w:i/>
          <w:sz w:val="24"/>
          <w:szCs w:val="24"/>
        </w:rPr>
        <w:t>able of Contents</w:t>
      </w:r>
    </w:p>
    <w:p w14:paraId="420AC5E9" w14:textId="75290F1F" w:rsidR="00E22E6B" w:rsidRPr="00ED43E8" w:rsidRDefault="00CA39D2" w:rsidP="00E22E6B">
      <w:pPr>
        <w:jc w:val="center"/>
        <w:rPr>
          <w:rFonts w:asciiTheme="minorHAnsi" w:hAnsiTheme="minorHAnsi" w:cstheme="minorHAnsi"/>
          <w:sz w:val="24"/>
          <w:szCs w:val="24"/>
        </w:rPr>
      </w:pPr>
      <w:r w:rsidRPr="00ED43E8">
        <w:rPr>
          <w:rFonts w:asciiTheme="minorHAnsi" w:hAnsiTheme="minorHAnsi" w:cstheme="minorHAnsi"/>
          <w:sz w:val="24"/>
          <w:szCs w:val="24"/>
        </w:rPr>
        <w:tab/>
      </w:r>
    </w:p>
    <w:p w14:paraId="3D9A7552" w14:textId="50A82028" w:rsidR="00E4442E" w:rsidRPr="008A1294" w:rsidRDefault="00AD3885" w:rsidP="008A1294">
      <w:pPr>
        <w:rPr>
          <w:rFonts w:asciiTheme="minorHAnsi" w:hAnsiTheme="minorHAnsi" w:cstheme="minorHAnsi"/>
          <w:sz w:val="24"/>
          <w:szCs w:val="24"/>
        </w:rPr>
      </w:pPr>
      <w:r w:rsidRPr="008A1294">
        <w:rPr>
          <w:rFonts w:asciiTheme="minorHAnsi" w:hAnsiTheme="minorHAnsi" w:cstheme="minorHAnsi"/>
          <w:sz w:val="24"/>
          <w:szCs w:val="24"/>
        </w:rPr>
        <w:t>A Note from Our Pastor</w:t>
      </w:r>
      <w:r w:rsidR="00356EE4" w:rsidRPr="008A1294">
        <w:rPr>
          <w:rFonts w:asciiTheme="minorHAnsi" w:hAnsiTheme="minorHAnsi" w:cstheme="minorHAnsi"/>
          <w:sz w:val="24"/>
          <w:szCs w:val="24"/>
        </w:rPr>
        <w:tab/>
      </w:r>
      <w:r w:rsidR="00356EE4" w:rsidRPr="008A1294">
        <w:rPr>
          <w:rFonts w:asciiTheme="minorHAnsi" w:hAnsiTheme="minorHAnsi" w:cstheme="minorHAnsi"/>
          <w:sz w:val="24"/>
          <w:szCs w:val="24"/>
        </w:rPr>
        <w:tab/>
      </w:r>
      <w:r w:rsidR="00356EE4" w:rsidRPr="008A1294">
        <w:rPr>
          <w:rFonts w:asciiTheme="minorHAnsi" w:hAnsiTheme="minorHAnsi" w:cstheme="minorHAnsi"/>
          <w:sz w:val="24"/>
          <w:szCs w:val="24"/>
        </w:rPr>
        <w:tab/>
      </w:r>
      <w:r w:rsidR="00356EE4" w:rsidRPr="008A1294">
        <w:rPr>
          <w:rFonts w:asciiTheme="minorHAnsi" w:hAnsiTheme="minorHAnsi" w:cstheme="minorHAnsi"/>
          <w:sz w:val="24"/>
          <w:szCs w:val="24"/>
        </w:rPr>
        <w:tab/>
        <w:t>3</w:t>
      </w:r>
    </w:p>
    <w:p w14:paraId="77BDBD9A" w14:textId="77777777" w:rsidR="00C125BE" w:rsidRDefault="008A1294" w:rsidP="008A1294">
      <w:pPr>
        <w:rPr>
          <w:rFonts w:asciiTheme="minorHAnsi" w:hAnsiTheme="minorHAnsi" w:cstheme="minorHAnsi"/>
          <w:sz w:val="24"/>
          <w:szCs w:val="24"/>
        </w:rPr>
      </w:pPr>
      <w:r>
        <w:rPr>
          <w:rFonts w:asciiTheme="minorHAnsi" w:hAnsiTheme="minorHAnsi" w:cstheme="minorHAnsi"/>
          <w:sz w:val="24"/>
          <w:szCs w:val="24"/>
        </w:rPr>
        <w:t>Ministry of Educators</w:t>
      </w:r>
      <w:r w:rsidR="00276153">
        <w:rPr>
          <w:rFonts w:asciiTheme="minorHAnsi" w:hAnsiTheme="minorHAnsi" w:cstheme="minorHAnsi"/>
          <w:sz w:val="24"/>
          <w:szCs w:val="24"/>
        </w:rPr>
        <w:tab/>
      </w:r>
      <w:r w:rsidR="003C2DCD">
        <w:rPr>
          <w:rFonts w:asciiTheme="minorHAnsi" w:hAnsiTheme="minorHAnsi" w:cstheme="minorHAnsi"/>
          <w:sz w:val="24"/>
          <w:szCs w:val="24"/>
        </w:rPr>
        <w:tab/>
      </w:r>
      <w:r w:rsidR="003C2DCD">
        <w:rPr>
          <w:rFonts w:asciiTheme="minorHAnsi" w:hAnsiTheme="minorHAnsi" w:cstheme="minorHAnsi"/>
          <w:sz w:val="24"/>
          <w:szCs w:val="24"/>
        </w:rPr>
        <w:tab/>
      </w:r>
      <w:r w:rsidR="003C2DCD">
        <w:rPr>
          <w:rFonts w:asciiTheme="minorHAnsi" w:hAnsiTheme="minorHAnsi" w:cstheme="minorHAnsi"/>
          <w:sz w:val="24"/>
          <w:szCs w:val="24"/>
        </w:rPr>
        <w:tab/>
      </w:r>
      <w:r w:rsidR="003C2DCD">
        <w:rPr>
          <w:rFonts w:asciiTheme="minorHAnsi" w:hAnsiTheme="minorHAnsi" w:cstheme="minorHAnsi"/>
          <w:sz w:val="24"/>
          <w:szCs w:val="24"/>
        </w:rPr>
        <w:tab/>
      </w:r>
      <w:r w:rsidR="00EE6FCA">
        <w:rPr>
          <w:rFonts w:asciiTheme="minorHAnsi" w:hAnsiTheme="minorHAnsi" w:cstheme="minorHAnsi"/>
          <w:sz w:val="24"/>
          <w:szCs w:val="24"/>
        </w:rPr>
        <w:t>4</w:t>
      </w:r>
      <w:r w:rsidR="00276153">
        <w:rPr>
          <w:rFonts w:asciiTheme="minorHAnsi" w:hAnsiTheme="minorHAnsi" w:cstheme="minorHAnsi"/>
          <w:sz w:val="24"/>
          <w:szCs w:val="24"/>
        </w:rPr>
        <w:tab/>
      </w:r>
    </w:p>
    <w:p w14:paraId="01F1E9CF" w14:textId="52E6CBA4" w:rsidR="008A1294" w:rsidRDefault="00C125BE" w:rsidP="008A1294">
      <w:pPr>
        <w:rPr>
          <w:rFonts w:asciiTheme="minorHAnsi" w:hAnsiTheme="minorHAnsi" w:cstheme="minorHAnsi"/>
          <w:sz w:val="24"/>
          <w:szCs w:val="24"/>
        </w:rPr>
      </w:pPr>
      <w:r>
        <w:rPr>
          <w:rFonts w:asciiTheme="minorHAnsi" w:hAnsiTheme="minorHAnsi" w:cstheme="minorHAnsi"/>
          <w:sz w:val="24"/>
          <w:szCs w:val="24"/>
        </w:rPr>
        <w:t>Zwingli Summer Sunday Socials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9</w:t>
      </w:r>
      <w:r>
        <w:rPr>
          <w:rFonts w:asciiTheme="minorHAnsi" w:hAnsiTheme="minorHAnsi" w:cstheme="minorHAnsi"/>
          <w:sz w:val="24"/>
          <w:szCs w:val="24"/>
        </w:rPr>
        <w:tab/>
      </w:r>
    </w:p>
    <w:p w14:paraId="6D6393A3" w14:textId="29AC5F15" w:rsidR="008A1294" w:rsidRDefault="008A1294" w:rsidP="008A1294">
      <w:pPr>
        <w:rPr>
          <w:rFonts w:asciiTheme="minorHAnsi" w:hAnsiTheme="minorHAnsi" w:cstheme="minorHAnsi"/>
          <w:sz w:val="24"/>
          <w:szCs w:val="24"/>
        </w:rPr>
      </w:pPr>
      <w:r>
        <w:rPr>
          <w:rFonts w:asciiTheme="minorHAnsi" w:hAnsiTheme="minorHAnsi" w:cstheme="minorHAnsi"/>
          <w:sz w:val="24"/>
          <w:szCs w:val="24"/>
        </w:rPr>
        <w:t>Ministry of Missioners</w:t>
      </w:r>
      <w:r w:rsidR="007E0BE3">
        <w:rPr>
          <w:rFonts w:asciiTheme="minorHAnsi" w:hAnsiTheme="minorHAnsi" w:cstheme="minorHAnsi"/>
          <w:sz w:val="24"/>
          <w:szCs w:val="24"/>
        </w:rPr>
        <w:tab/>
      </w:r>
      <w:r w:rsidR="007E0BE3">
        <w:rPr>
          <w:rFonts w:asciiTheme="minorHAnsi" w:hAnsiTheme="minorHAnsi" w:cstheme="minorHAnsi"/>
          <w:sz w:val="24"/>
          <w:szCs w:val="24"/>
        </w:rPr>
        <w:tab/>
      </w:r>
      <w:r w:rsidR="007E0BE3">
        <w:rPr>
          <w:rFonts w:asciiTheme="minorHAnsi" w:hAnsiTheme="minorHAnsi" w:cstheme="minorHAnsi"/>
          <w:sz w:val="24"/>
          <w:szCs w:val="24"/>
        </w:rPr>
        <w:tab/>
      </w:r>
      <w:r w:rsidR="007E0BE3">
        <w:rPr>
          <w:rFonts w:asciiTheme="minorHAnsi" w:hAnsiTheme="minorHAnsi" w:cstheme="minorHAnsi"/>
          <w:sz w:val="24"/>
          <w:szCs w:val="24"/>
        </w:rPr>
        <w:tab/>
      </w:r>
      <w:r w:rsidR="00C125BE">
        <w:rPr>
          <w:rFonts w:asciiTheme="minorHAnsi" w:hAnsiTheme="minorHAnsi" w:cstheme="minorHAnsi"/>
          <w:sz w:val="24"/>
          <w:szCs w:val="24"/>
        </w:rPr>
        <w:t>10</w:t>
      </w:r>
    </w:p>
    <w:p w14:paraId="2440774B" w14:textId="4290C150" w:rsidR="00744CF2" w:rsidRDefault="00744CF2" w:rsidP="008A1294">
      <w:pPr>
        <w:rPr>
          <w:rFonts w:asciiTheme="minorHAnsi" w:hAnsiTheme="minorHAnsi" w:cstheme="minorHAnsi"/>
          <w:sz w:val="24"/>
          <w:szCs w:val="24"/>
        </w:rPr>
      </w:pPr>
      <w:r>
        <w:rPr>
          <w:rFonts w:asciiTheme="minorHAnsi" w:hAnsiTheme="minorHAnsi" w:cstheme="minorHAnsi"/>
          <w:sz w:val="24"/>
          <w:szCs w:val="24"/>
        </w:rPr>
        <w:t>Ministry of Stewards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C125BE">
        <w:rPr>
          <w:rFonts w:asciiTheme="minorHAnsi" w:hAnsiTheme="minorHAnsi" w:cstheme="minorHAnsi"/>
          <w:sz w:val="24"/>
          <w:szCs w:val="24"/>
        </w:rPr>
        <w:t>12</w:t>
      </w:r>
    </w:p>
    <w:p w14:paraId="75AD2A21" w14:textId="7D6FA57C" w:rsidR="008A1294" w:rsidRDefault="008A1294" w:rsidP="008A1294">
      <w:pPr>
        <w:rPr>
          <w:rFonts w:asciiTheme="minorHAnsi" w:hAnsiTheme="minorHAnsi" w:cstheme="minorHAnsi"/>
          <w:sz w:val="24"/>
          <w:szCs w:val="24"/>
        </w:rPr>
      </w:pPr>
      <w:r>
        <w:rPr>
          <w:rFonts w:asciiTheme="minorHAnsi" w:hAnsiTheme="minorHAnsi" w:cstheme="minorHAnsi"/>
          <w:sz w:val="24"/>
          <w:szCs w:val="24"/>
        </w:rPr>
        <w:t>Healthy Moment</w:t>
      </w:r>
      <w:r w:rsidR="009E7451">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t>14</w:t>
      </w:r>
      <w:r w:rsidR="009E7451">
        <w:rPr>
          <w:rFonts w:asciiTheme="minorHAnsi" w:hAnsiTheme="minorHAnsi" w:cstheme="minorHAnsi"/>
          <w:sz w:val="24"/>
          <w:szCs w:val="24"/>
        </w:rPr>
        <w:tab/>
      </w:r>
      <w:r w:rsidR="009E7451">
        <w:rPr>
          <w:rFonts w:asciiTheme="minorHAnsi" w:hAnsiTheme="minorHAnsi" w:cstheme="minorHAnsi"/>
          <w:sz w:val="24"/>
          <w:szCs w:val="24"/>
        </w:rPr>
        <w:tab/>
      </w:r>
    </w:p>
    <w:p w14:paraId="4774C2E5" w14:textId="70FEADF4" w:rsidR="008A1294" w:rsidRDefault="008A1294" w:rsidP="008A1294">
      <w:pPr>
        <w:rPr>
          <w:rFonts w:asciiTheme="minorHAnsi" w:hAnsiTheme="minorHAnsi" w:cstheme="minorHAnsi"/>
          <w:sz w:val="24"/>
          <w:szCs w:val="24"/>
        </w:rPr>
      </w:pPr>
      <w:r>
        <w:rPr>
          <w:rFonts w:asciiTheme="minorHAnsi" w:hAnsiTheme="minorHAnsi" w:cstheme="minorHAnsi"/>
          <w:sz w:val="24"/>
          <w:szCs w:val="24"/>
        </w:rPr>
        <w:t>Swag Store</w:t>
      </w:r>
      <w:r w:rsidR="0080431C">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r>
      <w:r w:rsidR="0080431C">
        <w:rPr>
          <w:rFonts w:asciiTheme="minorHAnsi" w:hAnsiTheme="minorHAnsi" w:cstheme="minorHAnsi"/>
          <w:sz w:val="24"/>
          <w:szCs w:val="24"/>
        </w:rPr>
        <w:tab/>
        <w:t>16</w:t>
      </w:r>
      <w:r w:rsidR="00123D7D">
        <w:rPr>
          <w:rFonts w:asciiTheme="minorHAnsi" w:hAnsiTheme="minorHAnsi" w:cstheme="minorHAnsi"/>
          <w:sz w:val="24"/>
          <w:szCs w:val="24"/>
        </w:rPr>
        <w:tab/>
      </w:r>
      <w:r w:rsidR="00123D7D">
        <w:rPr>
          <w:rFonts w:asciiTheme="minorHAnsi" w:hAnsiTheme="minorHAnsi" w:cstheme="minorHAnsi"/>
          <w:sz w:val="24"/>
          <w:szCs w:val="24"/>
        </w:rPr>
        <w:tab/>
      </w:r>
    </w:p>
    <w:p w14:paraId="1B84C9E3" w14:textId="6E4D7B62" w:rsidR="00250921" w:rsidRDefault="008A1294" w:rsidP="008A1294">
      <w:pPr>
        <w:rPr>
          <w:rFonts w:asciiTheme="minorHAnsi" w:hAnsiTheme="minorHAnsi" w:cstheme="minorHAnsi"/>
          <w:sz w:val="24"/>
          <w:szCs w:val="24"/>
        </w:rPr>
      </w:pPr>
      <w:r>
        <w:rPr>
          <w:rFonts w:asciiTheme="minorHAnsi" w:hAnsiTheme="minorHAnsi" w:cstheme="minorHAnsi"/>
          <w:sz w:val="24"/>
          <w:szCs w:val="24"/>
        </w:rPr>
        <w:t>Volunteers</w:t>
      </w:r>
      <w:r w:rsidR="004955E4">
        <w:rPr>
          <w:rFonts w:asciiTheme="minorHAnsi" w:hAnsiTheme="minorHAnsi" w:cstheme="minorHAnsi"/>
          <w:sz w:val="24"/>
          <w:szCs w:val="24"/>
        </w:rPr>
        <w:tab/>
      </w:r>
      <w:r w:rsidR="004955E4">
        <w:rPr>
          <w:rFonts w:asciiTheme="minorHAnsi" w:hAnsiTheme="minorHAnsi" w:cstheme="minorHAnsi"/>
          <w:sz w:val="24"/>
          <w:szCs w:val="24"/>
        </w:rPr>
        <w:tab/>
      </w:r>
      <w:r w:rsidR="004955E4">
        <w:rPr>
          <w:rFonts w:asciiTheme="minorHAnsi" w:hAnsiTheme="minorHAnsi" w:cstheme="minorHAnsi"/>
          <w:sz w:val="24"/>
          <w:szCs w:val="24"/>
        </w:rPr>
        <w:tab/>
      </w:r>
      <w:r w:rsidR="004955E4">
        <w:rPr>
          <w:rFonts w:asciiTheme="minorHAnsi" w:hAnsiTheme="minorHAnsi" w:cstheme="minorHAnsi"/>
          <w:sz w:val="24"/>
          <w:szCs w:val="24"/>
        </w:rPr>
        <w:tab/>
      </w:r>
      <w:r w:rsidR="004955E4">
        <w:rPr>
          <w:rFonts w:asciiTheme="minorHAnsi" w:hAnsiTheme="minorHAnsi" w:cstheme="minorHAnsi"/>
          <w:sz w:val="24"/>
          <w:szCs w:val="24"/>
        </w:rPr>
        <w:tab/>
      </w:r>
      <w:r w:rsidR="004955E4">
        <w:rPr>
          <w:rFonts w:asciiTheme="minorHAnsi" w:hAnsiTheme="minorHAnsi" w:cstheme="minorHAnsi"/>
          <w:sz w:val="24"/>
          <w:szCs w:val="24"/>
        </w:rPr>
        <w:tab/>
      </w:r>
      <w:r w:rsidR="00FC079E">
        <w:rPr>
          <w:rFonts w:asciiTheme="minorHAnsi" w:hAnsiTheme="minorHAnsi" w:cstheme="minorHAnsi"/>
          <w:sz w:val="24"/>
          <w:szCs w:val="24"/>
        </w:rPr>
        <w:t>2</w:t>
      </w:r>
      <w:r w:rsidR="00E341AB">
        <w:rPr>
          <w:rFonts w:asciiTheme="minorHAnsi" w:hAnsiTheme="minorHAnsi" w:cstheme="minorHAnsi"/>
          <w:sz w:val="24"/>
          <w:szCs w:val="24"/>
        </w:rPr>
        <w:t>1</w:t>
      </w:r>
      <w:r w:rsidR="00250921">
        <w:rPr>
          <w:rFonts w:asciiTheme="minorHAnsi" w:hAnsiTheme="minorHAnsi" w:cstheme="minorHAnsi"/>
          <w:sz w:val="24"/>
          <w:szCs w:val="24"/>
        </w:rPr>
        <w:tab/>
      </w:r>
      <w:r w:rsidR="00123D7D">
        <w:rPr>
          <w:rFonts w:asciiTheme="minorHAnsi" w:hAnsiTheme="minorHAnsi" w:cstheme="minorHAnsi"/>
          <w:sz w:val="24"/>
          <w:szCs w:val="24"/>
        </w:rPr>
        <w:tab/>
      </w:r>
    </w:p>
    <w:p w14:paraId="0502DAD7" w14:textId="42436BEE" w:rsidR="00250921" w:rsidRDefault="00250921" w:rsidP="008A1294">
      <w:pPr>
        <w:rPr>
          <w:rFonts w:asciiTheme="minorHAnsi" w:hAnsiTheme="minorHAnsi" w:cstheme="minorHAnsi"/>
          <w:sz w:val="24"/>
          <w:szCs w:val="24"/>
        </w:rPr>
      </w:pPr>
      <w:r>
        <w:rPr>
          <w:rFonts w:asciiTheme="minorHAnsi" w:hAnsiTheme="minorHAnsi" w:cstheme="minorHAnsi"/>
          <w:sz w:val="24"/>
          <w:szCs w:val="24"/>
        </w:rPr>
        <w:t>Zwingli Staff</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FC079E">
        <w:rPr>
          <w:rFonts w:asciiTheme="minorHAnsi" w:hAnsiTheme="minorHAnsi" w:cstheme="minorHAnsi"/>
          <w:sz w:val="24"/>
          <w:szCs w:val="24"/>
        </w:rPr>
        <w:t>2</w:t>
      </w:r>
      <w:r w:rsidR="00C125BE">
        <w:rPr>
          <w:rFonts w:asciiTheme="minorHAnsi" w:hAnsiTheme="minorHAnsi" w:cstheme="minorHAnsi"/>
          <w:sz w:val="24"/>
          <w:szCs w:val="24"/>
        </w:rPr>
        <w:t>3</w:t>
      </w:r>
    </w:p>
    <w:p w14:paraId="6F5E709B" w14:textId="4F97C5A8" w:rsidR="008A1294" w:rsidRDefault="00FC079E" w:rsidP="008A1294">
      <w:pPr>
        <w:rPr>
          <w:rFonts w:asciiTheme="minorHAnsi" w:hAnsiTheme="minorHAnsi" w:cstheme="minorHAnsi"/>
          <w:sz w:val="24"/>
          <w:szCs w:val="24"/>
        </w:rPr>
      </w:pPr>
      <w:r>
        <w:rPr>
          <w:rFonts w:asciiTheme="minorHAnsi" w:hAnsiTheme="minorHAnsi" w:cstheme="minorHAnsi"/>
          <w:sz w:val="24"/>
          <w:szCs w:val="24"/>
        </w:rPr>
        <w:t>September</w:t>
      </w:r>
      <w:r w:rsidR="008A1294">
        <w:rPr>
          <w:rFonts w:asciiTheme="minorHAnsi" w:hAnsiTheme="minorHAnsi" w:cstheme="minorHAnsi"/>
          <w:sz w:val="24"/>
          <w:szCs w:val="24"/>
        </w:rPr>
        <w:t xml:space="preserve"> Birthdays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1976B6">
        <w:rPr>
          <w:rFonts w:asciiTheme="minorHAnsi" w:hAnsiTheme="minorHAnsi" w:cstheme="minorHAnsi"/>
          <w:sz w:val="24"/>
          <w:szCs w:val="24"/>
        </w:rPr>
        <w:tab/>
      </w:r>
      <w:r>
        <w:rPr>
          <w:rFonts w:asciiTheme="minorHAnsi" w:hAnsiTheme="minorHAnsi" w:cstheme="minorHAnsi"/>
          <w:sz w:val="24"/>
          <w:szCs w:val="24"/>
        </w:rPr>
        <w:t>2</w:t>
      </w:r>
      <w:r w:rsidR="00C125BE">
        <w:rPr>
          <w:rFonts w:asciiTheme="minorHAnsi" w:hAnsiTheme="minorHAnsi" w:cstheme="minorHAnsi"/>
          <w:sz w:val="24"/>
          <w:szCs w:val="24"/>
        </w:rPr>
        <w:t>4</w:t>
      </w:r>
      <w:r w:rsidR="001976B6">
        <w:rPr>
          <w:rFonts w:asciiTheme="minorHAnsi" w:hAnsiTheme="minorHAnsi" w:cstheme="minorHAnsi"/>
          <w:sz w:val="24"/>
          <w:szCs w:val="24"/>
        </w:rPr>
        <w:tab/>
      </w:r>
      <w:r w:rsidR="001976B6">
        <w:rPr>
          <w:rFonts w:asciiTheme="minorHAnsi" w:hAnsiTheme="minorHAnsi" w:cstheme="minorHAnsi"/>
          <w:sz w:val="24"/>
          <w:szCs w:val="24"/>
        </w:rPr>
        <w:tab/>
      </w:r>
    </w:p>
    <w:p w14:paraId="6465F107" w14:textId="77777777" w:rsidR="0052625F" w:rsidRDefault="0052625F" w:rsidP="008A1294">
      <w:pPr>
        <w:rPr>
          <w:rFonts w:asciiTheme="minorHAnsi" w:hAnsiTheme="minorHAnsi" w:cstheme="minorHAnsi"/>
          <w:sz w:val="24"/>
          <w:szCs w:val="24"/>
        </w:rPr>
      </w:pPr>
    </w:p>
    <w:p w14:paraId="3F6A1DDD" w14:textId="636CEA50" w:rsidR="00B5196F" w:rsidRDefault="001976B6" w:rsidP="008A1294">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14:paraId="0A33B5A8" w14:textId="77777777" w:rsidR="00465754" w:rsidRDefault="00465754" w:rsidP="008A1294">
      <w:pPr>
        <w:rPr>
          <w:rFonts w:asciiTheme="minorHAnsi" w:hAnsiTheme="minorHAnsi" w:cstheme="minorHAnsi"/>
          <w:sz w:val="24"/>
          <w:szCs w:val="24"/>
        </w:rPr>
      </w:pPr>
    </w:p>
    <w:p w14:paraId="3DFAC5AC" w14:textId="77777777" w:rsidR="008A1294" w:rsidRPr="008A1294" w:rsidRDefault="008A1294" w:rsidP="008A1294">
      <w:pPr>
        <w:rPr>
          <w:rFonts w:asciiTheme="minorHAnsi" w:hAnsiTheme="minorHAnsi" w:cstheme="minorHAnsi"/>
          <w:sz w:val="24"/>
          <w:szCs w:val="24"/>
        </w:rPr>
      </w:pPr>
    </w:p>
    <w:p w14:paraId="1752E756" w14:textId="77777777" w:rsidR="008A1294" w:rsidRPr="008A1294" w:rsidRDefault="008A1294" w:rsidP="008A1294">
      <w:pPr>
        <w:rPr>
          <w:rFonts w:asciiTheme="minorHAnsi" w:hAnsiTheme="minorHAnsi" w:cstheme="minorHAnsi"/>
          <w:sz w:val="24"/>
          <w:szCs w:val="24"/>
        </w:rPr>
      </w:pPr>
    </w:p>
    <w:p w14:paraId="1A4DE7B5" w14:textId="5DC7EFB7" w:rsidR="007F4178" w:rsidRPr="008A1294" w:rsidRDefault="00540FD9" w:rsidP="008A1294">
      <w:pPr>
        <w:rPr>
          <w:rFonts w:asciiTheme="minorHAnsi" w:hAnsiTheme="minorHAnsi" w:cstheme="minorHAnsi"/>
          <w:sz w:val="24"/>
          <w:szCs w:val="24"/>
        </w:rPr>
      </w:pPr>
      <w:r w:rsidRPr="008A1294">
        <w:rPr>
          <w:rFonts w:asciiTheme="minorHAnsi" w:hAnsiTheme="minorHAnsi" w:cstheme="minorHAnsi"/>
          <w:sz w:val="24"/>
          <w:szCs w:val="24"/>
        </w:rPr>
        <w:tab/>
      </w:r>
      <w:r w:rsidRPr="008A1294">
        <w:rPr>
          <w:rFonts w:asciiTheme="minorHAnsi" w:hAnsiTheme="minorHAnsi" w:cstheme="minorHAnsi"/>
          <w:sz w:val="24"/>
          <w:szCs w:val="24"/>
        </w:rPr>
        <w:tab/>
      </w:r>
      <w:r w:rsidRPr="008A1294">
        <w:rPr>
          <w:rFonts w:asciiTheme="minorHAnsi" w:hAnsiTheme="minorHAnsi" w:cstheme="minorHAnsi"/>
          <w:sz w:val="24"/>
          <w:szCs w:val="24"/>
        </w:rPr>
        <w:tab/>
      </w:r>
      <w:r w:rsidRPr="008A1294">
        <w:rPr>
          <w:rFonts w:asciiTheme="minorHAnsi" w:hAnsiTheme="minorHAnsi" w:cstheme="minorHAnsi"/>
          <w:sz w:val="24"/>
          <w:szCs w:val="24"/>
        </w:rPr>
        <w:tab/>
      </w:r>
      <w:r w:rsidRPr="008A1294">
        <w:rPr>
          <w:rFonts w:asciiTheme="minorHAnsi" w:hAnsiTheme="minorHAnsi" w:cstheme="minorHAnsi"/>
          <w:sz w:val="24"/>
          <w:szCs w:val="24"/>
        </w:rPr>
        <w:tab/>
      </w:r>
      <w:r w:rsidR="007F4178" w:rsidRPr="008A1294">
        <w:rPr>
          <w:rFonts w:asciiTheme="minorHAnsi" w:hAnsiTheme="minorHAnsi" w:cstheme="minorHAnsi"/>
          <w:sz w:val="24"/>
          <w:szCs w:val="24"/>
        </w:rPr>
        <w:tab/>
      </w:r>
      <w:r w:rsidR="007F4178" w:rsidRPr="008A1294">
        <w:rPr>
          <w:rFonts w:asciiTheme="minorHAnsi" w:hAnsiTheme="minorHAnsi" w:cstheme="minorHAnsi"/>
          <w:sz w:val="24"/>
          <w:szCs w:val="24"/>
        </w:rPr>
        <w:tab/>
      </w:r>
      <w:r w:rsidR="008C4E8F" w:rsidRPr="008A1294">
        <w:rPr>
          <w:rFonts w:asciiTheme="minorHAnsi" w:hAnsiTheme="minorHAnsi" w:cstheme="minorHAnsi"/>
          <w:sz w:val="24"/>
          <w:szCs w:val="24"/>
        </w:rPr>
        <w:tab/>
      </w:r>
      <w:r w:rsidR="008C4E8F" w:rsidRPr="008A1294">
        <w:rPr>
          <w:rFonts w:asciiTheme="minorHAnsi" w:hAnsiTheme="minorHAnsi" w:cstheme="minorHAnsi"/>
          <w:sz w:val="24"/>
          <w:szCs w:val="24"/>
        </w:rPr>
        <w:tab/>
      </w:r>
      <w:r w:rsidR="00434152" w:rsidRPr="008A1294">
        <w:rPr>
          <w:rFonts w:asciiTheme="minorHAnsi" w:hAnsiTheme="minorHAnsi" w:cstheme="minorHAnsi"/>
          <w:sz w:val="24"/>
          <w:szCs w:val="24"/>
        </w:rPr>
        <w:tab/>
      </w:r>
      <w:r w:rsidR="00434152" w:rsidRPr="008A1294">
        <w:rPr>
          <w:rFonts w:asciiTheme="minorHAnsi" w:hAnsiTheme="minorHAnsi" w:cstheme="minorHAnsi"/>
          <w:sz w:val="24"/>
          <w:szCs w:val="24"/>
        </w:rPr>
        <w:tab/>
      </w:r>
    </w:p>
    <w:p w14:paraId="1DF19487" w14:textId="77777777" w:rsidR="004A46EC" w:rsidRPr="008A1294" w:rsidRDefault="004A46EC" w:rsidP="008A1294">
      <w:pPr>
        <w:rPr>
          <w:rFonts w:asciiTheme="minorHAnsi" w:hAnsiTheme="minorHAnsi" w:cstheme="minorHAnsi"/>
          <w:sz w:val="24"/>
          <w:szCs w:val="24"/>
        </w:rPr>
      </w:pPr>
    </w:p>
    <w:p w14:paraId="7CF9E552" w14:textId="3049E561" w:rsidR="00D3407C" w:rsidRPr="000131AD" w:rsidRDefault="00D3407C" w:rsidP="00D3407C">
      <w:pPr>
        <w:jc w:val="both"/>
        <w:rPr>
          <w:rFonts w:asciiTheme="minorHAnsi" w:hAnsiTheme="minorHAnsi" w:cstheme="minorHAnsi"/>
          <w:sz w:val="24"/>
          <w:szCs w:val="24"/>
        </w:rPr>
      </w:pPr>
      <w:r w:rsidRPr="000131AD">
        <w:rPr>
          <w:rFonts w:asciiTheme="minorHAnsi" w:hAnsiTheme="minorHAnsi" w:cstheme="minorHAnsi"/>
          <w:sz w:val="24"/>
          <w:szCs w:val="24"/>
        </w:rPr>
        <w:tab/>
      </w:r>
      <w:r w:rsidRPr="000131AD">
        <w:rPr>
          <w:rFonts w:asciiTheme="minorHAnsi" w:hAnsiTheme="minorHAnsi" w:cstheme="minorHAnsi"/>
          <w:sz w:val="24"/>
          <w:szCs w:val="24"/>
        </w:rPr>
        <w:tab/>
      </w:r>
      <w:r w:rsidRPr="000131AD">
        <w:rPr>
          <w:rFonts w:asciiTheme="minorHAnsi" w:hAnsiTheme="minorHAnsi" w:cstheme="minorHAnsi"/>
          <w:sz w:val="24"/>
          <w:szCs w:val="24"/>
        </w:rPr>
        <w:tab/>
      </w:r>
      <w:r w:rsidRPr="000131AD">
        <w:rPr>
          <w:rFonts w:asciiTheme="minorHAnsi" w:hAnsiTheme="minorHAnsi" w:cstheme="minorHAnsi"/>
          <w:sz w:val="24"/>
          <w:szCs w:val="24"/>
        </w:rPr>
        <w:tab/>
      </w:r>
      <w:r w:rsidRPr="000131AD">
        <w:rPr>
          <w:rFonts w:asciiTheme="minorHAnsi" w:hAnsiTheme="minorHAnsi" w:cstheme="minorHAnsi"/>
          <w:sz w:val="24"/>
          <w:szCs w:val="24"/>
        </w:rPr>
        <w:tab/>
      </w:r>
      <w:r w:rsidRPr="000131AD">
        <w:rPr>
          <w:rFonts w:asciiTheme="minorHAnsi" w:hAnsiTheme="minorHAnsi" w:cstheme="minorHAnsi"/>
          <w:sz w:val="24"/>
          <w:szCs w:val="24"/>
        </w:rPr>
        <w:tab/>
      </w:r>
    </w:p>
    <w:p w14:paraId="6E018531" w14:textId="77777777" w:rsidR="00007E22" w:rsidRDefault="00007E22" w:rsidP="00D30DB7">
      <w:pPr>
        <w:jc w:val="both"/>
        <w:rPr>
          <w:rFonts w:asciiTheme="minorHAnsi" w:hAnsiTheme="minorHAnsi"/>
          <w:color w:val="000000"/>
          <w:sz w:val="24"/>
          <w:szCs w:val="24"/>
        </w:rPr>
      </w:pPr>
    </w:p>
    <w:p w14:paraId="2F4B040A" w14:textId="77777777" w:rsidR="00007E22" w:rsidRDefault="00007E22" w:rsidP="00D30DB7">
      <w:pPr>
        <w:jc w:val="both"/>
        <w:rPr>
          <w:rFonts w:asciiTheme="minorHAnsi" w:hAnsiTheme="minorHAnsi"/>
          <w:color w:val="000000"/>
          <w:sz w:val="24"/>
          <w:szCs w:val="24"/>
        </w:rPr>
      </w:pPr>
    </w:p>
    <w:p w14:paraId="10A789A8" w14:textId="77777777" w:rsidR="00007E22" w:rsidRDefault="00007E22" w:rsidP="00D30DB7">
      <w:pPr>
        <w:jc w:val="both"/>
        <w:rPr>
          <w:rFonts w:asciiTheme="minorHAnsi" w:hAnsiTheme="minorHAnsi"/>
          <w:color w:val="000000"/>
          <w:sz w:val="24"/>
          <w:szCs w:val="24"/>
        </w:rPr>
      </w:pPr>
    </w:p>
    <w:p w14:paraId="157CE5B9" w14:textId="77777777" w:rsidR="000662AA" w:rsidRDefault="000662AA" w:rsidP="00D30DB7">
      <w:pPr>
        <w:jc w:val="both"/>
        <w:rPr>
          <w:rFonts w:asciiTheme="minorHAnsi" w:hAnsiTheme="minorHAnsi"/>
          <w:color w:val="000000"/>
          <w:sz w:val="24"/>
          <w:szCs w:val="24"/>
        </w:rPr>
      </w:pPr>
    </w:p>
    <w:p w14:paraId="62D685CB" w14:textId="16DD54A3" w:rsidR="00BB6631" w:rsidRDefault="00BB6631" w:rsidP="00D30DB7">
      <w:pPr>
        <w:jc w:val="both"/>
        <w:rPr>
          <w:rFonts w:asciiTheme="minorHAnsi" w:hAnsiTheme="minorHAnsi"/>
          <w:color w:val="000000"/>
          <w:sz w:val="24"/>
          <w:szCs w:val="24"/>
        </w:rPr>
      </w:pPr>
      <w:r w:rsidRPr="00D30DB7">
        <w:rPr>
          <w:rFonts w:asciiTheme="minorHAnsi" w:hAnsiTheme="minorHAnsi"/>
          <w:color w:val="000000"/>
          <w:sz w:val="24"/>
          <w:szCs w:val="24"/>
        </w:rPr>
        <w:lastRenderedPageBreak/>
        <w:t>Dear Zwingli Members and Friends,</w:t>
      </w:r>
    </w:p>
    <w:p w14:paraId="0ADEE1DB" w14:textId="77777777" w:rsidR="00BA05A9" w:rsidRDefault="00BA05A9" w:rsidP="00D30DB7">
      <w:pPr>
        <w:jc w:val="both"/>
        <w:rPr>
          <w:rFonts w:asciiTheme="minorHAnsi" w:hAnsiTheme="minorHAnsi"/>
          <w:color w:val="000000"/>
          <w:sz w:val="24"/>
          <w:szCs w:val="24"/>
        </w:rPr>
      </w:pPr>
    </w:p>
    <w:p w14:paraId="7A7E67A0" w14:textId="77777777" w:rsidR="005D4AAC" w:rsidRDefault="005D4AAC" w:rsidP="000662AA">
      <w:pPr>
        <w:jc w:val="center"/>
        <w:rPr>
          <w:rFonts w:ascii="Calibri" w:hAnsi="Calibri" w:cs="Calibri"/>
          <w:b/>
          <w:bCs/>
          <w:sz w:val="24"/>
          <w:szCs w:val="24"/>
        </w:rPr>
      </w:pPr>
      <w:r w:rsidRPr="000662AA">
        <w:rPr>
          <w:rFonts w:ascii="Calibri" w:hAnsi="Calibri" w:cs="Calibri"/>
          <w:b/>
          <w:bCs/>
          <w:sz w:val="24"/>
          <w:szCs w:val="24"/>
        </w:rPr>
        <w:t>What's Ahead This Fall</w:t>
      </w:r>
    </w:p>
    <w:p w14:paraId="31E11464" w14:textId="77777777" w:rsidR="00BA05A9" w:rsidRPr="000662AA" w:rsidRDefault="00BA05A9" w:rsidP="000662AA">
      <w:pPr>
        <w:jc w:val="center"/>
        <w:rPr>
          <w:rFonts w:ascii="Calibri" w:hAnsi="Calibri" w:cs="Calibri"/>
          <w:sz w:val="24"/>
          <w:szCs w:val="24"/>
        </w:rPr>
      </w:pPr>
    </w:p>
    <w:p w14:paraId="5E5A6E3E" w14:textId="77777777" w:rsidR="005D4AAC" w:rsidRPr="000662AA" w:rsidRDefault="005D4AAC" w:rsidP="00187A92">
      <w:pPr>
        <w:rPr>
          <w:rFonts w:ascii="Calibri" w:hAnsi="Calibri" w:cs="Calibri"/>
          <w:sz w:val="24"/>
          <w:szCs w:val="24"/>
        </w:rPr>
      </w:pPr>
      <w:r w:rsidRPr="000662AA">
        <w:rPr>
          <w:rFonts w:ascii="Calibri" w:hAnsi="Calibri" w:cs="Calibri"/>
          <w:sz w:val="24"/>
          <w:szCs w:val="24"/>
        </w:rPr>
        <w:t>There's a familiar rhythm to this time of year — backpacks by the door, school bells ringing, and our church family settling back into the pace of fall. It's a season of return: to routine, to community, and to one another. We're so glad you're walking into it with us.</w:t>
      </w:r>
    </w:p>
    <w:p w14:paraId="4E4429F2" w14:textId="547187EA" w:rsidR="005D4AAC" w:rsidRDefault="005D4AAC" w:rsidP="00187A92">
      <w:pPr>
        <w:rPr>
          <w:rFonts w:ascii="Calibri" w:hAnsi="Calibri" w:cs="Calibri"/>
          <w:sz w:val="24"/>
          <w:szCs w:val="24"/>
        </w:rPr>
      </w:pPr>
      <w:r w:rsidRPr="000662AA">
        <w:rPr>
          <w:rFonts w:ascii="Calibri" w:hAnsi="Calibri" w:cs="Calibri"/>
          <w:sz w:val="24"/>
          <w:szCs w:val="24"/>
        </w:rPr>
        <w:t xml:space="preserve">Our committees, which took a well-earned rest over the summer, are back in session starting in </w:t>
      </w:r>
      <w:r w:rsidR="009C19C3">
        <w:rPr>
          <w:rFonts w:ascii="Calibri" w:hAnsi="Calibri" w:cs="Calibri"/>
          <w:sz w:val="24"/>
          <w:szCs w:val="24"/>
        </w:rPr>
        <w:t>September</w:t>
      </w:r>
      <w:r w:rsidRPr="000662AA">
        <w:rPr>
          <w:rFonts w:ascii="Calibri" w:hAnsi="Calibri" w:cs="Calibri"/>
          <w:sz w:val="24"/>
          <w:szCs w:val="24"/>
        </w:rPr>
        <w:t>. If you serve on a committee, keep an eye out for updated meeting schedules from your chair — and if you've been thinking about joining one, this is a great time to jump in. Bible Study also returns this month, offering a steady, welcoming space to dig into scripture together, ask questions, and grow in faith side by side. Whether you've been with us every week or it's been a while, there's a seat waiting for you.</w:t>
      </w:r>
    </w:p>
    <w:p w14:paraId="1C28B60C" w14:textId="77777777" w:rsidR="00C34225" w:rsidRPr="000662AA" w:rsidRDefault="00C34225" w:rsidP="00187A92">
      <w:pPr>
        <w:rPr>
          <w:rFonts w:ascii="Calibri" w:hAnsi="Calibri" w:cs="Calibri"/>
          <w:sz w:val="24"/>
          <w:szCs w:val="24"/>
        </w:rPr>
      </w:pPr>
    </w:p>
    <w:p w14:paraId="280A188F" w14:textId="77777777" w:rsidR="005D4AAC" w:rsidRDefault="005D4AAC" w:rsidP="00187A92">
      <w:pPr>
        <w:rPr>
          <w:rFonts w:ascii="Calibri" w:hAnsi="Calibri" w:cs="Calibri"/>
          <w:sz w:val="24"/>
          <w:szCs w:val="24"/>
        </w:rPr>
      </w:pPr>
      <w:r w:rsidRPr="000662AA">
        <w:rPr>
          <w:rFonts w:ascii="Calibri" w:hAnsi="Calibri" w:cs="Calibri"/>
          <w:sz w:val="24"/>
          <w:szCs w:val="24"/>
        </w:rPr>
        <w:t xml:space="preserve">Then, beginning </w:t>
      </w:r>
      <w:r w:rsidRPr="000662AA">
        <w:rPr>
          <w:rFonts w:ascii="Calibri" w:hAnsi="Calibri" w:cs="Calibri"/>
          <w:b/>
          <w:bCs/>
          <w:sz w:val="24"/>
          <w:szCs w:val="24"/>
        </w:rPr>
        <w:t>September 13</w:t>
      </w:r>
      <w:r w:rsidRPr="000662AA">
        <w:rPr>
          <w:rFonts w:ascii="Calibri" w:hAnsi="Calibri" w:cs="Calibri"/>
          <w:sz w:val="24"/>
          <w:szCs w:val="24"/>
        </w:rPr>
        <w:t xml:space="preserve">, we're excited to launch something new: our </w:t>
      </w:r>
      <w:r w:rsidRPr="000662AA">
        <w:rPr>
          <w:rFonts w:ascii="Calibri" w:hAnsi="Calibri" w:cs="Calibri"/>
          <w:b/>
          <w:bCs/>
          <w:sz w:val="24"/>
          <w:szCs w:val="24"/>
        </w:rPr>
        <w:t>Community Conversations</w:t>
      </w:r>
      <w:r w:rsidRPr="000662AA">
        <w:rPr>
          <w:rFonts w:ascii="Calibri" w:hAnsi="Calibri" w:cs="Calibri"/>
          <w:sz w:val="24"/>
          <w:szCs w:val="24"/>
        </w:rPr>
        <w:t xml:space="preserve"> series — a season of honest dialogue, deep listening, and spiritual formation centered on Cultural Competency/Humility, Radical Inclusion, and Anti-Racism. This is sacred, sometimes challenging work, and we believe it's exactly the kind of work our faith calls us to. Head to the</w:t>
      </w:r>
      <w:r w:rsidRPr="000662AA">
        <w:rPr>
          <w:rFonts w:ascii="Calibri" w:hAnsi="Calibri" w:cs="Calibri"/>
          <w:b/>
          <w:bCs/>
          <w:sz w:val="24"/>
          <w:szCs w:val="24"/>
        </w:rPr>
        <w:t xml:space="preserve"> Christian Education section below </w:t>
      </w:r>
      <w:r w:rsidRPr="00187A92">
        <w:rPr>
          <w:rFonts w:ascii="Calibri" w:hAnsi="Calibri" w:cs="Calibri"/>
          <w:sz w:val="24"/>
          <w:szCs w:val="24"/>
        </w:rPr>
        <w:t>f</w:t>
      </w:r>
      <w:r w:rsidRPr="000662AA">
        <w:rPr>
          <w:rFonts w:ascii="Calibri" w:hAnsi="Calibri" w:cs="Calibri"/>
          <w:sz w:val="24"/>
          <w:szCs w:val="24"/>
        </w:rPr>
        <w:t>or the full lineup of books and how to get involved. </w:t>
      </w:r>
    </w:p>
    <w:p w14:paraId="0E490242" w14:textId="77777777" w:rsidR="00C34225" w:rsidRPr="000662AA" w:rsidRDefault="00C34225" w:rsidP="00187A92">
      <w:pPr>
        <w:rPr>
          <w:rFonts w:ascii="Calibri" w:hAnsi="Calibri" w:cs="Calibri"/>
          <w:sz w:val="24"/>
          <w:szCs w:val="24"/>
        </w:rPr>
      </w:pPr>
    </w:p>
    <w:p w14:paraId="3C5BF384" w14:textId="77777777" w:rsidR="00187A92" w:rsidRDefault="005D4AAC" w:rsidP="00187A92">
      <w:pPr>
        <w:rPr>
          <w:rFonts w:ascii="Calibri" w:hAnsi="Calibri" w:cs="Calibri"/>
          <w:sz w:val="24"/>
          <w:szCs w:val="24"/>
        </w:rPr>
      </w:pPr>
      <w:r w:rsidRPr="000662AA">
        <w:rPr>
          <w:rFonts w:ascii="Calibri" w:hAnsi="Calibri" w:cs="Calibri"/>
          <w:sz w:val="24"/>
          <w:szCs w:val="24"/>
        </w:rPr>
        <w:t xml:space="preserve">And just two days later, on </w:t>
      </w:r>
      <w:r w:rsidRPr="000662AA">
        <w:rPr>
          <w:rFonts w:ascii="Calibri" w:hAnsi="Calibri" w:cs="Calibri"/>
          <w:b/>
          <w:bCs/>
          <w:sz w:val="24"/>
          <w:szCs w:val="24"/>
        </w:rPr>
        <w:t>September 15</w:t>
      </w:r>
      <w:r w:rsidRPr="000662AA">
        <w:rPr>
          <w:rFonts w:ascii="Calibri" w:hAnsi="Calibri" w:cs="Calibri"/>
          <w:sz w:val="24"/>
          <w:szCs w:val="24"/>
        </w:rPr>
        <w:t xml:space="preserve">, we step into </w:t>
      </w:r>
      <w:r w:rsidRPr="000662AA">
        <w:rPr>
          <w:rFonts w:ascii="Calibri" w:hAnsi="Calibri" w:cs="Calibri"/>
          <w:b/>
          <w:bCs/>
          <w:sz w:val="24"/>
          <w:szCs w:val="24"/>
        </w:rPr>
        <w:t>Hispanic American Heritage Month</w:t>
      </w:r>
      <w:r w:rsidRPr="000662AA">
        <w:rPr>
          <w:rFonts w:ascii="Calibri" w:hAnsi="Calibri" w:cs="Calibri"/>
          <w:sz w:val="24"/>
          <w:szCs w:val="24"/>
        </w:rPr>
        <w:t xml:space="preserve"> — a joyful season to not only acknowledge but truly </w:t>
      </w:r>
      <w:r w:rsidRPr="000662AA">
        <w:rPr>
          <w:rFonts w:ascii="Calibri" w:hAnsi="Calibri" w:cs="Calibri"/>
          <w:i/>
          <w:iCs/>
          <w:sz w:val="24"/>
          <w:szCs w:val="24"/>
        </w:rPr>
        <w:t>celebrate</w:t>
      </w:r>
      <w:r w:rsidRPr="000662AA">
        <w:rPr>
          <w:rFonts w:ascii="Calibri" w:hAnsi="Calibri" w:cs="Calibri"/>
          <w:sz w:val="24"/>
          <w:szCs w:val="24"/>
        </w:rPr>
        <w:t xml:space="preserve"> our Hispanic American siblings, their rich histories, varied ethnicities, cultures, and the countless ways they enrich the body of Christ and our local communities. Watch for more details soon on how we'll mark the season together — through worship, fellowship, and celebration.  </w:t>
      </w:r>
    </w:p>
    <w:p w14:paraId="24E2D971" w14:textId="77777777" w:rsidR="00187A92" w:rsidRDefault="00187A92" w:rsidP="00187A92">
      <w:pPr>
        <w:rPr>
          <w:rFonts w:ascii="Calibri" w:hAnsi="Calibri" w:cs="Calibri"/>
          <w:sz w:val="24"/>
          <w:szCs w:val="24"/>
        </w:rPr>
      </w:pPr>
    </w:p>
    <w:p w14:paraId="5E6E08FB" w14:textId="29BBCE37" w:rsidR="00187A92" w:rsidRDefault="005D4AAC" w:rsidP="00187A92">
      <w:pPr>
        <w:rPr>
          <w:rFonts w:ascii="Calibri" w:hAnsi="Calibri" w:cs="Calibri"/>
          <w:sz w:val="24"/>
          <w:szCs w:val="24"/>
        </w:rPr>
      </w:pPr>
      <w:r w:rsidRPr="000662AA">
        <w:rPr>
          <w:rFonts w:ascii="Calibri" w:hAnsi="Calibri" w:cs="Calibri"/>
          <w:sz w:val="24"/>
          <w:szCs w:val="24"/>
        </w:rPr>
        <w:lastRenderedPageBreak/>
        <w:t xml:space="preserve">Lean into curiosity and learn more at: </w:t>
      </w:r>
    </w:p>
    <w:p w14:paraId="3472CE7F" w14:textId="77777777" w:rsidR="00187A92" w:rsidRDefault="00187A92" w:rsidP="00187A92">
      <w:pPr>
        <w:rPr>
          <w:rFonts w:ascii="Calibri" w:hAnsi="Calibri" w:cs="Calibri"/>
          <w:sz w:val="24"/>
          <w:szCs w:val="24"/>
        </w:rPr>
      </w:pPr>
    </w:p>
    <w:p w14:paraId="265CF227" w14:textId="4DC6444C" w:rsidR="005D4AAC" w:rsidRPr="000662AA" w:rsidRDefault="00187A92" w:rsidP="00187A92">
      <w:pPr>
        <w:rPr>
          <w:rFonts w:ascii="Calibri" w:hAnsi="Calibri" w:cs="Calibri"/>
          <w:sz w:val="24"/>
          <w:szCs w:val="24"/>
        </w:rPr>
      </w:pPr>
      <w:hyperlink r:id="rId9" w:history="1">
        <w:r w:rsidRPr="00913257">
          <w:rPr>
            <w:rStyle w:val="Hyperlink"/>
            <w:rFonts w:ascii="Calibri" w:hAnsi="Calibri" w:cs="Calibri"/>
            <w:sz w:val="24"/>
            <w:szCs w:val="24"/>
          </w:rPr>
          <w:t>https://latino.si.edu/learn/teaching-and-learning-resources/hispanic-heritage-month-resources</w:t>
        </w:r>
      </w:hyperlink>
    </w:p>
    <w:p w14:paraId="429C6417" w14:textId="77777777" w:rsidR="00187A92" w:rsidRDefault="00187A92" w:rsidP="00187A92">
      <w:pPr>
        <w:rPr>
          <w:rFonts w:ascii="Calibri" w:hAnsi="Calibri" w:cs="Calibri"/>
          <w:sz w:val="24"/>
          <w:szCs w:val="24"/>
        </w:rPr>
      </w:pPr>
    </w:p>
    <w:p w14:paraId="56C29197" w14:textId="16B54172" w:rsidR="005D4AAC" w:rsidRDefault="005D4AAC" w:rsidP="00187A92">
      <w:pPr>
        <w:rPr>
          <w:rFonts w:ascii="Calibri" w:hAnsi="Calibri" w:cs="Calibri"/>
          <w:sz w:val="24"/>
          <w:szCs w:val="24"/>
        </w:rPr>
      </w:pPr>
      <w:r w:rsidRPr="000662AA">
        <w:rPr>
          <w:rFonts w:ascii="Calibri" w:hAnsi="Calibri" w:cs="Calibri"/>
          <w:sz w:val="24"/>
          <w:szCs w:val="24"/>
        </w:rPr>
        <w:t>Fall is full this year — full of return, full of learning, full of celebration. We can't wait to move through it together.</w:t>
      </w:r>
    </w:p>
    <w:p w14:paraId="7C51FA1C" w14:textId="239F00AE" w:rsidR="00187A92" w:rsidRDefault="00187A92" w:rsidP="00187A92">
      <w:pPr>
        <w:rPr>
          <w:rFonts w:ascii="Calibri" w:hAnsi="Calibri" w:cs="Calibri"/>
          <w:sz w:val="24"/>
          <w:szCs w:val="24"/>
        </w:rPr>
      </w:pPr>
    </w:p>
    <w:p w14:paraId="15585586" w14:textId="034B2CAA" w:rsidR="00187A92" w:rsidRPr="000662AA" w:rsidRDefault="00187A92" w:rsidP="00187A92">
      <w:pPr>
        <w:rPr>
          <w:rFonts w:ascii="Calibri" w:hAnsi="Calibri" w:cs="Calibri"/>
          <w:sz w:val="24"/>
          <w:szCs w:val="24"/>
        </w:rPr>
      </w:pPr>
      <w:r>
        <w:rPr>
          <w:rFonts w:ascii="Calibri" w:hAnsi="Calibri" w:cs="Calibri"/>
          <w:sz w:val="24"/>
          <w:szCs w:val="24"/>
        </w:rPr>
        <w:t>Rev. Joslin</w:t>
      </w:r>
    </w:p>
    <w:p w14:paraId="01583C61" w14:textId="77777777" w:rsidR="005D4AAC" w:rsidRPr="000662AA" w:rsidRDefault="005D4AAC" w:rsidP="00187A92">
      <w:pPr>
        <w:rPr>
          <w:rFonts w:ascii="Calibri" w:hAnsi="Calibri" w:cs="Calibri"/>
          <w:sz w:val="24"/>
          <w:szCs w:val="24"/>
        </w:rPr>
      </w:pPr>
    </w:p>
    <w:p w14:paraId="11CD419D" w14:textId="77777777" w:rsidR="002055C1" w:rsidRDefault="009070AF" w:rsidP="009070AF">
      <w:pPr>
        <w:spacing w:before="100" w:beforeAutospacing="1" w:after="240"/>
        <w:jc w:val="center"/>
        <w:rPr>
          <w:rFonts w:ascii="Calibri" w:eastAsiaTheme="minorEastAsia" w:hAnsi="Calibri" w:cs="Calibri"/>
          <w:b/>
          <w:bCs/>
          <w:sz w:val="24"/>
          <w:szCs w:val="24"/>
          <w:u w:val="single"/>
        </w:rPr>
      </w:pPr>
      <w:r w:rsidRPr="008C74B3">
        <w:rPr>
          <w:rFonts w:ascii="Calibri" w:hAnsi="Calibri" w:cs="Calibri"/>
          <w:noProof/>
          <w:color w:val="000000"/>
          <w:sz w:val="24"/>
          <w:szCs w:val="24"/>
        </w:rPr>
        <w:drawing>
          <wp:inline distT="0" distB="0" distL="0" distR="0" wp14:anchorId="16523781" wp14:editId="5048A5AA">
            <wp:extent cx="1361341" cy="802939"/>
            <wp:effectExtent l="0" t="0" r="0" b="0"/>
            <wp:docPr id="1994819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1926" name="Picture 1994819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1341" cy="802939"/>
                    </a:xfrm>
                    <a:prstGeom prst="rect">
                      <a:avLst/>
                    </a:prstGeom>
                  </pic:spPr>
                </pic:pic>
              </a:graphicData>
            </a:graphic>
          </wp:inline>
        </w:drawing>
      </w:r>
    </w:p>
    <w:p w14:paraId="288B3593" w14:textId="330D1267" w:rsidR="009A3318" w:rsidRPr="00A75A55" w:rsidRDefault="009A3318" w:rsidP="009A3318">
      <w:pPr>
        <w:pStyle w:val="Heading1"/>
        <w:jc w:val="center"/>
        <w:rPr>
          <w:rFonts w:asciiTheme="minorHAnsi" w:hAnsiTheme="minorHAnsi" w:cstheme="minorHAnsi"/>
          <w:sz w:val="24"/>
          <w:szCs w:val="24"/>
        </w:rPr>
      </w:pPr>
      <w:r w:rsidRPr="00A75A55">
        <w:rPr>
          <w:rFonts w:asciiTheme="minorHAnsi" w:hAnsiTheme="minorHAnsi" w:cstheme="minorHAnsi"/>
          <w:sz w:val="24"/>
          <w:szCs w:val="24"/>
        </w:rPr>
        <w:t>Ministry of Educators: Fall Kickoff</w:t>
      </w:r>
    </w:p>
    <w:p w14:paraId="7F93217D" w14:textId="6A0CE8A7" w:rsidR="009A3318" w:rsidRPr="00A75A55" w:rsidRDefault="009A3318" w:rsidP="00FC1A49">
      <w:pPr>
        <w:pStyle w:val="Heading2"/>
        <w:jc w:val="center"/>
        <w:rPr>
          <w:rFonts w:asciiTheme="minorHAnsi" w:hAnsiTheme="minorHAnsi" w:cstheme="minorHAnsi"/>
          <w:szCs w:val="24"/>
        </w:rPr>
      </w:pPr>
      <w:r w:rsidRPr="00A75A55">
        <w:rPr>
          <w:rFonts w:asciiTheme="minorHAnsi" w:hAnsiTheme="minorHAnsi" w:cstheme="minorHAnsi"/>
          <w:szCs w:val="24"/>
        </w:rPr>
        <w:t>Rally Day is Coming Sunday, September 13</w:t>
      </w:r>
    </w:p>
    <w:p w14:paraId="4A78B77D" w14:textId="77777777"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t>Join us as we kick off a new year of faith, learning, and fellowship!</w:t>
      </w:r>
    </w:p>
    <w:p w14:paraId="142412A6" w14:textId="77777777" w:rsidR="009A3318" w:rsidRPr="00A75A55" w:rsidRDefault="009A3318" w:rsidP="009A3318">
      <w:pPr>
        <w:numPr>
          <w:ilvl w:val="0"/>
          <w:numId w:val="41"/>
        </w:numPr>
        <w:spacing w:before="100" w:beforeAutospacing="1" w:after="100" w:afterAutospacing="1"/>
        <w:rPr>
          <w:rFonts w:asciiTheme="minorHAnsi" w:hAnsiTheme="minorHAnsi" w:cstheme="minorHAnsi"/>
          <w:sz w:val="24"/>
          <w:szCs w:val="24"/>
        </w:rPr>
      </w:pPr>
      <w:r w:rsidRPr="00A75A55">
        <w:rPr>
          <w:rStyle w:val="Strong"/>
          <w:rFonts w:asciiTheme="minorHAnsi" w:hAnsiTheme="minorHAnsi" w:cstheme="minorHAnsi"/>
          <w:sz w:val="24"/>
          <w:szCs w:val="24"/>
        </w:rPr>
        <w:t>Sunday School</w:t>
      </w:r>
      <w:r w:rsidRPr="00A75A55">
        <w:rPr>
          <w:rFonts w:asciiTheme="minorHAnsi" w:hAnsiTheme="minorHAnsi" w:cstheme="minorHAnsi"/>
          <w:sz w:val="24"/>
          <w:szCs w:val="24"/>
        </w:rPr>
        <w:t xml:space="preserve"> begins for children ages 3 through 5th grade</w:t>
      </w:r>
    </w:p>
    <w:p w14:paraId="46EC34C9" w14:textId="77777777" w:rsidR="009A3318" w:rsidRPr="00A75A55" w:rsidRDefault="009A3318" w:rsidP="009A3318">
      <w:pPr>
        <w:numPr>
          <w:ilvl w:val="0"/>
          <w:numId w:val="41"/>
        </w:numPr>
        <w:spacing w:before="100" w:beforeAutospacing="1" w:after="100" w:afterAutospacing="1"/>
        <w:rPr>
          <w:rFonts w:asciiTheme="minorHAnsi" w:hAnsiTheme="minorHAnsi" w:cstheme="minorHAnsi"/>
          <w:sz w:val="24"/>
          <w:szCs w:val="24"/>
        </w:rPr>
      </w:pPr>
      <w:r w:rsidRPr="00A75A55">
        <w:rPr>
          <w:rStyle w:val="Strong"/>
          <w:rFonts w:asciiTheme="minorHAnsi" w:hAnsiTheme="minorHAnsi" w:cstheme="minorHAnsi"/>
          <w:sz w:val="24"/>
          <w:szCs w:val="24"/>
        </w:rPr>
        <w:t>Youth Group</w:t>
      </w:r>
      <w:r w:rsidRPr="00A75A55">
        <w:rPr>
          <w:rFonts w:asciiTheme="minorHAnsi" w:hAnsiTheme="minorHAnsi" w:cstheme="minorHAnsi"/>
          <w:sz w:val="24"/>
          <w:szCs w:val="24"/>
        </w:rPr>
        <w:t xml:space="preserve"> will also be meeting</w:t>
      </w:r>
    </w:p>
    <w:p w14:paraId="6EB1CB9F" w14:textId="77777777" w:rsidR="009A3318" w:rsidRPr="00A75A55" w:rsidRDefault="009A3318" w:rsidP="009A3318">
      <w:pPr>
        <w:numPr>
          <w:ilvl w:val="0"/>
          <w:numId w:val="41"/>
        </w:numPr>
        <w:spacing w:before="100" w:beforeAutospacing="1" w:after="100" w:afterAutospacing="1"/>
        <w:rPr>
          <w:rFonts w:asciiTheme="minorHAnsi" w:hAnsiTheme="minorHAnsi" w:cstheme="minorHAnsi"/>
          <w:sz w:val="24"/>
          <w:szCs w:val="24"/>
        </w:rPr>
      </w:pPr>
      <w:r w:rsidRPr="00A75A55">
        <w:rPr>
          <w:rStyle w:val="Strong"/>
          <w:rFonts w:asciiTheme="minorHAnsi" w:hAnsiTheme="minorHAnsi" w:cstheme="minorHAnsi"/>
          <w:sz w:val="24"/>
          <w:szCs w:val="24"/>
        </w:rPr>
        <w:t>Adult Elective Classes</w:t>
      </w:r>
      <w:r w:rsidRPr="00A75A55">
        <w:rPr>
          <w:rFonts w:asciiTheme="minorHAnsi" w:hAnsiTheme="minorHAnsi" w:cstheme="minorHAnsi"/>
          <w:sz w:val="24"/>
          <w:szCs w:val="24"/>
        </w:rPr>
        <w:t xml:space="preserve"> begin, offering opportunities for learning, discussion, and spiritual growth</w:t>
      </w:r>
    </w:p>
    <w:p w14:paraId="35DD9357" w14:textId="77777777"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t xml:space="preserve">Families, make Rally Day a priority! Bring your children, invite a friend, and come </w:t>
      </w:r>
      <w:proofErr w:type="gramStart"/>
      <w:r w:rsidRPr="00A75A55">
        <w:rPr>
          <w:rFonts w:asciiTheme="minorHAnsi" w:hAnsiTheme="minorHAnsi" w:cstheme="minorHAnsi"/>
          <w:sz w:val="24"/>
          <w:szCs w:val="24"/>
        </w:rPr>
        <w:t>discover</w:t>
      </w:r>
      <w:proofErr w:type="gramEnd"/>
      <w:r w:rsidRPr="00A75A55">
        <w:rPr>
          <w:rFonts w:asciiTheme="minorHAnsi" w:hAnsiTheme="minorHAnsi" w:cstheme="minorHAnsi"/>
          <w:sz w:val="24"/>
          <w:szCs w:val="24"/>
        </w:rPr>
        <w:t xml:space="preserve"> all the opportunities available for every age. There's a place for everyone as we grow together in faith and community. </w:t>
      </w:r>
      <w:r w:rsidRPr="00A75A55">
        <w:rPr>
          <w:rFonts w:ascii="Segoe UI Emoji" w:hAnsi="Segoe UI Emoji" w:cs="Segoe UI Emoji"/>
          <w:sz w:val="24"/>
          <w:szCs w:val="24"/>
        </w:rPr>
        <w:t>🌟🙏</w:t>
      </w:r>
    </w:p>
    <w:p w14:paraId="106A3EC2" w14:textId="77777777" w:rsidR="009A3318" w:rsidRPr="00FC1A49" w:rsidRDefault="00000000" w:rsidP="009A3318">
      <w:pPr>
        <w:rPr>
          <w:rFonts w:asciiTheme="minorHAnsi" w:hAnsiTheme="minorHAnsi" w:cstheme="minorHAnsi"/>
        </w:rPr>
      </w:pPr>
      <w:r>
        <w:rPr>
          <w:rFonts w:asciiTheme="minorHAnsi" w:hAnsiTheme="minorHAnsi" w:cstheme="minorHAnsi"/>
          <w:noProof/>
          <w:sz w:val="24"/>
          <w:szCs w:val="24"/>
        </w:rPr>
        <w:pict w14:anchorId="3D71176F">
          <v:rect id="_x0000_i1025" style="width:0;height:1.5pt" o:hralign="center" o:hrstd="t" o:hr="t" fillcolor="#a0a0a0" stroked="f"/>
        </w:pict>
      </w:r>
    </w:p>
    <w:p w14:paraId="56F65D42" w14:textId="77777777" w:rsidR="009A3318" w:rsidRPr="00A75A55" w:rsidRDefault="009A3318" w:rsidP="009A3318">
      <w:pPr>
        <w:pStyle w:val="Heading2"/>
        <w:rPr>
          <w:rFonts w:asciiTheme="minorHAnsi" w:hAnsiTheme="minorHAnsi" w:cstheme="minorHAnsi"/>
          <w:szCs w:val="24"/>
        </w:rPr>
      </w:pPr>
      <w:r w:rsidRPr="00A75A55">
        <w:rPr>
          <w:rFonts w:asciiTheme="minorHAnsi" w:hAnsiTheme="minorHAnsi" w:cstheme="minorHAnsi"/>
          <w:szCs w:val="24"/>
        </w:rPr>
        <w:lastRenderedPageBreak/>
        <w:t>Adult Electives — Fall Schedule</w:t>
      </w:r>
    </w:p>
    <w:p w14:paraId="4464A370" w14:textId="5808F20A"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t xml:space="preserve">Our Adult Elective </w:t>
      </w:r>
      <w:proofErr w:type="gramStart"/>
      <w:r w:rsidRPr="00A75A55">
        <w:rPr>
          <w:rFonts w:asciiTheme="minorHAnsi" w:hAnsiTheme="minorHAnsi" w:cstheme="minorHAnsi"/>
          <w:sz w:val="24"/>
          <w:szCs w:val="24"/>
        </w:rPr>
        <w:t>hour</w:t>
      </w:r>
      <w:proofErr w:type="gramEnd"/>
      <w:r w:rsidRPr="00A75A55">
        <w:rPr>
          <w:rFonts w:asciiTheme="minorHAnsi" w:hAnsiTheme="minorHAnsi" w:cstheme="minorHAnsi"/>
          <w:sz w:val="24"/>
          <w:szCs w:val="24"/>
        </w:rPr>
        <w:t xml:space="preserve"> offers a rotating lineup of learning opportunities. </w:t>
      </w:r>
      <w:r w:rsidR="00F139F1" w:rsidRPr="00A75A55">
        <w:rPr>
          <w:rFonts w:asciiTheme="minorHAnsi" w:hAnsiTheme="minorHAnsi" w:cstheme="minorHAnsi"/>
          <w:sz w:val="24"/>
          <w:szCs w:val="24"/>
        </w:rPr>
        <w:t>Check out these h</w:t>
      </w:r>
      <w:r w:rsidRPr="00A75A55">
        <w:rPr>
          <w:rFonts w:asciiTheme="minorHAnsi" w:hAnsiTheme="minorHAnsi" w:cstheme="minorHAnsi"/>
          <w:sz w:val="24"/>
          <w:szCs w:val="24"/>
        </w:rPr>
        <w:t xml:space="preserve">ighlights </w:t>
      </w:r>
      <w:r w:rsidR="00F139F1" w:rsidRPr="00A75A55">
        <w:rPr>
          <w:rFonts w:asciiTheme="minorHAnsi" w:hAnsiTheme="minorHAnsi" w:cstheme="minorHAnsi"/>
          <w:sz w:val="24"/>
          <w:szCs w:val="24"/>
        </w:rPr>
        <w:t xml:space="preserve">for </w:t>
      </w:r>
      <w:r w:rsidRPr="00A75A55">
        <w:rPr>
          <w:rFonts w:asciiTheme="minorHAnsi" w:hAnsiTheme="minorHAnsi" w:cstheme="minorHAnsi"/>
          <w:sz w:val="24"/>
          <w:szCs w:val="24"/>
        </w:rPr>
        <w:t>this fall:</w:t>
      </w:r>
    </w:p>
    <w:tbl>
      <w:tblPr>
        <w:tblW w:w="6930"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810"/>
        <w:gridCol w:w="3179"/>
        <w:gridCol w:w="2941"/>
      </w:tblGrid>
      <w:tr w:rsidR="009A3318" w:rsidRPr="00A75A55" w14:paraId="2745D549" w14:textId="77777777" w:rsidTr="00351C2E">
        <w:trPr>
          <w:tblHeader/>
          <w:tblCellSpacing w:w="15" w:type="dxa"/>
        </w:trPr>
        <w:tc>
          <w:tcPr>
            <w:tcW w:w="765" w:type="dxa"/>
            <w:vAlign w:val="center"/>
            <w:hideMark/>
          </w:tcPr>
          <w:p w14:paraId="63DEE031" w14:textId="77777777" w:rsidR="009A3318" w:rsidRPr="00A75A55" w:rsidRDefault="009A3318">
            <w:pPr>
              <w:jc w:val="center"/>
              <w:rPr>
                <w:rFonts w:asciiTheme="minorHAnsi" w:hAnsiTheme="minorHAnsi" w:cstheme="minorHAnsi"/>
                <w:b/>
                <w:bCs/>
                <w:sz w:val="24"/>
                <w:szCs w:val="24"/>
              </w:rPr>
            </w:pPr>
            <w:r w:rsidRPr="00A75A55">
              <w:rPr>
                <w:rFonts w:asciiTheme="minorHAnsi" w:hAnsiTheme="minorHAnsi" w:cstheme="minorHAnsi"/>
                <w:b/>
                <w:bCs/>
                <w:sz w:val="24"/>
                <w:szCs w:val="24"/>
              </w:rPr>
              <w:t>Date</w:t>
            </w:r>
          </w:p>
        </w:tc>
        <w:tc>
          <w:tcPr>
            <w:tcW w:w="3149" w:type="dxa"/>
            <w:vAlign w:val="center"/>
            <w:hideMark/>
          </w:tcPr>
          <w:p w14:paraId="784BB634" w14:textId="77777777" w:rsidR="009A3318" w:rsidRPr="00A75A55" w:rsidRDefault="009A3318">
            <w:pPr>
              <w:jc w:val="center"/>
              <w:rPr>
                <w:rFonts w:asciiTheme="minorHAnsi" w:hAnsiTheme="minorHAnsi" w:cstheme="minorHAnsi"/>
                <w:b/>
                <w:bCs/>
                <w:sz w:val="24"/>
                <w:szCs w:val="24"/>
              </w:rPr>
            </w:pPr>
            <w:r w:rsidRPr="00A75A55">
              <w:rPr>
                <w:rFonts w:asciiTheme="minorHAnsi" w:hAnsiTheme="minorHAnsi" w:cstheme="minorHAnsi"/>
                <w:b/>
                <w:bCs/>
                <w:sz w:val="24"/>
                <w:szCs w:val="24"/>
              </w:rPr>
              <w:t>Class</w:t>
            </w:r>
          </w:p>
        </w:tc>
        <w:tc>
          <w:tcPr>
            <w:tcW w:w="2896" w:type="dxa"/>
            <w:vAlign w:val="center"/>
            <w:hideMark/>
          </w:tcPr>
          <w:p w14:paraId="0B99D324" w14:textId="77777777" w:rsidR="009A3318" w:rsidRPr="00A75A55" w:rsidRDefault="009A3318" w:rsidP="00F139F1">
            <w:pPr>
              <w:jc w:val="center"/>
              <w:rPr>
                <w:rFonts w:asciiTheme="minorHAnsi" w:hAnsiTheme="minorHAnsi" w:cstheme="minorHAnsi"/>
                <w:b/>
                <w:bCs/>
                <w:sz w:val="24"/>
                <w:szCs w:val="24"/>
              </w:rPr>
            </w:pPr>
            <w:r w:rsidRPr="00A75A55">
              <w:rPr>
                <w:rFonts w:asciiTheme="minorHAnsi" w:hAnsiTheme="minorHAnsi" w:cstheme="minorHAnsi"/>
                <w:b/>
                <w:bCs/>
                <w:sz w:val="24"/>
                <w:szCs w:val="24"/>
              </w:rPr>
              <w:t>Leader</w:t>
            </w:r>
          </w:p>
        </w:tc>
      </w:tr>
      <w:tr w:rsidR="009A3318" w:rsidRPr="00A75A55" w14:paraId="4B4BCCA3" w14:textId="77777777" w:rsidTr="00351C2E">
        <w:trPr>
          <w:tblCellSpacing w:w="15" w:type="dxa"/>
        </w:trPr>
        <w:tc>
          <w:tcPr>
            <w:tcW w:w="765" w:type="dxa"/>
            <w:vAlign w:val="center"/>
            <w:hideMark/>
          </w:tcPr>
          <w:p w14:paraId="3D1416C1"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Sept 13</w:t>
            </w:r>
          </w:p>
        </w:tc>
        <w:tc>
          <w:tcPr>
            <w:tcW w:w="3149" w:type="dxa"/>
            <w:vAlign w:val="center"/>
            <w:hideMark/>
          </w:tcPr>
          <w:p w14:paraId="46B9BDA9" w14:textId="70BB5F74" w:rsidR="009A3318" w:rsidRPr="00A75A55" w:rsidRDefault="009A3318">
            <w:pPr>
              <w:rPr>
                <w:rFonts w:asciiTheme="minorHAnsi" w:hAnsiTheme="minorHAnsi" w:cstheme="minorHAnsi"/>
                <w:sz w:val="24"/>
                <w:szCs w:val="24"/>
              </w:rPr>
            </w:pPr>
            <w:r w:rsidRPr="00A75A55">
              <w:rPr>
                <w:rFonts w:asciiTheme="minorHAnsi" w:hAnsiTheme="minorHAnsi" w:cstheme="minorHAnsi"/>
                <w:b/>
                <w:bCs/>
                <w:sz w:val="24"/>
                <w:szCs w:val="24"/>
              </w:rPr>
              <w:t>Community Conversations</w:t>
            </w:r>
            <w:r w:rsidRPr="00A75A55">
              <w:rPr>
                <w:rFonts w:asciiTheme="minorHAnsi" w:hAnsiTheme="minorHAnsi" w:cstheme="minorHAnsi"/>
                <w:sz w:val="24"/>
                <w:szCs w:val="24"/>
              </w:rPr>
              <w:t xml:space="preserve"> </w:t>
            </w:r>
            <w:r w:rsidR="0053643C" w:rsidRPr="00A75A55">
              <w:rPr>
                <w:rFonts w:asciiTheme="minorHAnsi" w:hAnsiTheme="minorHAnsi" w:cstheme="minorHAnsi"/>
                <w:sz w:val="24"/>
                <w:szCs w:val="24"/>
              </w:rPr>
              <w:br/>
            </w:r>
            <w:r w:rsidRPr="00A75A55">
              <w:rPr>
                <w:rFonts w:asciiTheme="minorHAnsi" w:hAnsiTheme="minorHAnsi" w:cstheme="minorHAnsi"/>
                <w:sz w:val="24"/>
                <w:szCs w:val="24"/>
              </w:rPr>
              <w:t>Session 1 – Info &amp; Intro Lesson</w:t>
            </w:r>
          </w:p>
        </w:tc>
        <w:tc>
          <w:tcPr>
            <w:tcW w:w="2896" w:type="dxa"/>
            <w:vAlign w:val="center"/>
            <w:hideMark/>
          </w:tcPr>
          <w:p w14:paraId="5EADC42D" w14:textId="77777777" w:rsidR="009A3318" w:rsidRPr="00A75A55" w:rsidRDefault="009A3318" w:rsidP="00F139F1">
            <w:pPr>
              <w:jc w:val="center"/>
              <w:rPr>
                <w:rFonts w:asciiTheme="minorHAnsi" w:hAnsiTheme="minorHAnsi" w:cstheme="minorHAnsi"/>
                <w:sz w:val="24"/>
                <w:szCs w:val="24"/>
              </w:rPr>
            </w:pPr>
            <w:r w:rsidRPr="00A75A55">
              <w:rPr>
                <w:rFonts w:asciiTheme="minorHAnsi" w:hAnsiTheme="minorHAnsi" w:cstheme="minorHAnsi"/>
                <w:sz w:val="24"/>
                <w:szCs w:val="24"/>
              </w:rPr>
              <w:t>Rev. Joslin Kearse</w:t>
            </w:r>
          </w:p>
        </w:tc>
      </w:tr>
      <w:tr w:rsidR="009A3318" w:rsidRPr="00A75A55" w14:paraId="5E225E19" w14:textId="77777777" w:rsidTr="00351C2E">
        <w:trPr>
          <w:tblCellSpacing w:w="15" w:type="dxa"/>
        </w:trPr>
        <w:tc>
          <w:tcPr>
            <w:tcW w:w="765" w:type="dxa"/>
            <w:vAlign w:val="center"/>
            <w:hideMark/>
          </w:tcPr>
          <w:p w14:paraId="35F65E56"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Sept 20</w:t>
            </w:r>
          </w:p>
        </w:tc>
        <w:tc>
          <w:tcPr>
            <w:tcW w:w="3149" w:type="dxa"/>
            <w:vAlign w:val="center"/>
            <w:hideMark/>
          </w:tcPr>
          <w:p w14:paraId="478DC9E8" w14:textId="5932D11D" w:rsidR="009A3318" w:rsidRPr="00A75A55" w:rsidRDefault="009A3318">
            <w:pPr>
              <w:rPr>
                <w:rFonts w:asciiTheme="minorHAnsi" w:hAnsiTheme="minorHAnsi" w:cstheme="minorHAnsi"/>
                <w:sz w:val="24"/>
                <w:szCs w:val="24"/>
              </w:rPr>
            </w:pPr>
            <w:r w:rsidRPr="00A75A55">
              <w:rPr>
                <w:rFonts w:asciiTheme="minorHAnsi" w:hAnsiTheme="minorHAnsi" w:cstheme="minorHAnsi"/>
                <w:b/>
                <w:bCs/>
                <w:sz w:val="24"/>
                <w:szCs w:val="24"/>
              </w:rPr>
              <w:t>Community Conversations</w:t>
            </w:r>
            <w:r w:rsidRPr="00A75A55">
              <w:rPr>
                <w:rFonts w:asciiTheme="minorHAnsi" w:hAnsiTheme="minorHAnsi" w:cstheme="minorHAnsi"/>
                <w:sz w:val="24"/>
                <w:szCs w:val="24"/>
              </w:rPr>
              <w:t xml:space="preserve"> </w:t>
            </w:r>
            <w:r w:rsidR="00351C2E" w:rsidRPr="00A75A55">
              <w:rPr>
                <w:rFonts w:asciiTheme="minorHAnsi" w:hAnsiTheme="minorHAnsi" w:cstheme="minorHAnsi"/>
                <w:sz w:val="24"/>
                <w:szCs w:val="24"/>
              </w:rPr>
              <w:t xml:space="preserve">- </w:t>
            </w:r>
            <w:r w:rsidRPr="00A75A55">
              <w:rPr>
                <w:rFonts w:asciiTheme="minorHAnsi" w:hAnsiTheme="minorHAnsi" w:cstheme="minorHAnsi"/>
                <w:sz w:val="24"/>
                <w:szCs w:val="24"/>
              </w:rPr>
              <w:t>Session 2</w:t>
            </w:r>
          </w:p>
        </w:tc>
        <w:tc>
          <w:tcPr>
            <w:tcW w:w="2896" w:type="dxa"/>
            <w:vAlign w:val="center"/>
            <w:hideMark/>
          </w:tcPr>
          <w:p w14:paraId="258799C2" w14:textId="77777777" w:rsidR="009A3318" w:rsidRPr="00A75A55" w:rsidRDefault="009A3318" w:rsidP="00F139F1">
            <w:pPr>
              <w:jc w:val="center"/>
              <w:rPr>
                <w:rFonts w:asciiTheme="minorHAnsi" w:hAnsiTheme="minorHAnsi" w:cstheme="minorHAnsi"/>
                <w:sz w:val="24"/>
                <w:szCs w:val="24"/>
              </w:rPr>
            </w:pPr>
            <w:r w:rsidRPr="00A75A55">
              <w:rPr>
                <w:rFonts w:asciiTheme="minorHAnsi" w:hAnsiTheme="minorHAnsi" w:cstheme="minorHAnsi"/>
                <w:sz w:val="24"/>
                <w:szCs w:val="24"/>
              </w:rPr>
              <w:t>Rev. Joslin Kearse</w:t>
            </w:r>
          </w:p>
        </w:tc>
      </w:tr>
      <w:tr w:rsidR="009A3318" w:rsidRPr="00A75A55" w14:paraId="1BDC1167" w14:textId="77777777" w:rsidTr="00351C2E">
        <w:trPr>
          <w:tblCellSpacing w:w="15" w:type="dxa"/>
        </w:trPr>
        <w:tc>
          <w:tcPr>
            <w:tcW w:w="765" w:type="dxa"/>
            <w:vAlign w:val="center"/>
            <w:hideMark/>
          </w:tcPr>
          <w:p w14:paraId="6780CEE1"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Sept 27</w:t>
            </w:r>
          </w:p>
        </w:tc>
        <w:tc>
          <w:tcPr>
            <w:tcW w:w="3149" w:type="dxa"/>
            <w:vAlign w:val="center"/>
            <w:hideMark/>
          </w:tcPr>
          <w:p w14:paraId="538D79DC"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The Legacy of Dr. Frank Boston</w:t>
            </w:r>
          </w:p>
        </w:tc>
        <w:tc>
          <w:tcPr>
            <w:tcW w:w="2896" w:type="dxa"/>
            <w:vAlign w:val="center"/>
            <w:hideMark/>
          </w:tcPr>
          <w:p w14:paraId="7588CAE1" w14:textId="23344710" w:rsidR="009A3318" w:rsidRPr="00A75A55" w:rsidRDefault="009A3318" w:rsidP="00F139F1">
            <w:pPr>
              <w:jc w:val="center"/>
              <w:rPr>
                <w:rFonts w:asciiTheme="minorHAnsi" w:hAnsiTheme="minorHAnsi" w:cstheme="minorHAnsi"/>
                <w:sz w:val="24"/>
                <w:szCs w:val="24"/>
              </w:rPr>
            </w:pPr>
            <w:r w:rsidRPr="00A75A55">
              <w:rPr>
                <w:rFonts w:asciiTheme="minorHAnsi" w:hAnsiTheme="minorHAnsi" w:cstheme="minorHAnsi"/>
                <w:sz w:val="24"/>
                <w:szCs w:val="24"/>
              </w:rPr>
              <w:t>Pat Rieker, President</w:t>
            </w:r>
            <w:r w:rsidR="006A62A1" w:rsidRPr="00A75A55">
              <w:rPr>
                <w:rFonts w:asciiTheme="minorHAnsi" w:hAnsiTheme="minorHAnsi" w:cstheme="minorHAnsi"/>
                <w:sz w:val="24"/>
                <w:szCs w:val="24"/>
              </w:rPr>
              <w:br/>
            </w:r>
            <w:r w:rsidRPr="00A75A55">
              <w:rPr>
                <w:rFonts w:asciiTheme="minorHAnsi" w:hAnsiTheme="minorHAnsi" w:cstheme="minorHAnsi"/>
                <w:sz w:val="24"/>
                <w:szCs w:val="24"/>
              </w:rPr>
              <w:t>Lansdale Historical Society</w:t>
            </w:r>
          </w:p>
        </w:tc>
      </w:tr>
      <w:tr w:rsidR="009A3318" w:rsidRPr="00A75A55" w14:paraId="4BC1DB97" w14:textId="77777777" w:rsidTr="00351C2E">
        <w:trPr>
          <w:tblCellSpacing w:w="15" w:type="dxa"/>
        </w:trPr>
        <w:tc>
          <w:tcPr>
            <w:tcW w:w="765" w:type="dxa"/>
            <w:vAlign w:val="center"/>
            <w:hideMark/>
          </w:tcPr>
          <w:p w14:paraId="6494530A"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Oct 4</w:t>
            </w:r>
          </w:p>
        </w:tc>
        <w:tc>
          <w:tcPr>
            <w:tcW w:w="3149" w:type="dxa"/>
            <w:vAlign w:val="center"/>
            <w:hideMark/>
          </w:tcPr>
          <w:p w14:paraId="2942906F"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Adult Bible Study — Joshua &amp; Judges</w:t>
            </w:r>
          </w:p>
        </w:tc>
        <w:tc>
          <w:tcPr>
            <w:tcW w:w="2896" w:type="dxa"/>
            <w:vAlign w:val="center"/>
            <w:hideMark/>
          </w:tcPr>
          <w:p w14:paraId="79ABB814" w14:textId="77777777" w:rsidR="009A3318" w:rsidRPr="00A75A55" w:rsidRDefault="009A3318" w:rsidP="00F139F1">
            <w:pPr>
              <w:jc w:val="center"/>
              <w:rPr>
                <w:rFonts w:asciiTheme="minorHAnsi" w:hAnsiTheme="minorHAnsi" w:cstheme="minorHAnsi"/>
                <w:sz w:val="24"/>
                <w:szCs w:val="24"/>
              </w:rPr>
            </w:pPr>
            <w:r w:rsidRPr="00A75A55">
              <w:rPr>
                <w:rFonts w:asciiTheme="minorHAnsi" w:hAnsiTheme="minorHAnsi" w:cstheme="minorHAnsi"/>
                <w:sz w:val="24"/>
                <w:szCs w:val="24"/>
              </w:rPr>
              <w:t>Jonathan Widgins</w:t>
            </w:r>
          </w:p>
        </w:tc>
      </w:tr>
      <w:tr w:rsidR="009A3318" w:rsidRPr="00A75A55" w14:paraId="4ED4C4F6" w14:textId="77777777" w:rsidTr="00351C2E">
        <w:trPr>
          <w:tblCellSpacing w:w="15" w:type="dxa"/>
        </w:trPr>
        <w:tc>
          <w:tcPr>
            <w:tcW w:w="765" w:type="dxa"/>
            <w:vAlign w:val="center"/>
            <w:hideMark/>
          </w:tcPr>
          <w:p w14:paraId="67120127" w14:textId="77777777"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Oct 11</w:t>
            </w:r>
          </w:p>
        </w:tc>
        <w:tc>
          <w:tcPr>
            <w:tcW w:w="3149" w:type="dxa"/>
            <w:vAlign w:val="center"/>
            <w:hideMark/>
          </w:tcPr>
          <w:p w14:paraId="7F6EEC70" w14:textId="4FAFD50E" w:rsidR="00CB77CA" w:rsidRPr="00A75A55" w:rsidRDefault="00CB77CA">
            <w:pPr>
              <w:rPr>
                <w:rFonts w:asciiTheme="minorHAnsi" w:hAnsiTheme="minorHAnsi" w:cstheme="minorHAnsi"/>
                <w:sz w:val="24"/>
                <w:szCs w:val="24"/>
              </w:rPr>
            </w:pPr>
            <w:r w:rsidRPr="00A75A55">
              <w:rPr>
                <w:rFonts w:asciiTheme="minorHAnsi" w:hAnsiTheme="minorHAnsi" w:cstheme="minorHAnsi"/>
                <w:b/>
                <w:bCs/>
                <w:sz w:val="24"/>
                <w:szCs w:val="24"/>
              </w:rPr>
              <w:t>Community Conversations</w:t>
            </w:r>
          </w:p>
          <w:p w14:paraId="38C31214" w14:textId="3FD592D6" w:rsidR="009A3318" w:rsidRPr="00A75A55" w:rsidRDefault="009A3318">
            <w:pPr>
              <w:rPr>
                <w:rFonts w:asciiTheme="minorHAnsi" w:hAnsiTheme="minorHAnsi" w:cstheme="minorHAnsi"/>
                <w:sz w:val="24"/>
                <w:szCs w:val="24"/>
              </w:rPr>
            </w:pPr>
            <w:r w:rsidRPr="00A75A55">
              <w:rPr>
                <w:rFonts w:asciiTheme="minorHAnsi" w:hAnsiTheme="minorHAnsi" w:cstheme="minorHAnsi"/>
                <w:sz w:val="24"/>
                <w:szCs w:val="24"/>
              </w:rPr>
              <w:t>How to Have Difficult Conversations</w:t>
            </w:r>
          </w:p>
        </w:tc>
        <w:tc>
          <w:tcPr>
            <w:tcW w:w="2896" w:type="dxa"/>
            <w:vAlign w:val="center"/>
            <w:hideMark/>
          </w:tcPr>
          <w:p w14:paraId="2E996C19" w14:textId="77777777" w:rsidR="009A3318" w:rsidRPr="00A75A55" w:rsidRDefault="009A3318" w:rsidP="00F139F1">
            <w:pPr>
              <w:jc w:val="center"/>
              <w:rPr>
                <w:rFonts w:asciiTheme="minorHAnsi" w:hAnsiTheme="minorHAnsi" w:cstheme="minorHAnsi"/>
                <w:sz w:val="24"/>
                <w:szCs w:val="24"/>
              </w:rPr>
            </w:pPr>
            <w:r w:rsidRPr="00A75A55">
              <w:rPr>
                <w:rFonts w:asciiTheme="minorHAnsi" w:hAnsiTheme="minorHAnsi" w:cstheme="minorHAnsi"/>
                <w:sz w:val="24"/>
                <w:szCs w:val="24"/>
              </w:rPr>
              <w:t>Rev. Joslin Kearse</w:t>
            </w:r>
          </w:p>
        </w:tc>
      </w:tr>
    </w:tbl>
    <w:p w14:paraId="5394EEF4" w14:textId="77777777" w:rsidR="009A3318" w:rsidRPr="00A75A55" w:rsidRDefault="009A3318" w:rsidP="009A3318">
      <w:pPr>
        <w:pStyle w:val="NormalWeb"/>
        <w:rPr>
          <w:rFonts w:asciiTheme="minorHAnsi" w:hAnsiTheme="minorHAnsi" w:cstheme="minorHAnsi"/>
          <w:sz w:val="24"/>
          <w:szCs w:val="24"/>
        </w:rPr>
      </w:pPr>
      <w:r w:rsidRPr="00A75A55">
        <w:rPr>
          <w:rStyle w:val="Strong"/>
          <w:rFonts w:asciiTheme="minorHAnsi" w:hAnsiTheme="minorHAnsi" w:cstheme="minorHAnsi"/>
          <w:sz w:val="24"/>
          <w:szCs w:val="24"/>
        </w:rPr>
        <w:t>Community Conversations: Cultural Competency, Radical Inclusion &amp; Anti-Racism</w:t>
      </w:r>
      <w:r w:rsidRPr="00A75A55">
        <w:rPr>
          <w:rFonts w:asciiTheme="minorHAnsi" w:hAnsiTheme="minorHAnsi" w:cstheme="minorHAnsi"/>
          <w:sz w:val="24"/>
          <w:szCs w:val="24"/>
        </w:rPr>
        <w:t xml:space="preserve"> Beginning September 13 at 10:30am, this facilitated series explores Cultural Competency, Radical Inclusion, and Anti-Racism through guided discussion, reflection, and shared learning. Together we'll journey through three transformative books:</w:t>
      </w:r>
    </w:p>
    <w:p w14:paraId="139FDB76" w14:textId="77777777" w:rsidR="009A3318" w:rsidRPr="00A75A55" w:rsidRDefault="009A3318" w:rsidP="009A3318">
      <w:pPr>
        <w:numPr>
          <w:ilvl w:val="0"/>
          <w:numId w:val="42"/>
        </w:numPr>
        <w:spacing w:before="100" w:beforeAutospacing="1" w:after="100" w:afterAutospacing="1"/>
        <w:rPr>
          <w:rFonts w:asciiTheme="minorHAnsi" w:hAnsiTheme="minorHAnsi" w:cstheme="minorHAnsi"/>
          <w:sz w:val="24"/>
          <w:szCs w:val="24"/>
        </w:rPr>
      </w:pPr>
      <w:r w:rsidRPr="00A75A55">
        <w:rPr>
          <w:rStyle w:val="Emphasis"/>
          <w:rFonts w:asciiTheme="minorHAnsi" w:hAnsiTheme="minorHAnsi" w:cstheme="minorHAnsi"/>
          <w:sz w:val="24"/>
          <w:szCs w:val="24"/>
        </w:rPr>
        <w:t>Where the Edge Gathers: Building a Community of Radical Inclusion</w:t>
      </w:r>
      <w:r w:rsidRPr="00A75A55">
        <w:rPr>
          <w:rFonts w:asciiTheme="minorHAnsi" w:hAnsiTheme="minorHAnsi" w:cstheme="minorHAnsi"/>
          <w:sz w:val="24"/>
          <w:szCs w:val="24"/>
        </w:rPr>
        <w:t xml:space="preserve"> by Yvette A. Flunder — </w:t>
      </w:r>
      <w:hyperlink r:id="rId11" w:history="1">
        <w:r w:rsidRPr="00A75A55">
          <w:rPr>
            <w:rStyle w:val="Hyperlink"/>
            <w:rFonts w:asciiTheme="minorHAnsi" w:hAnsiTheme="minorHAnsi" w:cstheme="minorHAnsi"/>
            <w:sz w:val="24"/>
            <w:szCs w:val="24"/>
          </w:rPr>
          <w:t>available here</w:t>
        </w:r>
      </w:hyperlink>
    </w:p>
    <w:p w14:paraId="76B30904" w14:textId="77777777" w:rsidR="009A3318" w:rsidRPr="00A75A55" w:rsidRDefault="009A3318" w:rsidP="009A3318">
      <w:pPr>
        <w:numPr>
          <w:ilvl w:val="0"/>
          <w:numId w:val="42"/>
        </w:numPr>
        <w:spacing w:before="100" w:beforeAutospacing="1" w:after="100" w:afterAutospacing="1"/>
        <w:rPr>
          <w:rFonts w:asciiTheme="minorHAnsi" w:hAnsiTheme="minorHAnsi" w:cstheme="minorHAnsi"/>
          <w:sz w:val="24"/>
          <w:szCs w:val="24"/>
        </w:rPr>
      </w:pPr>
      <w:r w:rsidRPr="00A75A55">
        <w:rPr>
          <w:rStyle w:val="Emphasis"/>
          <w:rFonts w:asciiTheme="minorHAnsi" w:hAnsiTheme="minorHAnsi" w:cstheme="minorHAnsi"/>
          <w:sz w:val="24"/>
          <w:szCs w:val="24"/>
        </w:rPr>
        <w:t>The Racial Healing Handbook: Practical Activities to Help You Challenge Privilege, Confront Systemic Racism, and Engage in Collective Healing</w:t>
      </w:r>
      <w:r w:rsidRPr="00A75A55">
        <w:rPr>
          <w:rFonts w:asciiTheme="minorHAnsi" w:hAnsiTheme="minorHAnsi" w:cstheme="minorHAnsi"/>
          <w:sz w:val="24"/>
          <w:szCs w:val="24"/>
        </w:rPr>
        <w:t xml:space="preserve"> by Anneliese A. Singh, PhD — </w:t>
      </w:r>
      <w:hyperlink r:id="rId12" w:history="1">
        <w:r w:rsidRPr="00A75A55">
          <w:rPr>
            <w:rStyle w:val="Hyperlink"/>
            <w:rFonts w:asciiTheme="minorHAnsi" w:hAnsiTheme="minorHAnsi" w:cstheme="minorHAnsi"/>
            <w:sz w:val="24"/>
            <w:szCs w:val="24"/>
          </w:rPr>
          <w:t>available here</w:t>
        </w:r>
      </w:hyperlink>
    </w:p>
    <w:p w14:paraId="4D6DE5C6" w14:textId="77777777" w:rsidR="009A3318" w:rsidRPr="00A75A55" w:rsidRDefault="009A3318" w:rsidP="009A3318">
      <w:pPr>
        <w:numPr>
          <w:ilvl w:val="0"/>
          <w:numId w:val="42"/>
        </w:numPr>
        <w:spacing w:before="100" w:beforeAutospacing="1" w:after="100" w:afterAutospacing="1"/>
        <w:rPr>
          <w:rFonts w:asciiTheme="minorHAnsi" w:hAnsiTheme="minorHAnsi" w:cstheme="minorHAnsi"/>
          <w:sz w:val="24"/>
          <w:szCs w:val="24"/>
        </w:rPr>
      </w:pPr>
      <w:r w:rsidRPr="00A75A55">
        <w:rPr>
          <w:rStyle w:val="Emphasis"/>
          <w:rFonts w:asciiTheme="minorHAnsi" w:hAnsiTheme="minorHAnsi" w:cstheme="minorHAnsi"/>
          <w:sz w:val="24"/>
          <w:szCs w:val="24"/>
        </w:rPr>
        <w:t>Autopsy of a Deceased Church: 12 Ways to Keep Yours Alive</w:t>
      </w:r>
      <w:r w:rsidRPr="00A75A55">
        <w:rPr>
          <w:rFonts w:asciiTheme="minorHAnsi" w:hAnsiTheme="minorHAnsi" w:cstheme="minorHAnsi"/>
          <w:sz w:val="24"/>
          <w:szCs w:val="24"/>
        </w:rPr>
        <w:t xml:space="preserve"> by Thom S. Rainer — </w:t>
      </w:r>
      <w:hyperlink r:id="rId13" w:history="1">
        <w:r w:rsidRPr="00A75A55">
          <w:rPr>
            <w:rStyle w:val="Hyperlink"/>
            <w:rFonts w:asciiTheme="minorHAnsi" w:hAnsiTheme="minorHAnsi" w:cstheme="minorHAnsi"/>
            <w:sz w:val="24"/>
            <w:szCs w:val="24"/>
          </w:rPr>
          <w:t>available here</w:t>
        </w:r>
      </w:hyperlink>
    </w:p>
    <w:p w14:paraId="0C14B86C" w14:textId="77777777"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lastRenderedPageBreak/>
        <w:t>This series is an invitation to grow together in courage, compassion, and truth-telling — as individuals and as a community of faith. Whether you're new to these conversations or have been doing this work for years, there's a seat for you at the table. The first session on September 13 will be an information session that includes an introductory lesson.</w:t>
      </w:r>
    </w:p>
    <w:p w14:paraId="11F3B265" w14:textId="77777777" w:rsidR="009A3318" w:rsidRPr="00A75A55" w:rsidRDefault="009A3318" w:rsidP="009A3318">
      <w:pPr>
        <w:pStyle w:val="NormalWeb"/>
        <w:rPr>
          <w:rFonts w:asciiTheme="minorHAnsi" w:hAnsiTheme="minorHAnsi" w:cstheme="minorHAnsi"/>
          <w:sz w:val="24"/>
          <w:szCs w:val="24"/>
        </w:rPr>
      </w:pPr>
      <w:r w:rsidRPr="00A75A55">
        <w:rPr>
          <w:rStyle w:val="Strong"/>
          <w:rFonts w:asciiTheme="minorHAnsi" w:hAnsiTheme="minorHAnsi" w:cstheme="minorHAnsi"/>
          <w:sz w:val="24"/>
          <w:szCs w:val="24"/>
        </w:rPr>
        <w:t>The Legacy of Dr. Frank Boston</w:t>
      </w:r>
      <w:r w:rsidRPr="00A75A55">
        <w:rPr>
          <w:rFonts w:asciiTheme="minorHAnsi" w:hAnsiTheme="minorHAnsi" w:cstheme="minorHAnsi"/>
          <w:sz w:val="24"/>
          <w:szCs w:val="24"/>
        </w:rPr>
        <w:t xml:space="preserve"> (Sept 27, in the parlor) Learn about the man who established the Volunteer Medical Service Corps (VMSC), one of the earliest ambulance corps in the country, helping lay the groundwork for modern emergency medical service. He also founded a hospital in Lansdale so members of the community could receive care at a time when access was limited — a hospital that would later become part of what is now Jefferson Lansdale Hospital.</w:t>
      </w:r>
    </w:p>
    <w:p w14:paraId="4D0F9825" w14:textId="77777777" w:rsidR="009A3318" w:rsidRPr="00A75A55" w:rsidRDefault="009A3318" w:rsidP="009A3318">
      <w:pPr>
        <w:pStyle w:val="NormalWeb"/>
        <w:rPr>
          <w:rFonts w:asciiTheme="minorHAnsi" w:hAnsiTheme="minorHAnsi" w:cstheme="minorHAnsi"/>
          <w:sz w:val="24"/>
          <w:szCs w:val="24"/>
        </w:rPr>
      </w:pPr>
      <w:r w:rsidRPr="00A75A55">
        <w:rPr>
          <w:rStyle w:val="Strong"/>
          <w:rFonts w:asciiTheme="minorHAnsi" w:hAnsiTheme="minorHAnsi" w:cstheme="minorHAnsi"/>
          <w:sz w:val="24"/>
          <w:szCs w:val="24"/>
        </w:rPr>
        <w:t>Adult Bible Study — Joshua &amp; Judges</w:t>
      </w:r>
      <w:r w:rsidRPr="00A75A55">
        <w:rPr>
          <w:rFonts w:asciiTheme="minorHAnsi" w:hAnsiTheme="minorHAnsi" w:cstheme="minorHAnsi"/>
          <w:sz w:val="24"/>
          <w:szCs w:val="24"/>
        </w:rPr>
        <w:t xml:space="preserve"> (Oct 4, in the parlor) Drawing from the Standard Lesson Commentary series, we'll explore a people finally settling into the Promised Land under Joshua's prayerful command, followed by a time when every settled tribe in Israel relied on the </w:t>
      </w:r>
      <w:proofErr w:type="gramStart"/>
      <w:r w:rsidRPr="00A75A55">
        <w:rPr>
          <w:rFonts w:asciiTheme="minorHAnsi" w:hAnsiTheme="minorHAnsi" w:cstheme="minorHAnsi"/>
          <w:sz w:val="24"/>
          <w:szCs w:val="24"/>
        </w:rPr>
        <w:t>often sporadic</w:t>
      </w:r>
      <w:proofErr w:type="gramEnd"/>
      <w:r w:rsidRPr="00A75A55">
        <w:rPr>
          <w:rFonts w:asciiTheme="minorHAnsi" w:hAnsiTheme="minorHAnsi" w:cstheme="minorHAnsi"/>
          <w:sz w:val="24"/>
          <w:szCs w:val="24"/>
        </w:rPr>
        <w:t xml:space="preserve"> leadership of Judges, each with differing gifts of dynamic insight. All are welcome.</w:t>
      </w:r>
    </w:p>
    <w:p w14:paraId="6A4C99E8" w14:textId="77777777" w:rsidR="009A3318" w:rsidRPr="00A75A55" w:rsidRDefault="00000000" w:rsidP="009A3318">
      <w:pPr>
        <w:rPr>
          <w:rFonts w:asciiTheme="minorHAnsi" w:hAnsiTheme="minorHAnsi" w:cstheme="minorHAnsi"/>
          <w:sz w:val="24"/>
          <w:szCs w:val="24"/>
        </w:rPr>
      </w:pPr>
      <w:r>
        <w:rPr>
          <w:rFonts w:asciiTheme="minorHAnsi" w:hAnsiTheme="minorHAnsi" w:cstheme="minorHAnsi"/>
          <w:noProof/>
          <w:sz w:val="24"/>
          <w:szCs w:val="24"/>
        </w:rPr>
        <w:pict w14:anchorId="3CCA8B28">
          <v:rect id="_x0000_i1026" alt="" style="width:323.85pt;height:.05pt;mso-width-percent:0;mso-height-percent:0;mso-width-percent:0;mso-height-percent:0" o:hrpct="692" o:hralign="center" o:hrstd="t" o:hr="t" fillcolor="#a0a0a0" stroked="f"/>
        </w:pict>
      </w:r>
    </w:p>
    <w:p w14:paraId="17B94AA7" w14:textId="77777777" w:rsidR="009A3318" w:rsidRPr="00A75A55" w:rsidRDefault="009A3318" w:rsidP="009A3318">
      <w:pPr>
        <w:pStyle w:val="Heading2"/>
        <w:rPr>
          <w:rFonts w:asciiTheme="minorHAnsi" w:hAnsiTheme="minorHAnsi" w:cstheme="minorHAnsi"/>
          <w:szCs w:val="24"/>
        </w:rPr>
      </w:pPr>
      <w:r w:rsidRPr="00A75A55">
        <w:rPr>
          <w:rFonts w:asciiTheme="minorHAnsi" w:hAnsiTheme="minorHAnsi" w:cstheme="minorHAnsi"/>
          <w:szCs w:val="24"/>
        </w:rPr>
        <w:t>Volunteers Needed!</w:t>
      </w:r>
    </w:p>
    <w:p w14:paraId="3A719553" w14:textId="77777777"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t xml:space="preserve">Sunday School teachers and helpers are needed. Please look for the sign-up sheet and add your name if you're interested. </w:t>
      </w:r>
      <w:r w:rsidRPr="00A75A55">
        <w:rPr>
          <w:rStyle w:val="Strong"/>
          <w:rFonts w:asciiTheme="minorHAnsi" w:hAnsiTheme="minorHAnsi" w:cstheme="minorHAnsi"/>
          <w:sz w:val="24"/>
          <w:szCs w:val="24"/>
        </w:rPr>
        <w:t>Required clearances must be completed prior to volunteering.</w:t>
      </w:r>
    </w:p>
    <w:p w14:paraId="327A74E2" w14:textId="77777777" w:rsidR="009A3318" w:rsidRPr="00A75A55" w:rsidRDefault="00000000" w:rsidP="009A3318">
      <w:pPr>
        <w:rPr>
          <w:rFonts w:asciiTheme="minorHAnsi" w:hAnsiTheme="minorHAnsi" w:cstheme="minorHAnsi"/>
          <w:sz w:val="24"/>
          <w:szCs w:val="24"/>
        </w:rPr>
      </w:pPr>
      <w:r>
        <w:rPr>
          <w:rFonts w:asciiTheme="minorHAnsi" w:hAnsiTheme="minorHAnsi" w:cstheme="minorHAnsi"/>
          <w:noProof/>
          <w:sz w:val="24"/>
          <w:szCs w:val="24"/>
        </w:rPr>
        <w:pict w14:anchorId="134F499E">
          <v:rect id="_x0000_i1027" style="width:0;height:1.5pt" o:hralign="center" o:hrstd="t" o:hr="t" fillcolor="#a0a0a0" stroked="f"/>
        </w:pict>
      </w:r>
    </w:p>
    <w:p w14:paraId="1EE2D2E0" w14:textId="77777777" w:rsidR="009A3318" w:rsidRPr="00A75A55" w:rsidRDefault="009A3318" w:rsidP="009A3318">
      <w:pPr>
        <w:pStyle w:val="Heading2"/>
        <w:rPr>
          <w:rFonts w:asciiTheme="minorHAnsi" w:hAnsiTheme="minorHAnsi" w:cstheme="minorHAnsi"/>
          <w:szCs w:val="24"/>
        </w:rPr>
      </w:pPr>
      <w:r w:rsidRPr="00A75A55">
        <w:rPr>
          <w:rFonts w:asciiTheme="minorHAnsi" w:hAnsiTheme="minorHAnsi" w:cstheme="minorHAnsi"/>
          <w:szCs w:val="24"/>
        </w:rPr>
        <w:lastRenderedPageBreak/>
        <w:t>LYFT: Linking Young Families Together</w:t>
      </w:r>
    </w:p>
    <w:p w14:paraId="7EC0ADDE" w14:textId="77777777"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t xml:space="preserve">Beginning in October, LYFT will meet on the </w:t>
      </w:r>
      <w:r w:rsidRPr="00A75A55">
        <w:rPr>
          <w:rStyle w:val="Strong"/>
          <w:rFonts w:asciiTheme="minorHAnsi" w:hAnsiTheme="minorHAnsi" w:cstheme="minorHAnsi"/>
          <w:sz w:val="24"/>
          <w:szCs w:val="24"/>
        </w:rPr>
        <w:t>first Sunday of each month</w:t>
      </w:r>
      <w:r w:rsidRPr="00A75A55">
        <w:rPr>
          <w:rFonts w:asciiTheme="minorHAnsi" w:hAnsiTheme="minorHAnsi" w:cstheme="minorHAnsi"/>
          <w:sz w:val="24"/>
          <w:szCs w:val="24"/>
        </w:rPr>
        <w:t>. While children enjoy Sunday School, parents and caregivers are invited to gather for food, fellowship, and encouragement — meaningful conversation, building supportive relationships, planning group activities for the year, and a little time to relax and connect.</w:t>
      </w:r>
    </w:p>
    <w:p w14:paraId="40DB1D54" w14:textId="77777777" w:rsidR="009A3318" w:rsidRPr="00A75A55" w:rsidRDefault="009A3318" w:rsidP="009A3318">
      <w:pPr>
        <w:pStyle w:val="NormalWeb"/>
        <w:rPr>
          <w:rFonts w:asciiTheme="minorHAnsi" w:hAnsiTheme="minorHAnsi" w:cstheme="minorHAnsi"/>
          <w:sz w:val="24"/>
          <w:szCs w:val="24"/>
        </w:rPr>
      </w:pPr>
      <w:r w:rsidRPr="00A75A55">
        <w:rPr>
          <w:rFonts w:asciiTheme="minorHAnsi" w:hAnsiTheme="minorHAnsi" w:cstheme="minorHAnsi"/>
          <w:sz w:val="24"/>
          <w:szCs w:val="24"/>
        </w:rPr>
        <w:t>We look forward to seeing you there!</w:t>
      </w:r>
    </w:p>
    <w:p w14:paraId="4EA0F6EC" w14:textId="77777777" w:rsidR="00187A92" w:rsidRDefault="00187A92" w:rsidP="001B0BF0">
      <w:pPr>
        <w:spacing w:before="100" w:beforeAutospacing="1" w:after="100" w:afterAutospacing="1" w:line="300" w:lineRule="atLeast"/>
        <w:jc w:val="center"/>
        <w:rPr>
          <w:rFonts w:ascii="Segoe UI Emoji" w:hAnsi="Segoe UI Emoji" w:cs="Segoe UI Emoji"/>
          <w:b/>
          <w:bCs/>
          <w:sz w:val="24"/>
          <w:szCs w:val="24"/>
        </w:rPr>
      </w:pPr>
    </w:p>
    <w:p w14:paraId="2CEBDA9D" w14:textId="05C76CAE" w:rsidR="001B0BF0" w:rsidRPr="001B0BF0" w:rsidRDefault="001B0BF0" w:rsidP="001B0BF0">
      <w:pPr>
        <w:spacing w:before="100" w:beforeAutospacing="1" w:after="100" w:afterAutospacing="1" w:line="300" w:lineRule="atLeast"/>
        <w:jc w:val="center"/>
        <w:rPr>
          <w:rFonts w:asciiTheme="minorHAnsi" w:hAnsiTheme="minorHAnsi" w:cstheme="minorHAnsi"/>
          <w:sz w:val="24"/>
          <w:szCs w:val="24"/>
          <w:u w:val="single"/>
        </w:rPr>
      </w:pPr>
      <w:r w:rsidRPr="001B0BF0">
        <w:rPr>
          <w:rFonts w:ascii="Segoe UI Emoji" w:hAnsi="Segoe UI Emoji" w:cs="Segoe UI Emoji"/>
          <w:b/>
          <w:bCs/>
          <w:sz w:val="24"/>
          <w:szCs w:val="24"/>
        </w:rPr>
        <w:t>🎃</w:t>
      </w:r>
      <w:r w:rsidRPr="001B0BF0">
        <w:rPr>
          <w:rFonts w:asciiTheme="minorHAnsi" w:hAnsiTheme="minorHAnsi" w:cstheme="minorHAnsi"/>
          <w:b/>
          <w:bCs/>
          <w:sz w:val="24"/>
          <w:szCs w:val="24"/>
        </w:rPr>
        <w:t xml:space="preserve"> </w:t>
      </w:r>
      <w:r w:rsidRPr="001B0BF0">
        <w:rPr>
          <w:rFonts w:asciiTheme="minorHAnsi" w:hAnsiTheme="minorHAnsi" w:cstheme="minorHAnsi"/>
          <w:b/>
          <w:bCs/>
          <w:sz w:val="24"/>
          <w:szCs w:val="24"/>
          <w:u w:val="single"/>
        </w:rPr>
        <w:t>WE NEED YOUR HELP FOR TRUNK OR TREAT!</w:t>
      </w:r>
      <w:r w:rsidRPr="001B0BF0">
        <w:rPr>
          <w:rFonts w:asciiTheme="minorHAnsi" w:hAnsiTheme="minorHAnsi" w:cstheme="minorHAnsi"/>
          <w:b/>
          <w:bCs/>
          <w:sz w:val="24"/>
          <w:szCs w:val="24"/>
        </w:rPr>
        <w:t xml:space="preserve"> </w:t>
      </w:r>
      <w:r w:rsidRPr="001B0BF0">
        <w:rPr>
          <w:rFonts w:ascii="Segoe UI Emoji" w:hAnsi="Segoe UI Emoji" w:cs="Segoe UI Emoji"/>
          <w:b/>
          <w:bCs/>
          <w:sz w:val="24"/>
          <w:szCs w:val="24"/>
        </w:rPr>
        <w:t>🎃</w:t>
      </w:r>
    </w:p>
    <w:p w14:paraId="6F2E81B7"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Theme="minorHAnsi" w:hAnsiTheme="minorHAnsi" w:cstheme="minorHAnsi"/>
          <w:sz w:val="24"/>
          <w:szCs w:val="24"/>
        </w:rPr>
        <w:t>Hi friends!</w:t>
      </w:r>
    </w:p>
    <w:p w14:paraId="663341AA"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Theme="minorHAnsi" w:hAnsiTheme="minorHAnsi" w:cstheme="minorHAnsi"/>
          <w:sz w:val="24"/>
          <w:szCs w:val="24"/>
        </w:rPr>
        <w:t xml:space="preserve">Our </w:t>
      </w:r>
      <w:r w:rsidRPr="001B0BF0">
        <w:rPr>
          <w:rFonts w:asciiTheme="minorHAnsi" w:hAnsiTheme="minorHAnsi" w:cstheme="minorHAnsi"/>
          <w:b/>
          <w:bCs/>
          <w:sz w:val="24"/>
          <w:szCs w:val="24"/>
        </w:rPr>
        <w:t>Trunk or Treat</w:t>
      </w:r>
      <w:r w:rsidRPr="001B0BF0">
        <w:rPr>
          <w:rFonts w:asciiTheme="minorHAnsi" w:hAnsiTheme="minorHAnsi" w:cstheme="minorHAnsi"/>
          <w:sz w:val="24"/>
          <w:szCs w:val="24"/>
        </w:rPr>
        <w:t xml:space="preserve"> is happening on </w:t>
      </w:r>
      <w:r w:rsidRPr="001B0BF0">
        <w:rPr>
          <w:rFonts w:asciiTheme="minorHAnsi" w:hAnsiTheme="minorHAnsi" w:cstheme="minorHAnsi"/>
          <w:b/>
          <w:bCs/>
          <w:sz w:val="24"/>
          <w:szCs w:val="24"/>
        </w:rPr>
        <w:t>Saturday, October 24 at 3:00 PM</w:t>
      </w:r>
      <w:r w:rsidRPr="001B0BF0">
        <w:rPr>
          <w:rFonts w:asciiTheme="minorHAnsi" w:hAnsiTheme="minorHAnsi" w:cstheme="minorHAnsi"/>
          <w:sz w:val="24"/>
          <w:szCs w:val="24"/>
        </w:rPr>
        <w:t>, and we need a few more helping hands to make it a spook-</w:t>
      </w:r>
      <w:proofErr w:type="spellStart"/>
      <w:r w:rsidRPr="001B0BF0">
        <w:rPr>
          <w:rFonts w:asciiTheme="minorHAnsi" w:hAnsiTheme="minorHAnsi" w:cstheme="minorHAnsi"/>
          <w:sz w:val="24"/>
          <w:szCs w:val="24"/>
        </w:rPr>
        <w:t>tacular</w:t>
      </w:r>
      <w:proofErr w:type="spellEnd"/>
      <w:r w:rsidRPr="001B0BF0">
        <w:rPr>
          <w:rFonts w:asciiTheme="minorHAnsi" w:hAnsiTheme="minorHAnsi" w:cstheme="minorHAnsi"/>
          <w:sz w:val="24"/>
          <w:szCs w:val="24"/>
        </w:rPr>
        <w:t xml:space="preserve"> afternoon of fun!</w:t>
      </w:r>
    </w:p>
    <w:p w14:paraId="576AFE15"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Theme="minorHAnsi" w:hAnsiTheme="minorHAnsi" w:cstheme="minorHAnsi"/>
          <w:sz w:val="24"/>
          <w:szCs w:val="24"/>
        </w:rPr>
        <w:t>We're looking for:</w:t>
      </w:r>
    </w:p>
    <w:p w14:paraId="3EA257FA"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Segoe UI Emoji" w:hAnsi="Segoe UI Emoji" w:cs="Segoe UI Emoji"/>
          <w:sz w:val="24"/>
          <w:szCs w:val="24"/>
        </w:rPr>
        <w:t>🚗</w:t>
      </w:r>
      <w:r w:rsidRPr="001B0BF0">
        <w:rPr>
          <w:rFonts w:asciiTheme="minorHAnsi" w:hAnsiTheme="minorHAnsi" w:cstheme="minorHAnsi"/>
          <w:sz w:val="24"/>
          <w:szCs w:val="24"/>
        </w:rPr>
        <w:t xml:space="preserve"> </w:t>
      </w:r>
      <w:r w:rsidRPr="001B0BF0">
        <w:rPr>
          <w:rFonts w:asciiTheme="minorHAnsi" w:hAnsiTheme="minorHAnsi" w:cstheme="minorHAnsi"/>
          <w:b/>
          <w:bCs/>
          <w:sz w:val="24"/>
          <w:szCs w:val="24"/>
        </w:rPr>
        <w:t>Decorated trunks</w:t>
      </w:r>
      <w:r w:rsidRPr="001B0BF0">
        <w:rPr>
          <w:rFonts w:asciiTheme="minorHAnsi" w:hAnsiTheme="minorHAnsi" w:cstheme="minorHAnsi"/>
          <w:sz w:val="24"/>
          <w:szCs w:val="24"/>
        </w:rPr>
        <w:t xml:space="preserve"> to hand out candy- the more Trunks, the better.  Ask a friend to decorate a Trunk!</w:t>
      </w:r>
      <w:r w:rsidRPr="001B0BF0">
        <w:rPr>
          <w:rFonts w:asciiTheme="minorHAnsi" w:hAnsiTheme="minorHAnsi" w:cstheme="minorHAnsi"/>
          <w:sz w:val="24"/>
          <w:szCs w:val="24"/>
        </w:rPr>
        <w:br/>
      </w:r>
      <w:r w:rsidRPr="001B0BF0">
        <w:rPr>
          <w:rFonts w:ascii="Segoe UI Emoji" w:hAnsi="Segoe UI Emoji" w:cs="Segoe UI Emoji"/>
          <w:sz w:val="24"/>
          <w:szCs w:val="24"/>
        </w:rPr>
        <w:t>🙋</w:t>
      </w:r>
      <w:r w:rsidRPr="001B0BF0">
        <w:rPr>
          <w:rFonts w:asciiTheme="minorHAnsi" w:hAnsiTheme="minorHAnsi" w:cstheme="minorHAnsi"/>
          <w:sz w:val="24"/>
          <w:szCs w:val="24"/>
        </w:rPr>
        <w:t xml:space="preserve"> </w:t>
      </w:r>
      <w:r w:rsidRPr="001B0BF0">
        <w:rPr>
          <w:rFonts w:asciiTheme="minorHAnsi" w:hAnsiTheme="minorHAnsi" w:cstheme="minorHAnsi"/>
          <w:b/>
          <w:bCs/>
          <w:sz w:val="24"/>
          <w:szCs w:val="24"/>
        </w:rPr>
        <w:t>Volunteers</w:t>
      </w:r>
      <w:r w:rsidRPr="001B0BF0">
        <w:rPr>
          <w:rFonts w:asciiTheme="minorHAnsi" w:hAnsiTheme="minorHAnsi" w:cstheme="minorHAnsi"/>
          <w:sz w:val="24"/>
          <w:szCs w:val="24"/>
        </w:rPr>
        <w:t xml:space="preserve"> to help with games, setup, and cleanup</w:t>
      </w:r>
      <w:r w:rsidRPr="001B0BF0">
        <w:rPr>
          <w:rFonts w:asciiTheme="minorHAnsi" w:hAnsiTheme="minorHAnsi" w:cstheme="minorHAnsi"/>
          <w:sz w:val="24"/>
          <w:szCs w:val="24"/>
        </w:rPr>
        <w:br/>
      </w:r>
      <w:r w:rsidRPr="001B0BF0">
        <w:rPr>
          <w:rFonts w:ascii="Segoe UI Emoji" w:hAnsi="Segoe UI Emoji" w:cs="Segoe UI Emoji"/>
          <w:sz w:val="24"/>
          <w:szCs w:val="24"/>
        </w:rPr>
        <w:t>🍪</w:t>
      </w:r>
      <w:r w:rsidRPr="001B0BF0">
        <w:rPr>
          <w:rFonts w:asciiTheme="minorHAnsi" w:hAnsiTheme="minorHAnsi" w:cstheme="minorHAnsi"/>
          <w:sz w:val="24"/>
          <w:szCs w:val="24"/>
        </w:rPr>
        <w:t xml:space="preserve"> </w:t>
      </w:r>
      <w:r w:rsidRPr="001B0BF0">
        <w:rPr>
          <w:rFonts w:asciiTheme="minorHAnsi" w:hAnsiTheme="minorHAnsi" w:cstheme="minorHAnsi"/>
          <w:b/>
          <w:bCs/>
          <w:sz w:val="24"/>
          <w:szCs w:val="24"/>
        </w:rPr>
        <w:t>Food and treat donations</w:t>
      </w:r>
      <w:r w:rsidRPr="001B0BF0">
        <w:rPr>
          <w:rFonts w:asciiTheme="minorHAnsi" w:hAnsiTheme="minorHAnsi" w:cstheme="minorHAnsi"/>
          <w:sz w:val="24"/>
          <w:szCs w:val="24"/>
        </w:rPr>
        <w:br/>
      </w:r>
      <w:r w:rsidRPr="001B0BF0">
        <w:rPr>
          <w:rFonts w:ascii="Segoe UI Emoji" w:hAnsi="Segoe UI Emoji" w:cs="Segoe UI Emoji"/>
          <w:sz w:val="24"/>
          <w:szCs w:val="24"/>
        </w:rPr>
        <w:t>🎃</w:t>
      </w:r>
      <w:r w:rsidRPr="001B0BF0">
        <w:rPr>
          <w:rFonts w:asciiTheme="minorHAnsi" w:hAnsiTheme="minorHAnsi" w:cstheme="minorHAnsi"/>
          <w:sz w:val="24"/>
          <w:szCs w:val="24"/>
        </w:rPr>
        <w:t xml:space="preserve"> </w:t>
      </w:r>
      <w:r w:rsidRPr="001B0BF0">
        <w:rPr>
          <w:rFonts w:asciiTheme="minorHAnsi" w:hAnsiTheme="minorHAnsi" w:cstheme="minorHAnsi"/>
          <w:b/>
          <w:bCs/>
          <w:sz w:val="24"/>
          <w:szCs w:val="24"/>
        </w:rPr>
        <w:t>Pumpkins, and candy</w:t>
      </w:r>
      <w:r w:rsidRPr="001B0BF0">
        <w:rPr>
          <w:rFonts w:asciiTheme="minorHAnsi" w:hAnsiTheme="minorHAnsi" w:cstheme="minorHAnsi"/>
          <w:sz w:val="24"/>
          <w:szCs w:val="24"/>
        </w:rPr>
        <w:br/>
      </w:r>
      <w:r w:rsidRPr="001B0BF0">
        <w:rPr>
          <w:rFonts w:ascii="Segoe UI Emoji" w:hAnsi="Segoe UI Emoji" w:cs="Segoe UI Emoji"/>
          <w:sz w:val="24"/>
          <w:szCs w:val="24"/>
        </w:rPr>
        <w:t>👥</w:t>
      </w:r>
      <w:r w:rsidRPr="001B0BF0">
        <w:rPr>
          <w:rFonts w:asciiTheme="minorHAnsi" w:hAnsiTheme="minorHAnsi" w:cstheme="minorHAnsi"/>
          <w:sz w:val="24"/>
          <w:szCs w:val="24"/>
        </w:rPr>
        <w:t xml:space="preserve"> </w:t>
      </w:r>
      <w:r w:rsidRPr="001B0BF0">
        <w:rPr>
          <w:rFonts w:asciiTheme="minorHAnsi" w:hAnsiTheme="minorHAnsi" w:cstheme="minorHAnsi"/>
          <w:b/>
          <w:bCs/>
          <w:sz w:val="24"/>
          <w:szCs w:val="24"/>
        </w:rPr>
        <w:t>Friends and family</w:t>
      </w:r>
      <w:r w:rsidRPr="001B0BF0">
        <w:rPr>
          <w:rFonts w:asciiTheme="minorHAnsi" w:hAnsiTheme="minorHAnsi" w:cstheme="minorHAnsi"/>
          <w:sz w:val="24"/>
          <w:szCs w:val="24"/>
        </w:rPr>
        <w:t>. Bring someone along!</w:t>
      </w:r>
    </w:p>
    <w:p w14:paraId="7515DE52"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Theme="minorHAnsi" w:hAnsiTheme="minorHAnsi" w:cstheme="minorHAnsi"/>
          <w:sz w:val="24"/>
          <w:szCs w:val="24"/>
        </w:rPr>
        <w:t xml:space="preserve">No tricks, just treats. We'd be </w:t>
      </w:r>
      <w:r w:rsidRPr="001B0BF0">
        <w:rPr>
          <w:rFonts w:asciiTheme="minorHAnsi" w:hAnsiTheme="minorHAnsi" w:cstheme="minorHAnsi"/>
          <w:b/>
          <w:bCs/>
          <w:sz w:val="24"/>
          <w:szCs w:val="24"/>
        </w:rPr>
        <w:t>gourd-</w:t>
      </w:r>
      <w:proofErr w:type="spellStart"/>
      <w:r w:rsidRPr="001B0BF0">
        <w:rPr>
          <w:rFonts w:asciiTheme="minorHAnsi" w:hAnsiTheme="minorHAnsi" w:cstheme="minorHAnsi"/>
          <w:b/>
          <w:bCs/>
          <w:sz w:val="24"/>
          <w:szCs w:val="24"/>
        </w:rPr>
        <w:t>geous</w:t>
      </w:r>
      <w:proofErr w:type="spellEnd"/>
      <w:r w:rsidRPr="001B0BF0">
        <w:rPr>
          <w:rFonts w:asciiTheme="minorHAnsi" w:hAnsiTheme="minorHAnsi" w:cstheme="minorHAnsi"/>
          <w:sz w:val="24"/>
          <w:szCs w:val="24"/>
        </w:rPr>
        <w:t xml:space="preserve"> if you'd sign up to help! </w:t>
      </w:r>
      <w:r w:rsidRPr="001B0BF0">
        <w:rPr>
          <w:rFonts w:ascii="Segoe UI Emoji" w:hAnsi="Segoe UI Emoji" w:cs="Segoe UI Emoji"/>
          <w:sz w:val="24"/>
          <w:szCs w:val="24"/>
        </w:rPr>
        <w:t>🎃😉</w:t>
      </w:r>
    </w:p>
    <w:p w14:paraId="62FEDB16" w14:textId="77777777" w:rsidR="001B0BF0" w:rsidRPr="001B0BF0" w:rsidRDefault="001B0BF0" w:rsidP="001B0BF0">
      <w:pPr>
        <w:spacing w:before="100" w:beforeAutospacing="1" w:after="100" w:afterAutospacing="1" w:line="300" w:lineRule="atLeast"/>
        <w:rPr>
          <w:rFonts w:asciiTheme="minorHAnsi" w:hAnsiTheme="minorHAnsi" w:cstheme="minorHAnsi"/>
          <w:i/>
          <w:iCs/>
          <w:sz w:val="24"/>
          <w:szCs w:val="24"/>
          <w:u w:val="single"/>
        </w:rPr>
      </w:pPr>
      <w:r w:rsidRPr="001B0BF0">
        <w:rPr>
          <w:rFonts w:asciiTheme="minorHAnsi" w:hAnsiTheme="minorHAnsi" w:cstheme="minorHAnsi"/>
          <w:sz w:val="24"/>
          <w:szCs w:val="24"/>
        </w:rPr>
        <w:lastRenderedPageBreak/>
        <w:t>Whether you can decorate a trunk, donate supplies, volunteer for a little while, or simply invite a friend, every bit of help makes a difference</w:t>
      </w:r>
      <w:r w:rsidRPr="001B0BF0">
        <w:rPr>
          <w:rFonts w:asciiTheme="minorHAnsi" w:hAnsiTheme="minorHAnsi" w:cstheme="minorHAnsi"/>
          <w:i/>
          <w:iCs/>
          <w:sz w:val="24"/>
          <w:szCs w:val="24"/>
        </w:rPr>
        <w:t xml:space="preserve">. </w:t>
      </w:r>
      <w:r w:rsidRPr="001B0BF0">
        <w:rPr>
          <w:rFonts w:asciiTheme="minorHAnsi" w:hAnsiTheme="minorHAnsi" w:cstheme="minorHAnsi"/>
          <w:i/>
          <w:iCs/>
          <w:sz w:val="24"/>
          <w:szCs w:val="24"/>
          <w:u w:val="single"/>
        </w:rPr>
        <w:t>If you have any other suggestions to make this a spook-</w:t>
      </w:r>
      <w:proofErr w:type="spellStart"/>
      <w:r w:rsidRPr="001B0BF0">
        <w:rPr>
          <w:rFonts w:asciiTheme="minorHAnsi" w:hAnsiTheme="minorHAnsi" w:cstheme="minorHAnsi"/>
          <w:i/>
          <w:iCs/>
          <w:sz w:val="24"/>
          <w:szCs w:val="24"/>
          <w:u w:val="single"/>
        </w:rPr>
        <w:t>tacular</w:t>
      </w:r>
      <w:proofErr w:type="spellEnd"/>
      <w:r w:rsidRPr="001B0BF0">
        <w:rPr>
          <w:rFonts w:asciiTheme="minorHAnsi" w:hAnsiTheme="minorHAnsi" w:cstheme="minorHAnsi"/>
          <w:i/>
          <w:iCs/>
          <w:sz w:val="24"/>
          <w:szCs w:val="24"/>
          <w:u w:val="single"/>
        </w:rPr>
        <w:t xml:space="preserve"> day, please contact the Educators.  (Erin, Marissa, Gabriella, Ed or Pastor Alan)</w:t>
      </w:r>
    </w:p>
    <w:p w14:paraId="6627B906"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Theme="minorHAnsi" w:hAnsiTheme="minorHAnsi" w:cstheme="minorHAnsi"/>
          <w:sz w:val="24"/>
          <w:szCs w:val="24"/>
        </w:rPr>
        <w:t xml:space="preserve">Look for </w:t>
      </w:r>
      <w:proofErr w:type="spellStart"/>
      <w:r w:rsidRPr="001B0BF0">
        <w:rPr>
          <w:rFonts w:asciiTheme="minorHAnsi" w:hAnsiTheme="minorHAnsi" w:cstheme="minorHAnsi"/>
          <w:sz w:val="24"/>
          <w:szCs w:val="24"/>
        </w:rPr>
        <w:t>sign ups</w:t>
      </w:r>
      <w:proofErr w:type="spellEnd"/>
      <w:r w:rsidRPr="001B0BF0">
        <w:rPr>
          <w:rFonts w:asciiTheme="minorHAnsi" w:hAnsiTheme="minorHAnsi" w:cstheme="minorHAnsi"/>
          <w:sz w:val="24"/>
          <w:szCs w:val="24"/>
        </w:rPr>
        <w:t xml:space="preserve"> soon!  </w:t>
      </w:r>
    </w:p>
    <w:p w14:paraId="1CF219D0" w14:textId="77777777" w:rsidR="001B0BF0" w:rsidRPr="001B0BF0" w:rsidRDefault="001B0BF0" w:rsidP="001B0BF0">
      <w:pPr>
        <w:spacing w:before="100" w:beforeAutospacing="1" w:after="100" w:afterAutospacing="1" w:line="300" w:lineRule="atLeast"/>
        <w:rPr>
          <w:rFonts w:asciiTheme="minorHAnsi" w:hAnsiTheme="minorHAnsi" w:cstheme="minorHAnsi"/>
          <w:sz w:val="24"/>
          <w:szCs w:val="24"/>
        </w:rPr>
      </w:pPr>
      <w:r w:rsidRPr="001B0BF0">
        <w:rPr>
          <w:rFonts w:asciiTheme="minorHAnsi" w:hAnsiTheme="minorHAnsi" w:cstheme="minorHAnsi"/>
          <w:sz w:val="24"/>
          <w:szCs w:val="24"/>
        </w:rPr>
        <w:t>Thanks for helping us create a fun and welcoming event for everyone. We can't wait to celebrate with you!</w:t>
      </w:r>
    </w:p>
    <w:p w14:paraId="0ED4F2FE" w14:textId="77777777" w:rsidR="001B0BF0" w:rsidRPr="001B0BF0" w:rsidRDefault="001B0BF0" w:rsidP="001B0BF0">
      <w:pPr>
        <w:spacing w:before="100" w:beforeAutospacing="1" w:after="100" w:afterAutospacing="1" w:line="300" w:lineRule="atLeast"/>
        <w:jc w:val="center"/>
        <w:rPr>
          <w:rFonts w:asciiTheme="minorHAnsi" w:hAnsiTheme="minorHAnsi" w:cstheme="minorHAnsi"/>
          <w:sz w:val="24"/>
          <w:szCs w:val="24"/>
        </w:rPr>
      </w:pPr>
      <w:r w:rsidRPr="001B0BF0">
        <w:rPr>
          <w:rFonts w:ascii="Segoe UI Emoji" w:hAnsi="Segoe UI Emoji" w:cs="Segoe UI Emoji"/>
          <w:sz w:val="24"/>
          <w:szCs w:val="24"/>
        </w:rPr>
        <w:t>🍂</w:t>
      </w:r>
      <w:r w:rsidRPr="001B0BF0">
        <w:rPr>
          <w:rFonts w:asciiTheme="minorHAnsi" w:hAnsiTheme="minorHAnsi" w:cstheme="minorHAnsi"/>
          <w:sz w:val="24"/>
          <w:szCs w:val="24"/>
        </w:rPr>
        <w:t xml:space="preserve"> </w:t>
      </w:r>
      <w:r w:rsidRPr="001B0BF0">
        <w:rPr>
          <w:rFonts w:asciiTheme="minorHAnsi" w:hAnsiTheme="minorHAnsi" w:cstheme="minorHAnsi"/>
          <w:b/>
          <w:bCs/>
          <w:sz w:val="24"/>
          <w:szCs w:val="24"/>
        </w:rPr>
        <w:t>Food • Fun • Pumpkins • Games • Candy</w:t>
      </w:r>
      <w:r w:rsidRPr="001B0BF0">
        <w:rPr>
          <w:rFonts w:asciiTheme="minorHAnsi" w:hAnsiTheme="minorHAnsi" w:cstheme="minorHAnsi"/>
          <w:sz w:val="24"/>
          <w:szCs w:val="24"/>
        </w:rPr>
        <w:t xml:space="preserve"> </w:t>
      </w:r>
      <w:r w:rsidRPr="001B0BF0">
        <w:rPr>
          <w:rFonts w:ascii="Segoe UI Emoji" w:hAnsi="Segoe UI Emoji" w:cs="Segoe UI Emoji"/>
          <w:sz w:val="24"/>
          <w:szCs w:val="24"/>
        </w:rPr>
        <w:t>🍂</w:t>
      </w:r>
    </w:p>
    <w:p w14:paraId="5098A72A" w14:textId="2753A37F" w:rsidR="0070689B" w:rsidRDefault="009070AF" w:rsidP="0018130F">
      <w:pPr>
        <w:tabs>
          <w:tab w:val="left" w:pos="2589"/>
        </w:tabs>
        <w:rPr>
          <w:rFonts w:asciiTheme="minorHAnsi" w:hAnsiTheme="minorHAnsi"/>
          <w:b/>
        </w:rPr>
      </w:pPr>
      <w:r>
        <w:rPr>
          <w:rFonts w:asciiTheme="minorHAnsi" w:hAnsiTheme="minorHAnsi" w:cstheme="minorHAnsi"/>
          <w:sz w:val="24"/>
          <w:szCs w:val="24"/>
        </w:rPr>
        <w:tab/>
      </w:r>
    </w:p>
    <w:p w14:paraId="5A3F9A8C" w14:textId="77777777" w:rsidR="005037C6" w:rsidRDefault="005037C6" w:rsidP="0070689B">
      <w:pPr>
        <w:jc w:val="center"/>
        <w:rPr>
          <w:rFonts w:ascii="Century Gothic" w:hAnsi="Century Gothic" w:cs="Arial"/>
          <w:sz w:val="24"/>
          <w:szCs w:val="24"/>
        </w:rPr>
      </w:pPr>
    </w:p>
    <w:p w14:paraId="36264930" w14:textId="77777777" w:rsidR="005037C6" w:rsidRDefault="005037C6" w:rsidP="0070689B">
      <w:pPr>
        <w:jc w:val="center"/>
        <w:rPr>
          <w:rFonts w:ascii="Century Gothic" w:hAnsi="Century Gothic" w:cs="Arial"/>
          <w:sz w:val="24"/>
          <w:szCs w:val="24"/>
        </w:rPr>
      </w:pPr>
    </w:p>
    <w:p w14:paraId="5E21AFD0" w14:textId="77777777" w:rsidR="0070689B" w:rsidRDefault="0070689B" w:rsidP="0070689B">
      <w:pPr>
        <w:jc w:val="center"/>
        <w:rPr>
          <w:rFonts w:asciiTheme="minorHAnsi" w:hAnsiTheme="minorHAnsi" w:cstheme="minorHAnsi"/>
          <w:b/>
          <w:bCs/>
          <w:sz w:val="24"/>
          <w:szCs w:val="24"/>
          <w:u w:val="single"/>
        </w:rPr>
      </w:pPr>
      <w:r w:rsidRPr="008A43F2">
        <w:rPr>
          <w:rFonts w:asciiTheme="minorHAnsi" w:hAnsiTheme="minorHAnsi" w:cstheme="minorHAnsi"/>
          <w:noProof/>
          <w:sz w:val="24"/>
          <w:szCs w:val="24"/>
        </w:rPr>
        <w:drawing>
          <wp:inline distT="0" distB="0" distL="0" distR="0" wp14:anchorId="36EC6B50" wp14:editId="26DDABB7">
            <wp:extent cx="1113795" cy="1076325"/>
            <wp:effectExtent l="0" t="0" r="0" b="0"/>
            <wp:docPr id="1941240765" name="Picture 1" descr="A cup of coffee and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40765" name="Picture 1" descr="A cup of coffee and book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7321" cy="1079732"/>
                    </a:xfrm>
                    <a:prstGeom prst="rect">
                      <a:avLst/>
                    </a:prstGeom>
                  </pic:spPr>
                </pic:pic>
              </a:graphicData>
            </a:graphic>
          </wp:inline>
        </w:drawing>
      </w:r>
    </w:p>
    <w:p w14:paraId="17D52B76" w14:textId="77777777" w:rsidR="009D7BD6" w:rsidRDefault="009D7BD6" w:rsidP="0070689B">
      <w:pPr>
        <w:jc w:val="center"/>
        <w:rPr>
          <w:rFonts w:asciiTheme="minorHAnsi" w:hAnsiTheme="minorHAnsi" w:cstheme="minorHAnsi"/>
          <w:b/>
          <w:bCs/>
          <w:sz w:val="24"/>
          <w:szCs w:val="24"/>
          <w:u w:val="single"/>
        </w:rPr>
      </w:pPr>
    </w:p>
    <w:p w14:paraId="4D62952E" w14:textId="77777777" w:rsidR="0070689B" w:rsidRPr="005F4922" w:rsidRDefault="0070689B" w:rsidP="0070689B">
      <w:pPr>
        <w:jc w:val="center"/>
        <w:rPr>
          <w:rFonts w:asciiTheme="minorHAnsi" w:hAnsiTheme="minorHAnsi" w:cstheme="minorHAnsi"/>
          <w:b/>
          <w:bCs/>
          <w:sz w:val="24"/>
          <w:szCs w:val="24"/>
          <w:u w:val="single"/>
        </w:rPr>
      </w:pPr>
      <w:r w:rsidRPr="005F4922">
        <w:rPr>
          <w:rFonts w:asciiTheme="minorHAnsi" w:hAnsiTheme="minorHAnsi" w:cstheme="minorHAnsi"/>
          <w:b/>
          <w:bCs/>
          <w:sz w:val="24"/>
          <w:szCs w:val="24"/>
          <w:u w:val="single"/>
        </w:rPr>
        <w:t>THE CIRCLE OF SISTERS BOOK CLUB!</w:t>
      </w:r>
    </w:p>
    <w:p w14:paraId="5A01DEA6" w14:textId="77777777" w:rsidR="0070689B" w:rsidRPr="005F4922" w:rsidRDefault="0070689B" w:rsidP="0070689B">
      <w:pPr>
        <w:jc w:val="center"/>
        <w:rPr>
          <w:rFonts w:asciiTheme="minorHAnsi" w:hAnsiTheme="minorHAnsi" w:cstheme="minorHAnsi"/>
          <w:b/>
          <w:bCs/>
          <w:sz w:val="24"/>
          <w:szCs w:val="24"/>
        </w:rPr>
      </w:pPr>
      <w:r w:rsidRPr="005F4922">
        <w:rPr>
          <w:rFonts w:asciiTheme="minorHAnsi" w:hAnsiTheme="minorHAnsi" w:cstheme="minorHAnsi"/>
          <w:b/>
          <w:bCs/>
          <w:sz w:val="24"/>
          <w:szCs w:val="24"/>
        </w:rPr>
        <w:t>7PM in the Bright Space Room</w:t>
      </w:r>
    </w:p>
    <w:p w14:paraId="14C77773" w14:textId="77777777" w:rsidR="0070689B" w:rsidRPr="005F4922" w:rsidRDefault="0070689B" w:rsidP="0070689B">
      <w:pPr>
        <w:jc w:val="center"/>
        <w:rPr>
          <w:rFonts w:asciiTheme="minorHAnsi" w:hAnsiTheme="minorHAnsi" w:cstheme="minorHAnsi"/>
          <w:b/>
          <w:bCs/>
          <w:sz w:val="24"/>
          <w:szCs w:val="24"/>
        </w:rPr>
      </w:pPr>
    </w:p>
    <w:p w14:paraId="50E6C0D7" w14:textId="2A97E12C" w:rsidR="00AC40B7" w:rsidRDefault="00AC40B7" w:rsidP="00D34C2F">
      <w:pPr>
        <w:jc w:val="center"/>
        <w:rPr>
          <w:rFonts w:asciiTheme="minorHAnsi" w:hAnsiTheme="minorHAnsi" w:cstheme="minorHAnsi"/>
          <w:b/>
          <w:bCs/>
          <w:sz w:val="24"/>
          <w:szCs w:val="24"/>
        </w:rPr>
      </w:pPr>
      <w:r w:rsidRPr="009F2185">
        <w:rPr>
          <w:rFonts w:asciiTheme="minorHAnsi" w:hAnsiTheme="minorHAnsi" w:cstheme="minorHAnsi"/>
          <w:b/>
          <w:bCs/>
          <w:sz w:val="24"/>
          <w:szCs w:val="24"/>
        </w:rPr>
        <w:t xml:space="preserve">September 24, </w:t>
      </w:r>
      <w:proofErr w:type="gramStart"/>
      <w:r w:rsidRPr="009F2185">
        <w:rPr>
          <w:rFonts w:asciiTheme="minorHAnsi" w:hAnsiTheme="minorHAnsi" w:cstheme="minorHAnsi"/>
          <w:b/>
          <w:bCs/>
          <w:sz w:val="24"/>
          <w:szCs w:val="24"/>
        </w:rPr>
        <w:t>2026</w:t>
      </w:r>
      <w:proofErr w:type="gramEnd"/>
      <w:r w:rsidRPr="009F2185">
        <w:rPr>
          <w:rFonts w:asciiTheme="minorHAnsi" w:hAnsiTheme="minorHAnsi" w:cstheme="minorHAnsi"/>
          <w:b/>
          <w:bCs/>
          <w:sz w:val="24"/>
          <w:szCs w:val="24"/>
        </w:rPr>
        <w:t xml:space="preserve"> at 7</w:t>
      </w:r>
      <w:r w:rsidR="00D34C2F">
        <w:rPr>
          <w:rFonts w:asciiTheme="minorHAnsi" w:hAnsiTheme="minorHAnsi" w:cstheme="minorHAnsi"/>
          <w:b/>
          <w:bCs/>
          <w:sz w:val="24"/>
          <w:szCs w:val="24"/>
        </w:rPr>
        <w:t>pm</w:t>
      </w:r>
      <w:r w:rsidRPr="009F2185">
        <w:rPr>
          <w:rFonts w:asciiTheme="minorHAnsi" w:hAnsiTheme="minorHAnsi" w:cstheme="minorHAnsi"/>
          <w:b/>
          <w:bCs/>
          <w:sz w:val="24"/>
          <w:szCs w:val="24"/>
        </w:rPr>
        <w:t xml:space="preserve"> </w:t>
      </w:r>
    </w:p>
    <w:p w14:paraId="237A0265" w14:textId="77777777" w:rsidR="009D7BD6" w:rsidRPr="009F2185" w:rsidRDefault="009D7BD6" w:rsidP="00D34C2F">
      <w:pPr>
        <w:jc w:val="center"/>
        <w:rPr>
          <w:rFonts w:asciiTheme="minorHAnsi" w:hAnsiTheme="minorHAnsi" w:cstheme="minorHAnsi"/>
          <w:b/>
          <w:bCs/>
          <w:sz w:val="24"/>
          <w:szCs w:val="24"/>
        </w:rPr>
      </w:pPr>
    </w:p>
    <w:p w14:paraId="3F80E7D3" w14:textId="77777777" w:rsidR="00AC40B7" w:rsidRPr="009F2185" w:rsidRDefault="00AC40B7" w:rsidP="00AC40B7">
      <w:pPr>
        <w:rPr>
          <w:rFonts w:asciiTheme="minorHAnsi" w:hAnsiTheme="minorHAnsi" w:cstheme="minorHAnsi"/>
          <w:sz w:val="24"/>
          <w:szCs w:val="24"/>
        </w:rPr>
      </w:pPr>
      <w:r w:rsidRPr="009F2185">
        <w:rPr>
          <w:rFonts w:asciiTheme="minorHAnsi" w:hAnsiTheme="minorHAnsi" w:cstheme="minorHAnsi"/>
          <w:i/>
          <w:iCs/>
          <w:sz w:val="24"/>
          <w:szCs w:val="24"/>
        </w:rPr>
        <w:t xml:space="preserve">The Correspondent </w:t>
      </w:r>
      <w:r w:rsidRPr="00A74CC2">
        <w:rPr>
          <w:rFonts w:asciiTheme="minorHAnsi" w:hAnsiTheme="minorHAnsi" w:cstheme="minorHAnsi"/>
          <w:sz w:val="24"/>
          <w:szCs w:val="24"/>
        </w:rPr>
        <w:t>by Virgina Evans</w:t>
      </w:r>
      <w:r w:rsidRPr="009F2185">
        <w:rPr>
          <w:rFonts w:asciiTheme="minorHAnsi" w:hAnsiTheme="minorHAnsi" w:cstheme="minorHAnsi"/>
          <w:sz w:val="24"/>
          <w:szCs w:val="24"/>
        </w:rPr>
        <w:t xml:space="preserve"> – Host:  Marian Eide</w:t>
      </w:r>
    </w:p>
    <w:p w14:paraId="4F4A5CD2" w14:textId="77777777" w:rsidR="00AC40B7" w:rsidRPr="009F2185" w:rsidRDefault="00AC40B7" w:rsidP="00AC40B7">
      <w:pPr>
        <w:rPr>
          <w:rFonts w:asciiTheme="minorHAnsi" w:hAnsiTheme="minorHAnsi" w:cstheme="minorHAnsi"/>
          <w:sz w:val="24"/>
          <w:szCs w:val="24"/>
        </w:rPr>
      </w:pPr>
      <w:r w:rsidRPr="009F2185">
        <w:rPr>
          <w:rFonts w:asciiTheme="minorHAnsi" w:hAnsiTheme="minorHAnsi" w:cstheme="minorHAnsi"/>
          <w:sz w:val="24"/>
          <w:szCs w:val="24"/>
        </w:rPr>
        <w:t>A gripping, easy</w:t>
      </w:r>
      <w:r w:rsidRPr="009F2185">
        <w:rPr>
          <w:rFonts w:asciiTheme="minorHAnsi" w:hAnsiTheme="minorHAnsi" w:cstheme="minorHAnsi"/>
          <w:sz w:val="24"/>
          <w:szCs w:val="24"/>
        </w:rPr>
        <w:noBreakHyphen/>
        <w:t>to</w:t>
      </w:r>
      <w:r w:rsidRPr="009F2185">
        <w:rPr>
          <w:rFonts w:asciiTheme="minorHAnsi" w:hAnsiTheme="minorHAnsi" w:cstheme="minorHAnsi"/>
          <w:sz w:val="24"/>
          <w:szCs w:val="24"/>
        </w:rPr>
        <w:noBreakHyphen/>
        <w:t xml:space="preserve">follow mystery perfect for book club readers. </w:t>
      </w:r>
      <w:r w:rsidRPr="009F2185">
        <w:rPr>
          <w:rFonts w:asciiTheme="minorHAnsi" w:hAnsiTheme="minorHAnsi" w:cstheme="minorHAnsi"/>
          <w:i/>
          <w:iCs/>
          <w:sz w:val="24"/>
          <w:szCs w:val="24"/>
        </w:rPr>
        <w:t>The Correspondent</w:t>
      </w:r>
      <w:r w:rsidRPr="009F2185">
        <w:rPr>
          <w:rFonts w:asciiTheme="minorHAnsi" w:hAnsiTheme="minorHAnsi" w:cstheme="minorHAnsi"/>
          <w:sz w:val="24"/>
          <w:szCs w:val="24"/>
        </w:rPr>
        <w:t xml:space="preserve"> follows a young journalist whose routine assignment turns into a high</w:t>
      </w:r>
      <w:r w:rsidRPr="009F2185">
        <w:rPr>
          <w:rFonts w:asciiTheme="minorHAnsi" w:hAnsiTheme="minorHAnsi" w:cstheme="minorHAnsi"/>
          <w:sz w:val="24"/>
          <w:szCs w:val="24"/>
        </w:rPr>
        <w:noBreakHyphen/>
        <w:t>stakes investigation. As unexpected clues surface, the reporter is pulled deeper into a web of secrets that challenges their instincts, integrity, and courage. Fast</w:t>
      </w:r>
      <w:r w:rsidRPr="009F2185">
        <w:rPr>
          <w:rFonts w:asciiTheme="minorHAnsi" w:hAnsiTheme="minorHAnsi" w:cstheme="minorHAnsi"/>
          <w:sz w:val="24"/>
          <w:szCs w:val="24"/>
        </w:rPr>
        <w:noBreakHyphen/>
        <w:t xml:space="preserve">paced and accessible, this story blends suspense with themes of </w:t>
      </w:r>
      <w:r w:rsidRPr="009F2185">
        <w:rPr>
          <w:rFonts w:asciiTheme="minorHAnsi" w:hAnsiTheme="minorHAnsi" w:cstheme="minorHAnsi"/>
          <w:sz w:val="24"/>
          <w:szCs w:val="24"/>
        </w:rPr>
        <w:lastRenderedPageBreak/>
        <w:t>truth</w:t>
      </w:r>
      <w:r w:rsidRPr="009F2185">
        <w:rPr>
          <w:rFonts w:asciiTheme="minorHAnsi" w:hAnsiTheme="minorHAnsi" w:cstheme="minorHAnsi"/>
          <w:sz w:val="24"/>
          <w:szCs w:val="24"/>
        </w:rPr>
        <w:noBreakHyphen/>
        <w:t>seeking and personal responsibility — an engaging pick for readers who enjoy a smart, compact thriller.</w:t>
      </w:r>
    </w:p>
    <w:p w14:paraId="265BA521" w14:textId="77777777" w:rsidR="00AC40B7" w:rsidRPr="009F2185" w:rsidRDefault="00AC40B7" w:rsidP="00AC40B7">
      <w:pPr>
        <w:rPr>
          <w:rFonts w:asciiTheme="minorHAnsi" w:hAnsiTheme="minorHAnsi" w:cstheme="minorHAnsi"/>
          <w:b/>
          <w:bCs/>
          <w:sz w:val="24"/>
          <w:szCs w:val="24"/>
        </w:rPr>
      </w:pPr>
    </w:p>
    <w:p w14:paraId="72D7D5F4" w14:textId="1FA62349" w:rsidR="00AC40B7" w:rsidRPr="009F2185" w:rsidRDefault="00AC40B7" w:rsidP="00D34C2F">
      <w:pPr>
        <w:jc w:val="center"/>
        <w:rPr>
          <w:rFonts w:asciiTheme="minorHAnsi" w:hAnsiTheme="minorHAnsi" w:cstheme="minorHAnsi"/>
          <w:b/>
          <w:bCs/>
          <w:sz w:val="24"/>
          <w:szCs w:val="24"/>
        </w:rPr>
      </w:pPr>
      <w:r w:rsidRPr="009F2185">
        <w:rPr>
          <w:rFonts w:asciiTheme="minorHAnsi" w:hAnsiTheme="minorHAnsi" w:cstheme="minorHAnsi"/>
          <w:b/>
          <w:bCs/>
          <w:sz w:val="24"/>
          <w:szCs w:val="24"/>
        </w:rPr>
        <w:t xml:space="preserve">October 28, </w:t>
      </w:r>
      <w:proofErr w:type="gramStart"/>
      <w:r w:rsidRPr="009F2185">
        <w:rPr>
          <w:rFonts w:asciiTheme="minorHAnsi" w:hAnsiTheme="minorHAnsi" w:cstheme="minorHAnsi"/>
          <w:b/>
          <w:bCs/>
          <w:sz w:val="24"/>
          <w:szCs w:val="24"/>
        </w:rPr>
        <w:t>2026</w:t>
      </w:r>
      <w:proofErr w:type="gramEnd"/>
      <w:r w:rsidRPr="009F2185">
        <w:rPr>
          <w:rFonts w:asciiTheme="minorHAnsi" w:hAnsiTheme="minorHAnsi" w:cstheme="minorHAnsi"/>
          <w:b/>
          <w:bCs/>
          <w:sz w:val="24"/>
          <w:szCs w:val="24"/>
        </w:rPr>
        <w:t xml:space="preserve"> at 7</w:t>
      </w:r>
      <w:r w:rsidR="00D34C2F">
        <w:rPr>
          <w:rFonts w:asciiTheme="minorHAnsi" w:hAnsiTheme="minorHAnsi" w:cstheme="minorHAnsi"/>
          <w:b/>
          <w:bCs/>
          <w:sz w:val="24"/>
          <w:szCs w:val="24"/>
        </w:rPr>
        <w:t>pm</w:t>
      </w:r>
      <w:r w:rsidRPr="009F2185">
        <w:rPr>
          <w:rFonts w:asciiTheme="minorHAnsi" w:hAnsiTheme="minorHAnsi" w:cstheme="minorHAnsi"/>
          <w:b/>
          <w:bCs/>
          <w:sz w:val="24"/>
          <w:szCs w:val="24"/>
        </w:rPr>
        <w:t xml:space="preserve"> </w:t>
      </w:r>
    </w:p>
    <w:p w14:paraId="5D37E088" w14:textId="77777777" w:rsidR="00AC40B7" w:rsidRPr="009F2185" w:rsidRDefault="00AC40B7" w:rsidP="00AC40B7">
      <w:pPr>
        <w:rPr>
          <w:rFonts w:asciiTheme="minorHAnsi" w:hAnsiTheme="minorHAnsi" w:cstheme="minorHAnsi"/>
          <w:sz w:val="24"/>
          <w:szCs w:val="24"/>
        </w:rPr>
      </w:pPr>
      <w:r w:rsidRPr="009F2185">
        <w:rPr>
          <w:rFonts w:asciiTheme="minorHAnsi" w:hAnsiTheme="minorHAnsi" w:cstheme="minorHAnsi"/>
          <w:i/>
          <w:iCs/>
          <w:sz w:val="24"/>
          <w:szCs w:val="24"/>
        </w:rPr>
        <w:t>The Things We Never Say by Elizabeth Strout</w:t>
      </w:r>
      <w:r w:rsidRPr="009F2185">
        <w:rPr>
          <w:rFonts w:asciiTheme="minorHAnsi" w:hAnsiTheme="minorHAnsi" w:cstheme="minorHAnsi"/>
          <w:sz w:val="24"/>
          <w:szCs w:val="24"/>
        </w:rPr>
        <w:t xml:space="preserve"> – Host:  TBD</w:t>
      </w:r>
    </w:p>
    <w:p w14:paraId="43ADBB04" w14:textId="77777777" w:rsidR="00AC40B7" w:rsidRDefault="00AC40B7" w:rsidP="00AC40B7">
      <w:pPr>
        <w:rPr>
          <w:rFonts w:asciiTheme="minorHAnsi" w:hAnsiTheme="minorHAnsi" w:cstheme="minorHAnsi"/>
          <w:sz w:val="24"/>
          <w:szCs w:val="24"/>
        </w:rPr>
      </w:pPr>
      <w:r w:rsidRPr="009F2185">
        <w:rPr>
          <w:rFonts w:asciiTheme="minorHAnsi" w:hAnsiTheme="minorHAnsi" w:cstheme="minorHAnsi"/>
          <w:sz w:val="24"/>
          <w:szCs w:val="24"/>
        </w:rPr>
        <w:t xml:space="preserve">A tender, quietly powerful story about the truths we hold close and the emotions we struggle to voice. </w:t>
      </w:r>
      <w:r w:rsidRPr="009F2185">
        <w:rPr>
          <w:rFonts w:asciiTheme="minorHAnsi" w:hAnsiTheme="minorHAnsi" w:cstheme="minorHAnsi"/>
          <w:i/>
          <w:iCs/>
          <w:sz w:val="24"/>
          <w:szCs w:val="24"/>
        </w:rPr>
        <w:t>The Things We Never Say</w:t>
      </w:r>
      <w:r w:rsidRPr="009F2185">
        <w:rPr>
          <w:rFonts w:asciiTheme="minorHAnsi" w:hAnsiTheme="minorHAnsi" w:cstheme="minorHAnsi"/>
          <w:sz w:val="24"/>
          <w:szCs w:val="24"/>
        </w:rPr>
        <w:t xml:space="preserve"> explores the unspoken tensions, regrets, and connections that shape a family’s life, revealing how silence can both protect and wound. With Strout’s signature warmth and insight, this short work offers a moving reflection on love, honesty, and the complicated bonds that define us.</w:t>
      </w:r>
    </w:p>
    <w:p w14:paraId="17F26462" w14:textId="77777777" w:rsidR="00D34C2F" w:rsidRPr="009F2185" w:rsidRDefault="00D34C2F" w:rsidP="00AC40B7">
      <w:pPr>
        <w:rPr>
          <w:rFonts w:asciiTheme="minorHAnsi" w:hAnsiTheme="minorHAnsi" w:cstheme="minorHAnsi"/>
          <w:sz w:val="24"/>
          <w:szCs w:val="24"/>
        </w:rPr>
      </w:pPr>
    </w:p>
    <w:p w14:paraId="74325BFF" w14:textId="77777777" w:rsidR="009D7BD6" w:rsidRDefault="009D7BD6" w:rsidP="009D7BD6">
      <w:pPr>
        <w:jc w:val="center"/>
        <w:rPr>
          <w:rFonts w:asciiTheme="minorHAnsi" w:hAnsiTheme="minorHAnsi" w:cstheme="minorHAnsi"/>
          <w:b/>
          <w:bCs/>
          <w:sz w:val="24"/>
          <w:szCs w:val="24"/>
          <w:u w:val="single"/>
        </w:rPr>
      </w:pPr>
    </w:p>
    <w:p w14:paraId="622B55F4" w14:textId="77777777" w:rsidR="009D7BD6" w:rsidRDefault="009D7BD6" w:rsidP="009D7BD6">
      <w:pPr>
        <w:jc w:val="center"/>
        <w:rPr>
          <w:rFonts w:asciiTheme="minorHAnsi" w:hAnsiTheme="minorHAnsi" w:cstheme="minorHAnsi"/>
          <w:b/>
          <w:bCs/>
          <w:sz w:val="24"/>
          <w:szCs w:val="24"/>
          <w:u w:val="single"/>
        </w:rPr>
      </w:pPr>
    </w:p>
    <w:p w14:paraId="60B7ED11" w14:textId="4B00362E" w:rsidR="009D7BD6" w:rsidRDefault="009D7BD6" w:rsidP="009D7BD6">
      <w:pPr>
        <w:jc w:val="center"/>
        <w:rPr>
          <w:rFonts w:asciiTheme="minorHAnsi" w:hAnsiTheme="minorHAnsi" w:cstheme="minorHAnsi"/>
          <w:b/>
          <w:bCs/>
          <w:sz w:val="24"/>
          <w:szCs w:val="24"/>
          <w:u w:val="single"/>
        </w:rPr>
      </w:pPr>
      <w:r>
        <w:rPr>
          <w:rFonts w:asciiTheme="minorHAnsi" w:hAnsiTheme="minorHAnsi" w:cstheme="minorHAnsi"/>
          <w:b/>
          <w:bCs/>
          <w:sz w:val="24"/>
          <w:szCs w:val="24"/>
          <w:u w:val="single"/>
        </w:rPr>
        <w:t>ZWINGLI SUMMER SUNDAY SOCIAL</w:t>
      </w:r>
    </w:p>
    <w:p w14:paraId="0B0E8B75" w14:textId="77777777" w:rsidR="009D7BD6" w:rsidRDefault="009D7BD6" w:rsidP="009D7BD6">
      <w:pPr>
        <w:jc w:val="center"/>
        <w:rPr>
          <w:rFonts w:asciiTheme="minorHAnsi" w:hAnsiTheme="minorHAnsi" w:cstheme="minorHAnsi"/>
          <w:b/>
          <w:bCs/>
          <w:sz w:val="24"/>
          <w:szCs w:val="24"/>
          <w:u w:val="single"/>
        </w:rPr>
      </w:pPr>
    </w:p>
    <w:p w14:paraId="4808B8A8" w14:textId="77777777" w:rsidR="009D7BD6" w:rsidRDefault="009D7BD6" w:rsidP="009D7BD6">
      <w:pPr>
        <w:jc w:val="center"/>
        <w:rPr>
          <w:rFonts w:ascii="Arial" w:hAnsi="Arial" w:cs="Arial"/>
          <w:b/>
          <w:bCs/>
          <w:sz w:val="28"/>
          <w:szCs w:val="28"/>
        </w:rPr>
      </w:pPr>
      <w:r>
        <w:rPr>
          <w:rFonts w:ascii="Arial" w:hAnsi="Arial" w:cs="Arial"/>
          <w:b/>
          <w:bCs/>
          <w:noProof/>
          <w:sz w:val="28"/>
          <w:szCs w:val="28"/>
        </w:rPr>
        <w:drawing>
          <wp:inline distT="0" distB="0" distL="0" distR="0" wp14:anchorId="3EA83AB1" wp14:editId="5C8A5B81">
            <wp:extent cx="1402946" cy="1052209"/>
            <wp:effectExtent l="76200" t="76200" r="140335" b="128905"/>
            <wp:docPr id="1396125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25696" name="Picture 139612569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5048" cy="1061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78D856" w14:textId="674CE045" w:rsidR="009D7BD6" w:rsidRPr="009D570E" w:rsidRDefault="009D7BD6" w:rsidP="009D7BD6">
      <w:pPr>
        <w:jc w:val="center"/>
        <w:rPr>
          <w:rFonts w:asciiTheme="minorHAnsi" w:hAnsiTheme="minorHAnsi" w:cstheme="minorHAnsi"/>
          <w:color w:val="000000"/>
          <w:sz w:val="24"/>
          <w:szCs w:val="24"/>
        </w:rPr>
      </w:pPr>
      <w:r w:rsidRPr="009D570E">
        <w:rPr>
          <w:rFonts w:asciiTheme="minorHAnsi" w:hAnsiTheme="minorHAnsi" w:cstheme="minorHAnsi"/>
          <w:b/>
          <w:i/>
          <w:iCs/>
          <w:color w:val="000000"/>
          <w:sz w:val="24"/>
          <w:szCs w:val="24"/>
        </w:rPr>
        <w:t xml:space="preserve">Our </w:t>
      </w:r>
      <w:r w:rsidR="003E255D">
        <w:rPr>
          <w:rFonts w:asciiTheme="minorHAnsi" w:hAnsiTheme="minorHAnsi" w:cstheme="minorHAnsi"/>
          <w:b/>
          <w:i/>
          <w:iCs/>
          <w:color w:val="000000"/>
          <w:sz w:val="24"/>
          <w:szCs w:val="24"/>
        </w:rPr>
        <w:t>F</w:t>
      </w:r>
      <w:r w:rsidRPr="009D570E">
        <w:rPr>
          <w:rFonts w:asciiTheme="minorHAnsi" w:hAnsiTheme="minorHAnsi" w:cstheme="minorHAnsi"/>
          <w:b/>
          <w:i/>
          <w:iCs/>
          <w:color w:val="000000"/>
          <w:sz w:val="24"/>
          <w:szCs w:val="24"/>
        </w:rPr>
        <w:t>inal Zwingli Summer Sunday Social for 2026!</w:t>
      </w:r>
    </w:p>
    <w:p w14:paraId="0B104438" w14:textId="77777777" w:rsidR="009D7BD6" w:rsidRPr="009D570E" w:rsidRDefault="009D7BD6" w:rsidP="009D7BD6">
      <w:pPr>
        <w:rPr>
          <w:rFonts w:asciiTheme="minorHAnsi" w:hAnsiTheme="minorHAnsi" w:cstheme="minorHAnsi"/>
          <w:color w:val="000000"/>
          <w:sz w:val="24"/>
          <w:szCs w:val="24"/>
        </w:rPr>
      </w:pPr>
      <w:r w:rsidRPr="009D570E">
        <w:rPr>
          <w:rFonts w:asciiTheme="minorHAnsi" w:hAnsiTheme="minorHAnsi" w:cstheme="minorHAnsi"/>
          <w:color w:val="000000"/>
          <w:sz w:val="24"/>
          <w:szCs w:val="24"/>
        </w:rPr>
        <w:t xml:space="preserve">Come and enjoy good conversation, live music, tasty wine/beer, and the great outdoors! Bring a snack to share. Seating is provided. No need to sign up, just show up. This event is open to all ages. </w:t>
      </w:r>
    </w:p>
    <w:p w14:paraId="0A15DE2E" w14:textId="77777777" w:rsidR="009D7BD6" w:rsidRPr="009D570E" w:rsidRDefault="009D7BD6" w:rsidP="009D7BD6">
      <w:pPr>
        <w:rPr>
          <w:rFonts w:asciiTheme="minorHAnsi" w:hAnsiTheme="minorHAnsi" w:cstheme="minorHAnsi"/>
          <w:color w:val="000000"/>
          <w:sz w:val="24"/>
          <w:szCs w:val="24"/>
        </w:rPr>
      </w:pPr>
      <w:r w:rsidRPr="009D570E">
        <w:rPr>
          <w:rFonts w:asciiTheme="minorHAnsi" w:hAnsiTheme="minorHAnsi" w:cstheme="minorHAnsi"/>
          <w:b/>
          <w:bCs/>
          <w:color w:val="000000"/>
          <w:sz w:val="24"/>
          <w:szCs w:val="24"/>
        </w:rPr>
        <w:t>Cost:</w:t>
      </w:r>
      <w:r w:rsidRPr="009D570E">
        <w:rPr>
          <w:rFonts w:asciiTheme="minorHAnsi" w:hAnsiTheme="minorHAnsi" w:cstheme="minorHAnsi"/>
          <w:color w:val="000000"/>
          <w:sz w:val="24"/>
          <w:szCs w:val="24"/>
        </w:rPr>
        <w:t xml:space="preserve"> Whatever you choose to buy. There is no cover charge.</w:t>
      </w:r>
    </w:p>
    <w:p w14:paraId="03F94948" w14:textId="77777777" w:rsidR="009D7BD6" w:rsidRPr="009D570E" w:rsidRDefault="009D7BD6" w:rsidP="009D7BD6">
      <w:pPr>
        <w:rPr>
          <w:rFonts w:asciiTheme="minorHAnsi" w:hAnsiTheme="minorHAnsi" w:cstheme="minorHAnsi"/>
          <w:color w:val="000000"/>
          <w:sz w:val="24"/>
          <w:szCs w:val="24"/>
        </w:rPr>
      </w:pPr>
      <w:r w:rsidRPr="009D570E">
        <w:rPr>
          <w:rFonts w:asciiTheme="minorHAnsi" w:hAnsiTheme="minorHAnsi" w:cstheme="minorHAnsi"/>
          <w:b/>
          <w:bCs/>
          <w:color w:val="000000"/>
          <w:sz w:val="24"/>
          <w:szCs w:val="24"/>
        </w:rPr>
        <w:t>September 6 from 1 - 4</w:t>
      </w:r>
      <w:proofErr w:type="gramStart"/>
      <w:r w:rsidRPr="009D570E">
        <w:rPr>
          <w:rFonts w:asciiTheme="minorHAnsi" w:hAnsiTheme="minorHAnsi" w:cstheme="minorHAnsi"/>
          <w:b/>
          <w:bCs/>
          <w:color w:val="000000"/>
          <w:sz w:val="24"/>
          <w:szCs w:val="24"/>
        </w:rPr>
        <w:t>pm @</w:t>
      </w:r>
      <w:proofErr w:type="gramEnd"/>
      <w:r w:rsidRPr="009D570E">
        <w:rPr>
          <w:rFonts w:asciiTheme="minorHAnsi" w:hAnsiTheme="minorHAnsi" w:cstheme="minorHAnsi"/>
          <w:b/>
          <w:bCs/>
          <w:color w:val="000000"/>
          <w:sz w:val="24"/>
          <w:szCs w:val="24"/>
        </w:rPr>
        <w:t xml:space="preserve"> Adello’s Winery,</w:t>
      </w:r>
      <w:r w:rsidRPr="009D570E">
        <w:rPr>
          <w:rFonts w:asciiTheme="minorHAnsi" w:hAnsiTheme="minorHAnsi" w:cstheme="minorHAnsi"/>
          <w:color w:val="000000"/>
          <w:sz w:val="24"/>
          <w:szCs w:val="24"/>
        </w:rPr>
        <w:t xml:space="preserve"> </w:t>
      </w:r>
      <w:r w:rsidRPr="009D570E">
        <w:rPr>
          <w:rFonts w:asciiTheme="minorHAnsi" w:hAnsiTheme="minorHAnsi" w:cstheme="minorHAnsi"/>
          <w:color w:val="202124"/>
          <w:sz w:val="24"/>
          <w:szCs w:val="24"/>
          <w:shd w:val="clear" w:color="auto" w:fill="FFFFFF"/>
        </w:rPr>
        <w:t xml:space="preserve">21 Simmons Rd, Perkiomenville, PA 18074. </w:t>
      </w:r>
      <w:hyperlink r:id="rId16" w:history="1">
        <w:r w:rsidRPr="009D570E">
          <w:rPr>
            <w:rFonts w:asciiTheme="minorHAnsi" w:hAnsiTheme="minorHAnsi" w:cstheme="minorHAnsi"/>
            <w:color w:val="0000FF"/>
            <w:sz w:val="24"/>
            <w:szCs w:val="24"/>
            <w:u w:val="single"/>
          </w:rPr>
          <w:t>http://adellowines.com/</w:t>
        </w:r>
      </w:hyperlink>
    </w:p>
    <w:p w14:paraId="0D7CF5F9" w14:textId="77777777" w:rsidR="009D7BD6" w:rsidRPr="009D570E" w:rsidRDefault="009D7BD6" w:rsidP="009D7BD6">
      <w:pPr>
        <w:rPr>
          <w:rFonts w:asciiTheme="minorHAnsi" w:hAnsiTheme="minorHAnsi" w:cstheme="minorHAnsi"/>
          <w:color w:val="000000"/>
          <w:sz w:val="24"/>
          <w:szCs w:val="24"/>
        </w:rPr>
      </w:pPr>
      <w:r w:rsidRPr="009D570E">
        <w:rPr>
          <w:rFonts w:asciiTheme="minorHAnsi" w:hAnsiTheme="minorHAnsi" w:cstheme="minorHAnsi"/>
          <w:color w:val="000000"/>
          <w:sz w:val="24"/>
          <w:szCs w:val="24"/>
        </w:rPr>
        <w:t>See Lisa Cinciripini with questions.</w:t>
      </w:r>
    </w:p>
    <w:p w14:paraId="0DF50862" w14:textId="77777777" w:rsidR="009D7BD6" w:rsidRPr="009D570E" w:rsidRDefault="009D7BD6" w:rsidP="009D7BD6">
      <w:pPr>
        <w:rPr>
          <w:rFonts w:asciiTheme="minorHAnsi" w:hAnsiTheme="minorHAnsi" w:cstheme="minorHAnsi"/>
          <w:bCs/>
          <w:color w:val="000000"/>
          <w:sz w:val="24"/>
          <w:szCs w:val="24"/>
        </w:rPr>
      </w:pPr>
    </w:p>
    <w:p w14:paraId="0C4F508D" w14:textId="77777777" w:rsidR="009D7BD6" w:rsidRDefault="009D7BD6" w:rsidP="009D7BD6">
      <w:pPr>
        <w:jc w:val="center"/>
        <w:rPr>
          <w:rFonts w:ascii="Calibri" w:hAnsi="Calibri" w:cs="Calibri"/>
          <w:bCs/>
          <w:sz w:val="24"/>
          <w:szCs w:val="24"/>
        </w:rPr>
      </w:pPr>
    </w:p>
    <w:p w14:paraId="59D1E67F" w14:textId="77777777" w:rsidR="009D7BD6" w:rsidRDefault="009D7BD6" w:rsidP="009D7BD6">
      <w:pPr>
        <w:jc w:val="center"/>
        <w:rPr>
          <w:rFonts w:ascii="Calibri" w:hAnsi="Calibri" w:cs="Calibri"/>
          <w:bCs/>
          <w:sz w:val="24"/>
          <w:szCs w:val="24"/>
        </w:rPr>
      </w:pPr>
    </w:p>
    <w:p w14:paraId="4B6F5EDE" w14:textId="77777777" w:rsidR="009D7BD6" w:rsidRPr="009F2185" w:rsidRDefault="009D7BD6" w:rsidP="00F250BD">
      <w:pPr>
        <w:rPr>
          <w:rFonts w:asciiTheme="minorHAnsi" w:hAnsiTheme="minorHAnsi" w:cstheme="minorHAnsi"/>
          <w:color w:val="000000"/>
          <w:sz w:val="24"/>
          <w:szCs w:val="24"/>
        </w:rPr>
      </w:pPr>
    </w:p>
    <w:p w14:paraId="4409DEFF" w14:textId="6CF0F520" w:rsidR="00C80085" w:rsidRDefault="00C80085" w:rsidP="00C80085">
      <w:pPr>
        <w:jc w:val="center"/>
        <w:rPr>
          <w:rFonts w:ascii="Arial" w:hAnsi="Arial" w:cs="Arial"/>
          <w:color w:val="000000"/>
          <w:sz w:val="24"/>
        </w:rPr>
      </w:pPr>
      <w:r>
        <w:rPr>
          <w:rFonts w:ascii="Arial" w:hAnsi="Arial" w:cs="Arial"/>
          <w:noProof/>
          <w:color w:val="000000"/>
          <w:sz w:val="24"/>
        </w:rPr>
        <w:drawing>
          <wp:inline distT="0" distB="0" distL="0" distR="0" wp14:anchorId="72F8B00D" wp14:editId="1D8A8FA7">
            <wp:extent cx="2286000" cy="3048000"/>
            <wp:effectExtent l="76200" t="76200" r="133350" b="133350"/>
            <wp:docPr id="1560140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40884" name="Picture 15601408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93454" cy="30579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0272F7" w14:textId="77777777" w:rsidR="00187A92" w:rsidRDefault="00187A92" w:rsidP="00C80085">
      <w:pPr>
        <w:jc w:val="center"/>
        <w:rPr>
          <w:rFonts w:ascii="Calibri" w:hAnsi="Calibri" w:cs="Calibri"/>
          <w:b/>
          <w:bCs/>
          <w:color w:val="000000"/>
          <w:sz w:val="24"/>
          <w:u w:val="single"/>
        </w:rPr>
      </w:pPr>
    </w:p>
    <w:p w14:paraId="5AE46D6B" w14:textId="1DDF2E5D" w:rsidR="00C80085" w:rsidRPr="00357946" w:rsidRDefault="00C80085" w:rsidP="00C80085">
      <w:pPr>
        <w:jc w:val="center"/>
        <w:rPr>
          <w:rFonts w:ascii="Calibri" w:hAnsi="Calibri" w:cs="Calibri"/>
          <w:b/>
          <w:bCs/>
          <w:color w:val="000000"/>
          <w:sz w:val="24"/>
          <w:u w:val="single"/>
        </w:rPr>
      </w:pPr>
      <w:r w:rsidRPr="00357946">
        <w:rPr>
          <w:rFonts w:ascii="Calibri" w:hAnsi="Calibri" w:cs="Calibri"/>
          <w:b/>
          <w:bCs/>
          <w:color w:val="000000"/>
          <w:sz w:val="24"/>
          <w:u w:val="single"/>
        </w:rPr>
        <w:t>HANDS AND HEARTS COLLECTION</w:t>
      </w:r>
    </w:p>
    <w:p w14:paraId="6915A7F4" w14:textId="77777777" w:rsidR="00C80085" w:rsidRPr="00357946" w:rsidRDefault="00C80085" w:rsidP="00C80085">
      <w:pPr>
        <w:rPr>
          <w:rFonts w:ascii="Calibri" w:hAnsi="Calibri" w:cs="Calibri"/>
          <w:color w:val="000000"/>
          <w:sz w:val="24"/>
        </w:rPr>
      </w:pPr>
    </w:p>
    <w:p w14:paraId="38EBF555" w14:textId="22FA4076" w:rsidR="00C80085" w:rsidRPr="00357946" w:rsidRDefault="00C80085" w:rsidP="00C80085">
      <w:pPr>
        <w:rPr>
          <w:rFonts w:ascii="Calibri" w:hAnsi="Calibri" w:cs="Calibri"/>
          <w:color w:val="000000"/>
          <w:sz w:val="24"/>
        </w:rPr>
      </w:pPr>
      <w:r w:rsidRPr="00357946">
        <w:rPr>
          <w:rFonts w:ascii="Calibri" w:hAnsi="Calibri" w:cs="Calibri"/>
          <w:color w:val="000000"/>
          <w:sz w:val="24"/>
        </w:rPr>
        <w:t>Thank you for your generosity in supplying backpacks and school supplies for children in the Hands and Hearts for Jesus Summer Mission/Youth project.  These supplies will be taken to Costa Rica by Hands and Hearts missionaries in time for the start of school in January.  The money collected by the youth will be used to pay for baggage costs</w:t>
      </w:r>
      <w:r w:rsidR="00AD705B">
        <w:rPr>
          <w:rFonts w:ascii="Calibri" w:hAnsi="Calibri" w:cs="Calibri"/>
          <w:color w:val="000000"/>
          <w:sz w:val="24"/>
        </w:rPr>
        <w:t>. Any</w:t>
      </w:r>
      <w:r w:rsidR="007C3DE8">
        <w:rPr>
          <w:rFonts w:ascii="Calibri" w:hAnsi="Calibri" w:cs="Calibri"/>
          <w:color w:val="000000"/>
          <w:sz w:val="24"/>
        </w:rPr>
        <w:t xml:space="preserve"> </w:t>
      </w:r>
      <w:r w:rsidRPr="00357946">
        <w:rPr>
          <w:rFonts w:ascii="Calibri" w:hAnsi="Calibri" w:cs="Calibri"/>
          <w:color w:val="000000"/>
          <w:sz w:val="24"/>
        </w:rPr>
        <w:t>remaining money will be used by the school to buy supplies that are too heavy to ship.</w:t>
      </w:r>
    </w:p>
    <w:p w14:paraId="358C159D" w14:textId="77777777" w:rsidR="008A1294" w:rsidRPr="00D3305D" w:rsidRDefault="008A1294" w:rsidP="008A1294">
      <w:pPr>
        <w:jc w:val="center"/>
        <w:rPr>
          <w:rFonts w:asciiTheme="minorHAnsi" w:hAnsiTheme="minorHAnsi" w:cstheme="minorHAnsi"/>
          <w:b/>
          <w:bCs/>
          <w:noProof/>
          <w:color w:val="403F42"/>
          <w:sz w:val="24"/>
          <w:szCs w:val="24"/>
        </w:rPr>
      </w:pPr>
    </w:p>
    <w:p w14:paraId="74522AE3" w14:textId="77777777" w:rsidR="002055C1" w:rsidRDefault="002055C1" w:rsidP="0016697C">
      <w:pPr>
        <w:rPr>
          <w:rFonts w:asciiTheme="minorHAnsi" w:hAnsiTheme="minorHAnsi" w:cstheme="minorHAnsi"/>
          <w:sz w:val="24"/>
          <w:szCs w:val="24"/>
        </w:rPr>
      </w:pPr>
    </w:p>
    <w:p w14:paraId="2D7F0FA5" w14:textId="485DF85F" w:rsidR="002055C1" w:rsidRDefault="00F74825" w:rsidP="00C34237">
      <w:pPr>
        <w:jc w:val="center"/>
        <w:rPr>
          <w:rFonts w:asciiTheme="minorHAnsi" w:hAnsiTheme="minorHAnsi" w:cstheme="minorHAnsi"/>
          <w:sz w:val="24"/>
          <w:szCs w:val="24"/>
        </w:rPr>
      </w:pPr>
      <w:r>
        <w:rPr>
          <w:noProof/>
        </w:rPr>
        <w:lastRenderedPageBreak/>
        <w:drawing>
          <wp:inline distT="0" distB="0" distL="0" distR="0" wp14:anchorId="41EE1F7C" wp14:editId="5ED26448">
            <wp:extent cx="4114800" cy="1721485"/>
            <wp:effectExtent l="0" t="0" r="0" b="0"/>
            <wp:docPr id="3327554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1721485"/>
                    </a:xfrm>
                    <a:prstGeom prst="rect">
                      <a:avLst/>
                    </a:prstGeom>
                    <a:noFill/>
                    <a:ln>
                      <a:noFill/>
                    </a:ln>
                  </pic:spPr>
                </pic:pic>
              </a:graphicData>
            </a:graphic>
          </wp:inline>
        </w:drawing>
      </w:r>
    </w:p>
    <w:p w14:paraId="3F3D4916" w14:textId="77777777" w:rsidR="002055C1" w:rsidRDefault="002055C1" w:rsidP="0016697C">
      <w:pPr>
        <w:rPr>
          <w:rFonts w:asciiTheme="minorHAnsi" w:hAnsiTheme="minorHAnsi" w:cstheme="minorHAnsi"/>
          <w:sz w:val="24"/>
          <w:szCs w:val="24"/>
        </w:rPr>
      </w:pPr>
    </w:p>
    <w:p w14:paraId="41C1F8DD" w14:textId="285FEEDE" w:rsidR="0016697C" w:rsidRPr="002055C1" w:rsidRDefault="0016697C" w:rsidP="0016697C">
      <w:pPr>
        <w:rPr>
          <w:rFonts w:asciiTheme="minorHAnsi" w:hAnsiTheme="minorHAnsi" w:cstheme="minorHAnsi"/>
          <w:sz w:val="24"/>
          <w:szCs w:val="24"/>
        </w:rPr>
      </w:pPr>
      <w:r w:rsidRPr="002055C1">
        <w:rPr>
          <w:rFonts w:asciiTheme="minorHAnsi" w:hAnsiTheme="minorHAnsi" w:cstheme="minorHAnsi"/>
          <w:sz w:val="24"/>
          <w:szCs w:val="24"/>
        </w:rPr>
        <w:t xml:space="preserve">The Neighbors in Need </w:t>
      </w:r>
      <w:r w:rsidR="00561219">
        <w:rPr>
          <w:rFonts w:asciiTheme="minorHAnsi" w:hAnsiTheme="minorHAnsi" w:cstheme="minorHAnsi"/>
          <w:sz w:val="24"/>
          <w:szCs w:val="24"/>
        </w:rPr>
        <w:t xml:space="preserve">(NIN) </w:t>
      </w:r>
      <w:r w:rsidRPr="002055C1">
        <w:rPr>
          <w:rFonts w:asciiTheme="minorHAnsi" w:hAnsiTheme="minorHAnsi" w:cstheme="minorHAnsi"/>
          <w:sz w:val="24"/>
          <w:szCs w:val="24"/>
        </w:rPr>
        <w:t>offering is one of the Special Mission Offerings of the United Church of Christ. NIN supports ministries of justice and compassion</w:t>
      </w:r>
      <w:r w:rsidR="0003613A">
        <w:rPr>
          <w:rFonts w:asciiTheme="minorHAnsi" w:hAnsiTheme="minorHAnsi" w:cstheme="minorHAnsi"/>
          <w:sz w:val="24"/>
          <w:szCs w:val="24"/>
        </w:rPr>
        <w:t>,</w:t>
      </w:r>
      <w:r w:rsidRPr="002055C1">
        <w:rPr>
          <w:rFonts w:asciiTheme="minorHAnsi" w:hAnsiTheme="minorHAnsi" w:cstheme="minorHAnsi"/>
          <w:sz w:val="24"/>
          <w:szCs w:val="24"/>
        </w:rPr>
        <w:t xml:space="preserve"> with one-third of the offering given to the Council for American Indian Ministries and the remaining two-thirds supporting UCC justice ministries. Envelopes are in the chair racks. We will be collecting for the NIN ministry until October 4.</w:t>
      </w:r>
    </w:p>
    <w:p w14:paraId="5A2607DE" w14:textId="15B95205" w:rsidR="008A1294" w:rsidRPr="002055C1" w:rsidRDefault="008A1294" w:rsidP="008A1294">
      <w:pPr>
        <w:jc w:val="center"/>
        <w:rPr>
          <w:rFonts w:asciiTheme="minorHAnsi" w:hAnsiTheme="minorHAnsi" w:cstheme="minorHAnsi"/>
          <w:b/>
          <w:bCs/>
          <w:noProof/>
          <w:color w:val="403F42"/>
          <w:sz w:val="24"/>
          <w:szCs w:val="24"/>
        </w:rPr>
      </w:pPr>
    </w:p>
    <w:p w14:paraId="0008B5B4" w14:textId="77777777" w:rsidR="008A1294" w:rsidRPr="00D3305D" w:rsidRDefault="008A1294" w:rsidP="008A1294">
      <w:pPr>
        <w:jc w:val="center"/>
        <w:rPr>
          <w:rFonts w:asciiTheme="minorHAnsi" w:hAnsiTheme="minorHAnsi" w:cstheme="minorHAnsi"/>
          <w:b/>
          <w:bCs/>
          <w:noProof/>
          <w:color w:val="403F42"/>
          <w:sz w:val="24"/>
          <w:szCs w:val="24"/>
        </w:rPr>
      </w:pPr>
    </w:p>
    <w:p w14:paraId="5741A91A" w14:textId="77777777" w:rsidR="00F94C42" w:rsidRDefault="00F94C42" w:rsidP="00322814">
      <w:pPr>
        <w:shd w:val="clear" w:color="auto" w:fill="FFFFFF"/>
        <w:jc w:val="center"/>
        <w:rPr>
          <w:rFonts w:asciiTheme="minorHAnsi" w:hAnsiTheme="minorHAnsi" w:cstheme="minorHAnsi"/>
          <w:b/>
          <w:bCs/>
          <w:color w:val="000000"/>
          <w:sz w:val="24"/>
          <w:szCs w:val="24"/>
          <w:u w:val="single"/>
        </w:rPr>
      </w:pPr>
    </w:p>
    <w:p w14:paraId="0110483A" w14:textId="77777777" w:rsidR="00F94C42" w:rsidRDefault="00F94C42" w:rsidP="00322814">
      <w:pPr>
        <w:shd w:val="clear" w:color="auto" w:fill="FFFFFF"/>
        <w:jc w:val="center"/>
        <w:rPr>
          <w:rFonts w:asciiTheme="minorHAnsi" w:hAnsiTheme="minorHAnsi" w:cstheme="minorHAnsi"/>
          <w:b/>
          <w:bCs/>
          <w:color w:val="000000"/>
          <w:sz w:val="24"/>
          <w:szCs w:val="24"/>
          <w:u w:val="single"/>
        </w:rPr>
      </w:pPr>
    </w:p>
    <w:p w14:paraId="33E8CEED" w14:textId="77777777" w:rsidR="00F94C42" w:rsidRDefault="00F94C42" w:rsidP="00322814">
      <w:pPr>
        <w:shd w:val="clear" w:color="auto" w:fill="FFFFFF"/>
        <w:jc w:val="center"/>
        <w:rPr>
          <w:rFonts w:asciiTheme="minorHAnsi" w:hAnsiTheme="minorHAnsi" w:cstheme="minorHAnsi"/>
          <w:b/>
          <w:bCs/>
          <w:color w:val="000000"/>
          <w:sz w:val="24"/>
          <w:szCs w:val="24"/>
          <w:u w:val="single"/>
        </w:rPr>
      </w:pPr>
    </w:p>
    <w:p w14:paraId="78910002" w14:textId="68AF9B61" w:rsidR="00322814" w:rsidRPr="0062409C" w:rsidRDefault="00322814" w:rsidP="00322814">
      <w:pPr>
        <w:shd w:val="clear" w:color="auto" w:fill="FFFFFF"/>
        <w:jc w:val="center"/>
        <w:rPr>
          <w:rFonts w:asciiTheme="minorHAnsi" w:hAnsiTheme="minorHAnsi" w:cstheme="minorHAnsi"/>
          <w:color w:val="000000"/>
          <w:sz w:val="24"/>
          <w:szCs w:val="24"/>
        </w:rPr>
      </w:pPr>
      <w:r w:rsidRPr="0062409C">
        <w:rPr>
          <w:rFonts w:asciiTheme="minorHAnsi" w:hAnsiTheme="minorHAnsi" w:cstheme="minorHAnsi"/>
          <w:b/>
          <w:bCs/>
          <w:color w:val="000000"/>
          <w:sz w:val="24"/>
          <w:szCs w:val="24"/>
          <w:u w:val="single"/>
        </w:rPr>
        <w:t>THANKSGIVING FOOD BAGS</w:t>
      </w:r>
    </w:p>
    <w:p w14:paraId="6DBA4FC6" w14:textId="77777777" w:rsidR="00322814" w:rsidRPr="0062409C" w:rsidRDefault="00322814" w:rsidP="00322814">
      <w:pPr>
        <w:shd w:val="clear" w:color="auto" w:fill="FFFFFF"/>
        <w:jc w:val="center"/>
        <w:rPr>
          <w:rFonts w:asciiTheme="minorHAnsi" w:hAnsiTheme="minorHAnsi" w:cstheme="minorHAnsi"/>
          <w:color w:val="000000"/>
          <w:sz w:val="24"/>
          <w:szCs w:val="24"/>
        </w:rPr>
      </w:pPr>
      <w:r w:rsidRPr="0062409C">
        <w:rPr>
          <w:rFonts w:asciiTheme="minorHAnsi" w:hAnsiTheme="minorHAnsi" w:cstheme="minorHAnsi"/>
          <w:b/>
          <w:bCs/>
          <w:color w:val="000000"/>
          <w:sz w:val="24"/>
          <w:szCs w:val="24"/>
        </w:rPr>
        <w:t> </w:t>
      </w:r>
    </w:p>
    <w:p w14:paraId="692F7D00" w14:textId="1F93534C" w:rsidR="008A1294" w:rsidRPr="0062409C" w:rsidRDefault="00322814" w:rsidP="00D34C2F">
      <w:pPr>
        <w:rPr>
          <w:rFonts w:asciiTheme="minorHAnsi" w:hAnsiTheme="minorHAnsi" w:cstheme="minorHAnsi"/>
          <w:b/>
          <w:bCs/>
          <w:noProof/>
          <w:color w:val="403F42"/>
          <w:sz w:val="24"/>
          <w:szCs w:val="24"/>
        </w:rPr>
      </w:pPr>
      <w:r w:rsidRPr="0062409C">
        <w:rPr>
          <w:rFonts w:asciiTheme="minorHAnsi" w:hAnsiTheme="minorHAnsi" w:cstheme="minorHAnsi"/>
          <w:color w:val="000000"/>
          <w:sz w:val="24"/>
          <w:szCs w:val="24"/>
        </w:rPr>
        <w:t>The Missioners will be  collecting food again this year for distribution to needy families in our community through Keystone Opportunity Center. However, KOC is planning a new program for this year. Details aren’t finalized yet, but mid-November will be the deadline instead of the end of October. More details will be outlined in the October newsletter</w:t>
      </w:r>
    </w:p>
    <w:p w14:paraId="5DDB5532" w14:textId="77777777" w:rsidR="008A1294" w:rsidRPr="00D3305D" w:rsidRDefault="008A1294" w:rsidP="008A1294">
      <w:pPr>
        <w:jc w:val="center"/>
        <w:rPr>
          <w:rFonts w:asciiTheme="minorHAnsi" w:hAnsiTheme="minorHAnsi" w:cstheme="minorHAnsi"/>
          <w:b/>
          <w:bCs/>
          <w:noProof/>
          <w:color w:val="403F42"/>
          <w:sz w:val="24"/>
          <w:szCs w:val="24"/>
        </w:rPr>
      </w:pPr>
    </w:p>
    <w:p w14:paraId="426051BB" w14:textId="77777777" w:rsidR="008A1294" w:rsidRPr="00D3305D" w:rsidRDefault="008A1294" w:rsidP="008A1294">
      <w:pPr>
        <w:jc w:val="center"/>
        <w:rPr>
          <w:rFonts w:asciiTheme="minorHAnsi" w:hAnsiTheme="minorHAnsi" w:cstheme="minorHAnsi"/>
          <w:b/>
          <w:bCs/>
          <w:noProof/>
          <w:color w:val="403F42"/>
          <w:sz w:val="24"/>
          <w:szCs w:val="24"/>
        </w:rPr>
      </w:pPr>
    </w:p>
    <w:p w14:paraId="62F5DF22" w14:textId="77777777" w:rsidR="00D34C2F" w:rsidRDefault="00D34C2F" w:rsidP="00F64215">
      <w:pPr>
        <w:jc w:val="center"/>
        <w:rPr>
          <w:rFonts w:ascii="Calibri" w:hAnsi="Calibri" w:cs="Calibri"/>
          <w:b/>
          <w:bCs/>
          <w:noProof/>
          <w:sz w:val="24"/>
          <w:szCs w:val="24"/>
          <w:u w:val="single"/>
        </w:rPr>
      </w:pPr>
    </w:p>
    <w:p w14:paraId="363C7311" w14:textId="77777777" w:rsidR="00D34C2F" w:rsidRDefault="00D34C2F" w:rsidP="00F64215">
      <w:pPr>
        <w:jc w:val="center"/>
        <w:rPr>
          <w:rFonts w:ascii="Calibri" w:hAnsi="Calibri" w:cs="Calibri"/>
          <w:b/>
          <w:bCs/>
          <w:noProof/>
          <w:sz w:val="24"/>
          <w:szCs w:val="24"/>
          <w:u w:val="single"/>
        </w:rPr>
      </w:pPr>
    </w:p>
    <w:p w14:paraId="39890242" w14:textId="77777777" w:rsidR="00D34C2F" w:rsidRDefault="00D34C2F" w:rsidP="00F64215">
      <w:pPr>
        <w:jc w:val="center"/>
        <w:rPr>
          <w:rFonts w:ascii="Calibri" w:hAnsi="Calibri" w:cs="Calibri"/>
          <w:b/>
          <w:bCs/>
          <w:noProof/>
          <w:sz w:val="24"/>
          <w:szCs w:val="24"/>
          <w:u w:val="single"/>
        </w:rPr>
      </w:pPr>
    </w:p>
    <w:p w14:paraId="23A33D70" w14:textId="77777777" w:rsidR="00D34C2F" w:rsidRDefault="00D34C2F" w:rsidP="00F64215">
      <w:pPr>
        <w:jc w:val="center"/>
        <w:rPr>
          <w:rFonts w:ascii="Calibri" w:hAnsi="Calibri" w:cs="Calibri"/>
          <w:b/>
          <w:bCs/>
          <w:noProof/>
          <w:sz w:val="24"/>
          <w:szCs w:val="24"/>
          <w:u w:val="single"/>
        </w:rPr>
      </w:pPr>
    </w:p>
    <w:p w14:paraId="597E04D1" w14:textId="5828787D" w:rsidR="00F64215" w:rsidRPr="00C34237" w:rsidRDefault="00357946" w:rsidP="00F64215">
      <w:pPr>
        <w:jc w:val="center"/>
        <w:rPr>
          <w:rFonts w:ascii="Calibri" w:hAnsi="Calibri" w:cs="Calibri"/>
          <w:color w:val="000000"/>
          <w:sz w:val="24"/>
          <w:szCs w:val="24"/>
          <w:u w:val="single"/>
        </w:rPr>
      </w:pPr>
      <w:r w:rsidRPr="00C34237">
        <w:rPr>
          <w:rFonts w:ascii="Calibri" w:hAnsi="Calibri" w:cs="Calibri"/>
          <w:b/>
          <w:bCs/>
          <w:noProof/>
          <w:sz w:val="24"/>
          <w:szCs w:val="24"/>
          <w:u w:val="single"/>
        </w:rPr>
        <w:lastRenderedPageBreak/>
        <w:t>CEMETERY PLOTS</w:t>
      </w:r>
      <w:r w:rsidR="00F64215" w:rsidRPr="00C34237">
        <w:rPr>
          <w:rFonts w:ascii="Calibri" w:hAnsi="Calibri" w:cs="Calibri"/>
          <w:b/>
          <w:bCs/>
          <w:noProof/>
          <w:sz w:val="24"/>
          <w:szCs w:val="24"/>
          <w:u w:val="single"/>
        </w:rPr>
        <w:t xml:space="preserve"> - </w:t>
      </w:r>
      <w:r w:rsidR="004F0586" w:rsidRPr="00C34237">
        <w:rPr>
          <w:rFonts w:ascii="Calibri" w:hAnsi="Calibri" w:cs="Calibri"/>
          <w:b/>
          <w:bCs/>
          <w:color w:val="000000"/>
          <w:sz w:val="24"/>
          <w:szCs w:val="24"/>
          <w:u w:val="single"/>
        </w:rPr>
        <w:t>WHITEMARSH MEMORIAL PARK</w:t>
      </w:r>
      <w:r w:rsidR="004F0586" w:rsidRPr="00C34237">
        <w:rPr>
          <w:rFonts w:ascii="Calibri" w:hAnsi="Calibri" w:cs="Calibri"/>
          <w:color w:val="000000"/>
          <w:sz w:val="24"/>
          <w:szCs w:val="24"/>
          <w:u w:val="single"/>
        </w:rPr>
        <w:t xml:space="preserve"> </w:t>
      </w:r>
    </w:p>
    <w:p w14:paraId="2CF63DC7" w14:textId="77777777" w:rsidR="00F64215" w:rsidRPr="00F64215" w:rsidRDefault="00F64215" w:rsidP="004F0586">
      <w:pPr>
        <w:rPr>
          <w:rFonts w:ascii="Calibri" w:hAnsi="Calibri" w:cs="Calibri"/>
          <w:color w:val="000000"/>
          <w:sz w:val="24"/>
          <w:szCs w:val="24"/>
        </w:rPr>
      </w:pPr>
    </w:p>
    <w:p w14:paraId="5A0BC75D" w14:textId="7E2A045C" w:rsidR="004F0586" w:rsidRPr="00F64215" w:rsidRDefault="004F0586" w:rsidP="004F0586">
      <w:pPr>
        <w:rPr>
          <w:rFonts w:ascii="Calibri" w:hAnsi="Calibri" w:cs="Calibri"/>
          <w:color w:val="000000"/>
          <w:sz w:val="24"/>
          <w:szCs w:val="24"/>
        </w:rPr>
      </w:pPr>
      <w:r w:rsidRPr="00F64215">
        <w:rPr>
          <w:rFonts w:ascii="Calibri" w:hAnsi="Calibri" w:cs="Calibri"/>
          <w:color w:val="000000"/>
          <w:sz w:val="24"/>
          <w:szCs w:val="24"/>
        </w:rPr>
        <w:t xml:space="preserve">Due to </w:t>
      </w:r>
      <w:proofErr w:type="gramStart"/>
      <w:r w:rsidRPr="00F64215">
        <w:rPr>
          <w:rFonts w:ascii="Calibri" w:hAnsi="Calibri" w:cs="Calibri"/>
          <w:color w:val="000000"/>
          <w:sz w:val="24"/>
          <w:szCs w:val="24"/>
        </w:rPr>
        <w:t>generous members</w:t>
      </w:r>
      <w:proofErr w:type="gramEnd"/>
      <w:r w:rsidRPr="00F64215">
        <w:rPr>
          <w:rFonts w:ascii="Calibri" w:hAnsi="Calibri" w:cs="Calibri"/>
          <w:color w:val="000000"/>
          <w:sz w:val="24"/>
          <w:szCs w:val="24"/>
        </w:rPr>
        <w:t xml:space="preserve"> donations, Zwingli has nine grave sites at Whitemarsh Memorial Park.  We are offering those grave sites for a </w:t>
      </w:r>
      <w:proofErr w:type="gramStart"/>
      <w:r w:rsidRPr="00F64215">
        <w:rPr>
          <w:rFonts w:ascii="Calibri" w:hAnsi="Calibri" w:cs="Calibri"/>
          <w:color w:val="000000"/>
          <w:sz w:val="24"/>
          <w:szCs w:val="24"/>
        </w:rPr>
        <w:t>donation</w:t>
      </w:r>
      <w:proofErr w:type="gramEnd"/>
      <w:r w:rsidRPr="00F64215">
        <w:rPr>
          <w:rFonts w:ascii="Calibri" w:hAnsi="Calibri" w:cs="Calibri"/>
          <w:color w:val="000000"/>
          <w:sz w:val="24"/>
          <w:szCs w:val="24"/>
        </w:rPr>
        <w:t xml:space="preserve"> $1,000 each, plus a $395 transfer fee.  The transfer fee   </w:t>
      </w:r>
      <w:r w:rsidRPr="00F64215">
        <w:rPr>
          <w:rFonts w:ascii="Calibri" w:hAnsi="Calibri" w:cs="Calibri"/>
          <w:color w:val="000000"/>
          <w:spacing w:val="-5"/>
          <w:sz w:val="24"/>
          <w:szCs w:val="24"/>
          <w:shd w:val="clear" w:color="auto" w:fill="FFFFFF"/>
        </w:rPr>
        <w:t>can be waived if you are purchasing other products and services at the time of signing. </w:t>
      </w:r>
      <w:r w:rsidRPr="00F64215">
        <w:rPr>
          <w:rFonts w:ascii="Calibri" w:hAnsi="Calibri" w:cs="Calibri"/>
          <w:color w:val="000000"/>
          <w:sz w:val="24"/>
          <w:szCs w:val="24"/>
        </w:rPr>
        <w:t xml:space="preserve"> Two of these include vaults. After our members are given priority, we will then advertise outside our church, followed by letting local funeral homes know about the availability.  Contact Ed Bibic or the church office for more information.</w:t>
      </w:r>
    </w:p>
    <w:p w14:paraId="13068490" w14:textId="77777777" w:rsidR="00357946" w:rsidRDefault="00357946" w:rsidP="008A1294">
      <w:pPr>
        <w:jc w:val="center"/>
        <w:rPr>
          <w:rFonts w:asciiTheme="minorHAnsi" w:hAnsiTheme="minorHAnsi" w:cstheme="minorHAnsi"/>
          <w:b/>
          <w:bCs/>
          <w:noProof/>
          <w:sz w:val="24"/>
          <w:szCs w:val="24"/>
        </w:rPr>
      </w:pPr>
    </w:p>
    <w:p w14:paraId="05BCC1E8" w14:textId="77777777" w:rsidR="00C34237" w:rsidRDefault="00C34237" w:rsidP="00266BB7">
      <w:pPr>
        <w:jc w:val="center"/>
        <w:rPr>
          <w:rFonts w:asciiTheme="minorHAnsi" w:hAnsiTheme="minorHAnsi" w:cstheme="minorHAnsi"/>
          <w:b/>
          <w:bCs/>
          <w:sz w:val="24"/>
          <w:szCs w:val="24"/>
          <w:u w:val="single"/>
        </w:rPr>
      </w:pPr>
    </w:p>
    <w:p w14:paraId="62EABAD3" w14:textId="77777777" w:rsidR="00C34237" w:rsidRDefault="00C34237" w:rsidP="00266BB7">
      <w:pPr>
        <w:jc w:val="center"/>
        <w:rPr>
          <w:rFonts w:asciiTheme="minorHAnsi" w:hAnsiTheme="minorHAnsi" w:cstheme="minorHAnsi"/>
          <w:b/>
          <w:bCs/>
          <w:sz w:val="24"/>
          <w:szCs w:val="24"/>
          <w:u w:val="single"/>
        </w:rPr>
      </w:pPr>
    </w:p>
    <w:p w14:paraId="340D2A7A" w14:textId="744F4FD4" w:rsidR="00C34237" w:rsidRDefault="00C34237" w:rsidP="00266BB7">
      <w:pPr>
        <w:jc w:val="center"/>
        <w:rPr>
          <w:rFonts w:asciiTheme="minorHAnsi" w:hAnsiTheme="minorHAnsi" w:cstheme="minorHAnsi"/>
          <w:b/>
          <w:bCs/>
          <w:sz w:val="24"/>
          <w:szCs w:val="24"/>
          <w:u w:val="single"/>
        </w:rPr>
      </w:pPr>
      <w:r>
        <w:rPr>
          <w:rFonts w:ascii="Calibri" w:hAnsi="Calibri" w:cs="Calibri"/>
          <w:b/>
          <w:bCs/>
          <w:iCs/>
          <w:noProof/>
          <w:sz w:val="24"/>
          <w:szCs w:val="24"/>
        </w:rPr>
        <w:drawing>
          <wp:inline distT="0" distB="0" distL="0" distR="0" wp14:anchorId="21B65EBF" wp14:editId="32DBC5DD">
            <wp:extent cx="2147120" cy="787940"/>
            <wp:effectExtent l="0" t="0" r="5715" b="0"/>
            <wp:docPr id="7314179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17933" name="Picture 73141793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5650" cy="791070"/>
                    </a:xfrm>
                    <a:prstGeom prst="rect">
                      <a:avLst/>
                    </a:prstGeom>
                  </pic:spPr>
                </pic:pic>
              </a:graphicData>
            </a:graphic>
          </wp:inline>
        </w:drawing>
      </w:r>
    </w:p>
    <w:p w14:paraId="7CB2D982" w14:textId="77777777" w:rsidR="00C34237" w:rsidRDefault="00C34237" w:rsidP="00266BB7">
      <w:pPr>
        <w:jc w:val="center"/>
        <w:rPr>
          <w:rFonts w:asciiTheme="minorHAnsi" w:hAnsiTheme="minorHAnsi" w:cstheme="minorHAnsi"/>
          <w:b/>
          <w:bCs/>
          <w:sz w:val="24"/>
          <w:szCs w:val="24"/>
          <w:u w:val="single"/>
        </w:rPr>
      </w:pPr>
    </w:p>
    <w:p w14:paraId="2B32BBB0" w14:textId="782348F5" w:rsidR="00266BB7" w:rsidRDefault="00266BB7" w:rsidP="00266BB7">
      <w:pPr>
        <w:jc w:val="center"/>
        <w:rPr>
          <w:rFonts w:asciiTheme="minorHAnsi" w:hAnsiTheme="minorHAnsi" w:cstheme="minorHAnsi"/>
          <w:b/>
          <w:bCs/>
          <w:sz w:val="24"/>
          <w:szCs w:val="24"/>
          <w:u w:val="single"/>
        </w:rPr>
      </w:pPr>
      <w:r w:rsidRPr="00266BB7">
        <w:rPr>
          <w:rFonts w:asciiTheme="minorHAnsi" w:hAnsiTheme="minorHAnsi" w:cstheme="minorHAnsi"/>
          <w:b/>
          <w:bCs/>
          <w:sz w:val="24"/>
          <w:szCs w:val="24"/>
          <w:u w:val="single"/>
        </w:rPr>
        <w:t>MINISTRY OF STEWARDS – AUGUST 2026</w:t>
      </w:r>
    </w:p>
    <w:p w14:paraId="4F778598" w14:textId="77777777" w:rsidR="00266BB7" w:rsidRPr="00266BB7" w:rsidRDefault="00266BB7" w:rsidP="00266BB7">
      <w:pPr>
        <w:jc w:val="center"/>
        <w:rPr>
          <w:rFonts w:asciiTheme="minorHAnsi" w:hAnsiTheme="minorHAnsi" w:cstheme="minorHAnsi"/>
          <w:b/>
          <w:bCs/>
          <w:sz w:val="24"/>
          <w:szCs w:val="24"/>
          <w:u w:val="single"/>
        </w:rPr>
      </w:pPr>
    </w:p>
    <w:p w14:paraId="545726D4" w14:textId="77777777" w:rsidR="00266BB7" w:rsidRDefault="00266BB7" w:rsidP="00266BB7">
      <w:pPr>
        <w:rPr>
          <w:rFonts w:asciiTheme="minorHAnsi" w:hAnsiTheme="minorHAnsi" w:cstheme="minorHAnsi"/>
          <w:sz w:val="24"/>
          <w:szCs w:val="24"/>
        </w:rPr>
      </w:pPr>
      <w:r w:rsidRPr="00266BB7">
        <w:rPr>
          <w:rFonts w:asciiTheme="minorHAnsi" w:hAnsiTheme="minorHAnsi" w:cstheme="minorHAnsi"/>
          <w:sz w:val="24"/>
          <w:szCs w:val="24"/>
        </w:rPr>
        <w:t xml:space="preserve">While stewardship graphics are not available </w:t>
      </w:r>
      <w:proofErr w:type="gramStart"/>
      <w:r w:rsidRPr="00266BB7">
        <w:rPr>
          <w:rFonts w:asciiTheme="minorHAnsi" w:hAnsiTheme="minorHAnsi" w:cstheme="minorHAnsi"/>
          <w:sz w:val="24"/>
          <w:szCs w:val="24"/>
        </w:rPr>
        <w:t>at this time</w:t>
      </w:r>
      <w:proofErr w:type="gramEnd"/>
      <w:r w:rsidRPr="00266BB7">
        <w:rPr>
          <w:rFonts w:asciiTheme="minorHAnsi" w:hAnsiTheme="minorHAnsi" w:cstheme="minorHAnsi"/>
          <w:sz w:val="24"/>
          <w:szCs w:val="24"/>
        </w:rPr>
        <w:t xml:space="preserve">, we do know that our general fund is now at ($6,992.01) with expenses vs income. We </w:t>
      </w:r>
      <w:proofErr w:type="gramStart"/>
      <w:r w:rsidRPr="00266BB7">
        <w:rPr>
          <w:rFonts w:asciiTheme="minorHAnsi" w:hAnsiTheme="minorHAnsi" w:cstheme="minorHAnsi"/>
          <w:sz w:val="24"/>
          <w:szCs w:val="24"/>
        </w:rPr>
        <w:t>are at</w:t>
      </w:r>
      <w:proofErr w:type="gramEnd"/>
      <w:r w:rsidRPr="00266BB7">
        <w:rPr>
          <w:rFonts w:asciiTheme="minorHAnsi" w:hAnsiTheme="minorHAnsi" w:cstheme="minorHAnsi"/>
          <w:sz w:val="24"/>
          <w:szCs w:val="24"/>
        </w:rPr>
        <w:t xml:space="preserve"> full staff </w:t>
      </w:r>
      <w:proofErr w:type="gramStart"/>
      <w:r w:rsidRPr="00266BB7">
        <w:rPr>
          <w:rFonts w:asciiTheme="minorHAnsi" w:hAnsiTheme="minorHAnsi" w:cstheme="minorHAnsi"/>
          <w:sz w:val="24"/>
          <w:szCs w:val="24"/>
        </w:rPr>
        <w:t>and also</w:t>
      </w:r>
      <w:proofErr w:type="gramEnd"/>
      <w:r w:rsidRPr="00266BB7">
        <w:rPr>
          <w:rFonts w:asciiTheme="minorHAnsi" w:hAnsiTheme="minorHAnsi" w:cstheme="minorHAnsi"/>
          <w:sz w:val="24"/>
          <w:szCs w:val="24"/>
        </w:rPr>
        <w:t xml:space="preserve"> in a time of vacations for many of our members which can affect our weekly giving. Slow periods like this are yet one more reason why the Stewards consistently talk about giving electronically. </w:t>
      </w:r>
    </w:p>
    <w:p w14:paraId="734EB108" w14:textId="77777777" w:rsidR="004B3EF2" w:rsidRPr="00266BB7" w:rsidRDefault="004B3EF2" w:rsidP="00266BB7">
      <w:pPr>
        <w:rPr>
          <w:rFonts w:asciiTheme="minorHAnsi" w:hAnsiTheme="minorHAnsi" w:cstheme="minorHAnsi"/>
          <w:sz w:val="24"/>
          <w:szCs w:val="24"/>
        </w:rPr>
      </w:pPr>
    </w:p>
    <w:p w14:paraId="2E796F54" w14:textId="77777777" w:rsidR="00266BB7" w:rsidRDefault="00266BB7" w:rsidP="00266BB7">
      <w:pPr>
        <w:rPr>
          <w:rFonts w:asciiTheme="minorHAnsi" w:hAnsiTheme="minorHAnsi" w:cstheme="minorHAnsi"/>
          <w:sz w:val="24"/>
          <w:szCs w:val="24"/>
        </w:rPr>
      </w:pPr>
      <w:r w:rsidRPr="00266BB7">
        <w:rPr>
          <w:rFonts w:asciiTheme="minorHAnsi" w:hAnsiTheme="minorHAnsi" w:cstheme="minorHAnsi"/>
          <w:sz w:val="24"/>
          <w:szCs w:val="24"/>
        </w:rPr>
        <w:t xml:space="preserve">A FAQ information page is part of this </w:t>
      </w:r>
      <w:proofErr w:type="gramStart"/>
      <w:r w:rsidRPr="00266BB7">
        <w:rPr>
          <w:rFonts w:asciiTheme="minorHAnsi" w:hAnsiTheme="minorHAnsi" w:cstheme="minorHAnsi"/>
          <w:sz w:val="24"/>
          <w:szCs w:val="24"/>
        </w:rPr>
        <w:t>mailing</w:t>
      </w:r>
      <w:proofErr w:type="gramEnd"/>
      <w:r w:rsidRPr="00266BB7">
        <w:rPr>
          <w:rFonts w:asciiTheme="minorHAnsi" w:hAnsiTheme="minorHAnsi" w:cstheme="minorHAnsi"/>
          <w:sz w:val="24"/>
          <w:szCs w:val="24"/>
        </w:rPr>
        <w:t xml:space="preserve"> and we strongly encourage all members to give electronically. If we have missed a question that you have, please be in touch with one of the Stewards…Jess Jalboot, Lois Johnston, Bradd Klausfelder or Sue Wack. Even though you may not be in the chairs, your giving continues to support our budget and our outreach beyond our walls. There are also other ways to give including scanning the QR </w:t>
      </w:r>
      <w:r w:rsidRPr="00266BB7">
        <w:rPr>
          <w:rFonts w:asciiTheme="minorHAnsi" w:hAnsiTheme="minorHAnsi" w:cstheme="minorHAnsi"/>
          <w:sz w:val="24"/>
          <w:szCs w:val="24"/>
        </w:rPr>
        <w:lastRenderedPageBreak/>
        <w:t xml:space="preserve">code below. In addition, donations may be given through the offering plate as well </w:t>
      </w:r>
      <w:proofErr w:type="gramStart"/>
      <w:r w:rsidRPr="00266BB7">
        <w:rPr>
          <w:rFonts w:asciiTheme="minorHAnsi" w:hAnsiTheme="minorHAnsi" w:cstheme="minorHAnsi"/>
          <w:sz w:val="24"/>
          <w:szCs w:val="24"/>
        </w:rPr>
        <w:t>as</w:t>
      </w:r>
      <w:proofErr w:type="gramEnd"/>
      <w:r w:rsidRPr="00266BB7">
        <w:rPr>
          <w:rFonts w:asciiTheme="minorHAnsi" w:hAnsiTheme="minorHAnsi" w:cstheme="minorHAnsi"/>
          <w:sz w:val="24"/>
          <w:szCs w:val="24"/>
        </w:rPr>
        <w:t xml:space="preserve"> our website by clicking the </w:t>
      </w:r>
      <w:proofErr w:type="gramStart"/>
      <w:r w:rsidRPr="00266BB7">
        <w:rPr>
          <w:rFonts w:asciiTheme="minorHAnsi" w:hAnsiTheme="minorHAnsi" w:cstheme="minorHAnsi"/>
          <w:sz w:val="24"/>
          <w:szCs w:val="24"/>
        </w:rPr>
        <w:t>donate</w:t>
      </w:r>
      <w:proofErr w:type="gramEnd"/>
      <w:r w:rsidRPr="00266BB7">
        <w:rPr>
          <w:rFonts w:asciiTheme="minorHAnsi" w:hAnsiTheme="minorHAnsi" w:cstheme="minorHAnsi"/>
          <w:sz w:val="24"/>
          <w:szCs w:val="24"/>
        </w:rPr>
        <w:t xml:space="preserve"> button or mailing or dropping off your contribution at the church office. We accept your donations in whatever way is most comfortable for you. Thank you for your continuing support of the ministry of Zwingli Church of Christ. </w:t>
      </w:r>
    </w:p>
    <w:p w14:paraId="3B0246C4" w14:textId="77777777" w:rsidR="004B3EF2" w:rsidRDefault="004B3EF2" w:rsidP="00266BB7">
      <w:pPr>
        <w:rPr>
          <w:rFonts w:asciiTheme="minorHAnsi" w:hAnsiTheme="minorHAnsi" w:cstheme="minorHAnsi"/>
          <w:sz w:val="24"/>
          <w:szCs w:val="24"/>
        </w:rPr>
      </w:pPr>
    </w:p>
    <w:p w14:paraId="77A32193" w14:textId="02FBF321" w:rsidR="004B3EF2" w:rsidRDefault="000E49E3" w:rsidP="00266BB7">
      <w:pPr>
        <w:rPr>
          <w:rFonts w:asciiTheme="minorHAnsi" w:hAnsiTheme="minorHAnsi" w:cstheme="minorHAnsi"/>
          <w:sz w:val="24"/>
          <w:szCs w:val="24"/>
        </w:rPr>
      </w:pPr>
      <w:r w:rsidRPr="005F2A5F">
        <w:rPr>
          <w:rFonts w:ascii="Calibri" w:hAnsi="Calibri" w:cs="Calibri"/>
          <w:noProof/>
        </w:rPr>
        <w:drawing>
          <wp:inline distT="0" distB="0" distL="0" distR="0" wp14:anchorId="16AAE7E5" wp14:editId="04489B8E">
            <wp:extent cx="838200" cy="838200"/>
            <wp:effectExtent l="0" t="0" r="0" b="0"/>
            <wp:docPr id="1959639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2EB5E0E0" w14:textId="77777777" w:rsidR="00C34237" w:rsidRDefault="00C34237" w:rsidP="008A1294">
      <w:pPr>
        <w:jc w:val="center"/>
        <w:rPr>
          <w:rFonts w:asciiTheme="minorHAnsi" w:hAnsiTheme="minorHAnsi" w:cstheme="minorHAnsi"/>
          <w:b/>
          <w:bCs/>
          <w:noProof/>
          <w:sz w:val="24"/>
          <w:szCs w:val="24"/>
        </w:rPr>
      </w:pPr>
    </w:p>
    <w:p w14:paraId="406DC202" w14:textId="503C2720" w:rsidR="00CF71E6" w:rsidRDefault="003F367B" w:rsidP="008A1294">
      <w:pPr>
        <w:jc w:val="center"/>
        <w:rPr>
          <w:rFonts w:asciiTheme="minorHAnsi" w:hAnsiTheme="minorHAnsi" w:cstheme="minorHAnsi"/>
          <w:b/>
          <w:bCs/>
          <w:noProof/>
          <w:sz w:val="24"/>
          <w:szCs w:val="24"/>
        </w:rPr>
      </w:pPr>
      <w:r w:rsidRPr="003F367B">
        <w:rPr>
          <w:rFonts w:asciiTheme="minorHAnsi" w:hAnsiTheme="minorHAnsi" w:cstheme="minorHAnsi"/>
          <w:b/>
          <w:bCs/>
          <w:noProof/>
          <w:sz w:val="24"/>
          <w:szCs w:val="24"/>
        </w:rPr>
        <w:t>ELECTRONIC GIVING AT ZWINGLI</w:t>
      </w:r>
      <w:r>
        <w:rPr>
          <w:rFonts w:asciiTheme="minorHAnsi" w:hAnsiTheme="minorHAnsi" w:cstheme="minorHAnsi"/>
          <w:b/>
          <w:bCs/>
          <w:noProof/>
          <w:sz w:val="24"/>
          <w:szCs w:val="24"/>
        </w:rPr>
        <w:t xml:space="preserve"> - </w:t>
      </w:r>
      <w:r w:rsidRPr="003F367B">
        <w:rPr>
          <w:rFonts w:asciiTheme="minorHAnsi" w:hAnsiTheme="minorHAnsi" w:cstheme="minorHAnsi"/>
          <w:b/>
          <w:bCs/>
          <w:noProof/>
          <w:sz w:val="24"/>
          <w:szCs w:val="24"/>
        </w:rPr>
        <w:t>FREQUENTLY ASKED QUESTIONS</w:t>
      </w:r>
    </w:p>
    <w:p w14:paraId="4ED740B3" w14:textId="77777777" w:rsidR="003F367B" w:rsidRPr="003F367B" w:rsidRDefault="003F367B" w:rsidP="008A1294">
      <w:pPr>
        <w:jc w:val="center"/>
        <w:rPr>
          <w:rFonts w:asciiTheme="minorHAnsi" w:hAnsiTheme="minorHAnsi" w:cstheme="minorHAnsi"/>
          <w:b/>
          <w:bCs/>
          <w:noProof/>
          <w:sz w:val="24"/>
          <w:szCs w:val="24"/>
        </w:rPr>
      </w:pPr>
    </w:p>
    <w:p w14:paraId="3C512ABD" w14:textId="22B72FEF" w:rsidR="00CF71E6" w:rsidRDefault="00CF71E6" w:rsidP="00CF71E6">
      <w:pPr>
        <w:rPr>
          <w:rFonts w:asciiTheme="minorHAnsi" w:hAnsiTheme="minorHAnsi" w:cstheme="minorHAnsi"/>
          <w:noProof/>
          <w:sz w:val="24"/>
          <w:szCs w:val="24"/>
        </w:rPr>
      </w:pPr>
      <w:r>
        <w:rPr>
          <w:rFonts w:asciiTheme="minorHAnsi" w:hAnsiTheme="minorHAnsi" w:cstheme="minorHAnsi"/>
          <w:noProof/>
          <w:sz w:val="24"/>
          <w:szCs w:val="24"/>
        </w:rPr>
        <w:t>Electronic giving allows you to make donations online or automatically through a bank account, debit card, or credit card without needing cash or checks.</w:t>
      </w:r>
    </w:p>
    <w:p w14:paraId="4207BD6D" w14:textId="77777777" w:rsidR="00CF71E6" w:rsidRDefault="00CF71E6" w:rsidP="00CF71E6">
      <w:pPr>
        <w:rPr>
          <w:rFonts w:asciiTheme="minorHAnsi" w:hAnsiTheme="minorHAnsi" w:cstheme="minorHAnsi"/>
          <w:noProof/>
          <w:sz w:val="24"/>
          <w:szCs w:val="24"/>
        </w:rPr>
      </w:pPr>
    </w:p>
    <w:p w14:paraId="7AD187BA" w14:textId="0772A41B" w:rsidR="00BA1D03" w:rsidRPr="002B43C5" w:rsidRDefault="00BA1D03" w:rsidP="00CF71E6">
      <w:pPr>
        <w:rPr>
          <w:rFonts w:asciiTheme="minorHAnsi" w:hAnsiTheme="minorHAnsi" w:cstheme="minorHAnsi"/>
          <w:b/>
          <w:bCs/>
          <w:noProof/>
          <w:sz w:val="24"/>
          <w:szCs w:val="24"/>
        </w:rPr>
      </w:pPr>
      <w:r w:rsidRPr="002B43C5">
        <w:rPr>
          <w:rFonts w:asciiTheme="minorHAnsi" w:hAnsiTheme="minorHAnsi" w:cstheme="minorHAnsi"/>
          <w:b/>
          <w:bCs/>
          <w:noProof/>
          <w:sz w:val="24"/>
          <w:szCs w:val="24"/>
        </w:rPr>
        <w:t>Why does the church offer electronic giving?</w:t>
      </w:r>
      <w:r w:rsidRPr="002B43C5">
        <w:rPr>
          <w:rFonts w:asciiTheme="minorHAnsi" w:hAnsiTheme="minorHAnsi" w:cstheme="minorHAnsi"/>
          <w:b/>
          <w:bCs/>
          <w:noProof/>
          <w:sz w:val="24"/>
          <w:szCs w:val="24"/>
        </w:rPr>
        <w:br/>
      </w:r>
    </w:p>
    <w:p w14:paraId="449DE931" w14:textId="5ACCE379" w:rsidR="00BA1D03" w:rsidRDefault="00BA1D03" w:rsidP="00CF71E6">
      <w:pPr>
        <w:rPr>
          <w:rFonts w:asciiTheme="minorHAnsi" w:hAnsiTheme="minorHAnsi" w:cstheme="minorHAnsi"/>
          <w:noProof/>
          <w:sz w:val="24"/>
          <w:szCs w:val="24"/>
        </w:rPr>
      </w:pPr>
      <w:r>
        <w:rPr>
          <w:rFonts w:asciiTheme="minorHAnsi" w:hAnsiTheme="minorHAnsi" w:cstheme="minorHAnsi"/>
          <w:noProof/>
          <w:sz w:val="24"/>
          <w:szCs w:val="24"/>
        </w:rPr>
        <w:t>Electronic giving provides a secure, convenient, and consistent way to support the church’s ministries and operations throughout the year.</w:t>
      </w:r>
    </w:p>
    <w:p w14:paraId="7E625CE4" w14:textId="77777777" w:rsidR="00BA1D03" w:rsidRDefault="00BA1D03" w:rsidP="00CF71E6">
      <w:pPr>
        <w:rPr>
          <w:rFonts w:asciiTheme="minorHAnsi" w:hAnsiTheme="minorHAnsi" w:cstheme="minorHAnsi"/>
          <w:noProof/>
          <w:sz w:val="24"/>
          <w:szCs w:val="24"/>
        </w:rPr>
      </w:pPr>
    </w:p>
    <w:p w14:paraId="7AEC51D7" w14:textId="41FE9E8C" w:rsidR="00BA1D03" w:rsidRPr="002B43C5" w:rsidRDefault="00BA1D03" w:rsidP="00CF71E6">
      <w:pPr>
        <w:rPr>
          <w:rFonts w:asciiTheme="minorHAnsi" w:hAnsiTheme="minorHAnsi" w:cstheme="minorHAnsi"/>
          <w:b/>
          <w:bCs/>
          <w:noProof/>
          <w:sz w:val="24"/>
          <w:szCs w:val="24"/>
        </w:rPr>
      </w:pPr>
      <w:r w:rsidRPr="002B43C5">
        <w:rPr>
          <w:rFonts w:asciiTheme="minorHAnsi" w:hAnsiTheme="minorHAnsi" w:cstheme="minorHAnsi"/>
          <w:b/>
          <w:bCs/>
          <w:noProof/>
          <w:sz w:val="24"/>
          <w:szCs w:val="24"/>
        </w:rPr>
        <w:t>What types of electronic donations are accepted?</w:t>
      </w:r>
    </w:p>
    <w:p w14:paraId="2AE3E668" w14:textId="77777777" w:rsidR="00BA1D03" w:rsidRDefault="00BA1D03" w:rsidP="00CF71E6">
      <w:pPr>
        <w:rPr>
          <w:rFonts w:asciiTheme="minorHAnsi" w:hAnsiTheme="minorHAnsi" w:cstheme="minorHAnsi"/>
          <w:noProof/>
          <w:sz w:val="24"/>
          <w:szCs w:val="24"/>
        </w:rPr>
      </w:pPr>
    </w:p>
    <w:p w14:paraId="3430FC07" w14:textId="6CEBDB2B" w:rsidR="00AA6623" w:rsidRDefault="00BA1D03" w:rsidP="00CF71E6">
      <w:pPr>
        <w:rPr>
          <w:rFonts w:asciiTheme="minorHAnsi" w:hAnsiTheme="minorHAnsi" w:cstheme="minorHAnsi"/>
          <w:noProof/>
          <w:sz w:val="24"/>
          <w:szCs w:val="24"/>
        </w:rPr>
      </w:pPr>
      <w:r>
        <w:rPr>
          <w:rFonts w:asciiTheme="minorHAnsi" w:hAnsiTheme="minorHAnsi" w:cstheme="minorHAnsi"/>
          <w:noProof/>
          <w:sz w:val="24"/>
          <w:szCs w:val="24"/>
        </w:rPr>
        <w:t xml:space="preserve">You can donate securely at </w:t>
      </w:r>
      <w:hyperlink r:id="rId21" w:history="1">
        <w:r w:rsidRPr="00466F7D">
          <w:rPr>
            <w:rStyle w:val="Hyperlink"/>
            <w:rFonts w:asciiTheme="minorHAnsi" w:hAnsiTheme="minorHAnsi" w:cstheme="minorHAnsi"/>
            <w:noProof/>
            <w:sz w:val="24"/>
            <w:szCs w:val="24"/>
          </w:rPr>
          <w:t>https://zwingli.org/donate</w:t>
        </w:r>
      </w:hyperlink>
      <w:r w:rsidR="00AA150C">
        <w:rPr>
          <w:rFonts w:asciiTheme="minorHAnsi" w:hAnsiTheme="minorHAnsi" w:cstheme="minorHAnsi"/>
          <w:noProof/>
          <w:sz w:val="24"/>
          <w:szCs w:val="24"/>
        </w:rPr>
        <w:t>.</w:t>
      </w:r>
      <w:r>
        <w:rPr>
          <w:rFonts w:asciiTheme="minorHAnsi" w:hAnsiTheme="minorHAnsi" w:cstheme="minorHAnsi"/>
          <w:noProof/>
          <w:sz w:val="24"/>
          <w:szCs w:val="24"/>
        </w:rPr>
        <w:t xml:space="preserve"> Or you can update your EFT information by downloa</w:t>
      </w:r>
      <w:r w:rsidR="001A1971">
        <w:rPr>
          <w:rFonts w:asciiTheme="minorHAnsi" w:hAnsiTheme="minorHAnsi" w:cstheme="minorHAnsi"/>
          <w:noProof/>
          <w:sz w:val="24"/>
          <w:szCs w:val="24"/>
        </w:rPr>
        <w:t xml:space="preserve">ding the EFT form </w:t>
      </w:r>
      <w:hyperlink r:id="rId22" w:history="1">
        <w:r w:rsidR="00AA6623" w:rsidRPr="00AA6623">
          <w:rPr>
            <w:rStyle w:val="Hyperlink"/>
            <w:rFonts w:asciiTheme="minorHAnsi" w:hAnsiTheme="minorHAnsi" w:cstheme="minorHAnsi"/>
            <w:noProof/>
            <w:sz w:val="24"/>
            <w:szCs w:val="24"/>
          </w:rPr>
          <w:t>here</w:t>
        </w:r>
      </w:hyperlink>
      <w:r w:rsidR="00AA150C">
        <w:rPr>
          <w:rFonts w:asciiTheme="minorHAnsi" w:hAnsiTheme="minorHAnsi" w:cstheme="minorHAnsi"/>
          <w:noProof/>
          <w:sz w:val="24"/>
          <w:szCs w:val="24"/>
        </w:rPr>
        <w:t>.</w:t>
      </w:r>
    </w:p>
    <w:p w14:paraId="6C2DBF2F" w14:textId="77777777" w:rsidR="00E4727A" w:rsidRDefault="00E4727A" w:rsidP="00CF71E6">
      <w:pPr>
        <w:rPr>
          <w:rFonts w:asciiTheme="minorHAnsi" w:hAnsiTheme="minorHAnsi" w:cstheme="minorHAnsi"/>
          <w:noProof/>
          <w:sz w:val="24"/>
          <w:szCs w:val="24"/>
        </w:rPr>
      </w:pPr>
    </w:p>
    <w:p w14:paraId="7AFFE41B" w14:textId="38006FBB" w:rsidR="001A1971" w:rsidRDefault="001A1971" w:rsidP="00CF71E6">
      <w:pPr>
        <w:rPr>
          <w:rFonts w:asciiTheme="minorHAnsi" w:hAnsiTheme="minorHAnsi" w:cstheme="minorHAnsi"/>
          <w:noProof/>
          <w:sz w:val="24"/>
          <w:szCs w:val="24"/>
        </w:rPr>
      </w:pPr>
      <w:r w:rsidRPr="002B43C5">
        <w:rPr>
          <w:rFonts w:asciiTheme="minorHAnsi" w:hAnsiTheme="minorHAnsi" w:cstheme="minorHAnsi"/>
          <w:b/>
          <w:bCs/>
          <w:noProof/>
          <w:sz w:val="24"/>
          <w:szCs w:val="24"/>
        </w:rPr>
        <w:t>Is electronic giving secure?</w:t>
      </w:r>
      <w:r w:rsidRPr="002B43C5">
        <w:rPr>
          <w:rFonts w:asciiTheme="minorHAnsi" w:hAnsiTheme="minorHAnsi" w:cstheme="minorHAnsi"/>
          <w:b/>
          <w:bCs/>
          <w:noProof/>
          <w:sz w:val="24"/>
          <w:szCs w:val="24"/>
        </w:rPr>
        <w:br/>
      </w:r>
      <w:r>
        <w:rPr>
          <w:rFonts w:asciiTheme="minorHAnsi" w:hAnsiTheme="minorHAnsi" w:cstheme="minorHAnsi"/>
          <w:noProof/>
          <w:sz w:val="24"/>
          <w:szCs w:val="24"/>
        </w:rPr>
        <w:br/>
        <w:t xml:space="preserve">Yes. </w:t>
      </w:r>
      <w:r w:rsidR="00AA150C">
        <w:rPr>
          <w:rFonts w:asciiTheme="minorHAnsi" w:hAnsiTheme="minorHAnsi" w:cstheme="minorHAnsi"/>
          <w:noProof/>
          <w:sz w:val="24"/>
          <w:szCs w:val="24"/>
        </w:rPr>
        <w:t>D</w:t>
      </w:r>
      <w:r>
        <w:rPr>
          <w:rFonts w:asciiTheme="minorHAnsi" w:hAnsiTheme="minorHAnsi" w:cstheme="minorHAnsi"/>
          <w:noProof/>
          <w:sz w:val="24"/>
          <w:szCs w:val="24"/>
        </w:rPr>
        <w:t>onations are processed through secure, encrypted payment systems that mee</w:t>
      </w:r>
      <w:r w:rsidR="00AA150C">
        <w:rPr>
          <w:rFonts w:asciiTheme="minorHAnsi" w:hAnsiTheme="minorHAnsi" w:cstheme="minorHAnsi"/>
          <w:noProof/>
          <w:sz w:val="24"/>
          <w:szCs w:val="24"/>
        </w:rPr>
        <w:t>t</w:t>
      </w:r>
      <w:r>
        <w:rPr>
          <w:rFonts w:asciiTheme="minorHAnsi" w:hAnsiTheme="minorHAnsi" w:cstheme="minorHAnsi"/>
          <w:noProof/>
          <w:sz w:val="24"/>
          <w:szCs w:val="24"/>
        </w:rPr>
        <w:t xml:space="preserve"> industry security standards.</w:t>
      </w:r>
    </w:p>
    <w:p w14:paraId="027ADC82" w14:textId="77777777" w:rsidR="001A1971" w:rsidRDefault="001A1971" w:rsidP="00CF71E6">
      <w:pPr>
        <w:rPr>
          <w:rFonts w:asciiTheme="minorHAnsi" w:hAnsiTheme="minorHAnsi" w:cstheme="minorHAnsi"/>
          <w:noProof/>
          <w:sz w:val="24"/>
          <w:szCs w:val="24"/>
        </w:rPr>
      </w:pPr>
    </w:p>
    <w:p w14:paraId="046A6148" w14:textId="7D2F91CB" w:rsidR="001A1971" w:rsidRPr="002B43C5" w:rsidRDefault="001A1971" w:rsidP="00CF71E6">
      <w:pPr>
        <w:rPr>
          <w:rFonts w:asciiTheme="minorHAnsi" w:hAnsiTheme="minorHAnsi" w:cstheme="minorHAnsi"/>
          <w:b/>
          <w:bCs/>
          <w:noProof/>
          <w:sz w:val="24"/>
          <w:szCs w:val="24"/>
        </w:rPr>
      </w:pPr>
      <w:r w:rsidRPr="002B43C5">
        <w:rPr>
          <w:rFonts w:asciiTheme="minorHAnsi" w:hAnsiTheme="minorHAnsi" w:cstheme="minorHAnsi"/>
          <w:b/>
          <w:bCs/>
          <w:noProof/>
          <w:sz w:val="24"/>
          <w:szCs w:val="24"/>
        </w:rPr>
        <w:t>Can I still give by check or cash?</w:t>
      </w:r>
    </w:p>
    <w:p w14:paraId="02A97AC1" w14:textId="77777777" w:rsidR="001A1971" w:rsidRDefault="001A1971" w:rsidP="00CF71E6">
      <w:pPr>
        <w:rPr>
          <w:rFonts w:asciiTheme="minorHAnsi" w:hAnsiTheme="minorHAnsi" w:cstheme="minorHAnsi"/>
          <w:noProof/>
          <w:sz w:val="24"/>
          <w:szCs w:val="24"/>
        </w:rPr>
      </w:pPr>
    </w:p>
    <w:p w14:paraId="6197AFB2" w14:textId="50B27C62" w:rsidR="001A1971" w:rsidRPr="00CF71E6" w:rsidRDefault="001A1971" w:rsidP="00CF71E6">
      <w:pPr>
        <w:rPr>
          <w:rFonts w:asciiTheme="minorHAnsi" w:hAnsiTheme="minorHAnsi" w:cstheme="minorHAnsi"/>
          <w:noProof/>
          <w:sz w:val="24"/>
          <w:szCs w:val="24"/>
        </w:rPr>
      </w:pPr>
      <w:r>
        <w:rPr>
          <w:rFonts w:asciiTheme="minorHAnsi" w:hAnsiTheme="minorHAnsi" w:cstheme="minorHAnsi"/>
          <w:noProof/>
          <w:sz w:val="24"/>
          <w:szCs w:val="24"/>
        </w:rPr>
        <w:t>Absolutely. Electronic givi</w:t>
      </w:r>
      <w:r w:rsidR="002B43C5">
        <w:rPr>
          <w:rFonts w:asciiTheme="minorHAnsi" w:hAnsiTheme="minorHAnsi" w:cstheme="minorHAnsi"/>
          <w:noProof/>
          <w:sz w:val="24"/>
          <w:szCs w:val="24"/>
        </w:rPr>
        <w:t>ng is optional and simply provides another convenient giving method.</w:t>
      </w:r>
    </w:p>
    <w:p w14:paraId="30FA8B94" w14:textId="77777777" w:rsidR="008A1294" w:rsidRDefault="008A1294" w:rsidP="008A1294">
      <w:pPr>
        <w:jc w:val="center"/>
        <w:rPr>
          <w:rFonts w:asciiTheme="minorHAnsi" w:hAnsiTheme="minorHAnsi" w:cstheme="minorHAnsi"/>
          <w:b/>
          <w:bCs/>
          <w:noProof/>
          <w:sz w:val="24"/>
          <w:szCs w:val="24"/>
        </w:rPr>
      </w:pPr>
    </w:p>
    <w:p w14:paraId="6529995D" w14:textId="77777777" w:rsidR="00611EB9" w:rsidRDefault="00611EB9" w:rsidP="008A1294">
      <w:pPr>
        <w:jc w:val="center"/>
        <w:rPr>
          <w:rFonts w:asciiTheme="minorHAnsi" w:hAnsiTheme="minorHAnsi" w:cstheme="minorHAnsi"/>
          <w:b/>
          <w:bCs/>
          <w:noProof/>
          <w:sz w:val="24"/>
          <w:szCs w:val="24"/>
        </w:rPr>
      </w:pPr>
    </w:p>
    <w:p w14:paraId="5E55DE7A" w14:textId="77777777" w:rsidR="00B01A1D" w:rsidRDefault="00B01A1D" w:rsidP="00B01A1D">
      <w:pPr>
        <w:jc w:val="center"/>
        <w:rPr>
          <w:rFonts w:asciiTheme="minorHAnsi" w:hAnsiTheme="minorHAnsi" w:cstheme="minorHAnsi"/>
          <w:sz w:val="24"/>
          <w:szCs w:val="24"/>
        </w:rPr>
      </w:pPr>
      <w:r w:rsidRPr="00F0405C">
        <w:rPr>
          <w:rFonts w:asciiTheme="minorHAnsi" w:hAnsiTheme="minorHAnsi" w:cstheme="minorHAnsi"/>
          <w:noProof/>
          <w:sz w:val="24"/>
          <w:szCs w:val="24"/>
        </w:rPr>
        <w:drawing>
          <wp:inline distT="0" distB="0" distL="0" distR="0" wp14:anchorId="339F6E0B" wp14:editId="064D6847">
            <wp:extent cx="1357174" cy="962025"/>
            <wp:effectExtent l="0" t="0" r="0" b="0"/>
            <wp:docPr id="51" name="Picture 51" descr="C:\Users\Lisa\Downloads\health_1087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sa\Downloads\health_10874c.jpg"/>
                    <pic:cNvPicPr>
                      <a:picLocks noChangeAspect="1" noChangeArrowheads="1"/>
                    </pic:cNvPicPr>
                  </pic:nvPicPr>
                  <pic:blipFill>
                    <a:blip r:embed="rId23" cstate="print"/>
                    <a:srcRect/>
                    <a:stretch>
                      <a:fillRect/>
                    </a:stretch>
                  </pic:blipFill>
                  <pic:spPr bwMode="auto">
                    <a:xfrm>
                      <a:off x="0" y="0"/>
                      <a:ext cx="1374437" cy="974262"/>
                    </a:xfrm>
                    <a:prstGeom prst="rect">
                      <a:avLst/>
                    </a:prstGeom>
                    <a:noFill/>
                    <a:ln w="9525">
                      <a:noFill/>
                      <a:miter lim="800000"/>
                      <a:headEnd/>
                      <a:tailEnd/>
                    </a:ln>
                  </pic:spPr>
                </pic:pic>
              </a:graphicData>
            </a:graphic>
          </wp:inline>
        </w:drawing>
      </w:r>
    </w:p>
    <w:p w14:paraId="4CE68B6E" w14:textId="77777777" w:rsidR="008C74B3" w:rsidRPr="00F0405C" w:rsidRDefault="008C74B3" w:rsidP="00B01A1D">
      <w:pPr>
        <w:jc w:val="center"/>
        <w:rPr>
          <w:rFonts w:asciiTheme="minorHAnsi" w:hAnsiTheme="minorHAnsi" w:cstheme="minorHAnsi"/>
          <w:sz w:val="24"/>
          <w:szCs w:val="24"/>
        </w:rPr>
      </w:pPr>
    </w:p>
    <w:p w14:paraId="1F44CEAE" w14:textId="77777777" w:rsidR="00B01A1D" w:rsidRPr="008B4BB2" w:rsidRDefault="00B01A1D" w:rsidP="00B01A1D">
      <w:pPr>
        <w:contextualSpacing/>
        <w:jc w:val="center"/>
        <w:rPr>
          <w:rFonts w:asciiTheme="minorHAnsi" w:hAnsiTheme="minorHAnsi" w:cstheme="minorHAnsi"/>
          <w:b/>
          <w:bCs/>
          <w:iCs/>
          <w:color w:val="663300"/>
          <w:sz w:val="24"/>
          <w:szCs w:val="24"/>
        </w:rPr>
      </w:pPr>
    </w:p>
    <w:p w14:paraId="2DB9B351" w14:textId="77777777" w:rsidR="00B01A1D" w:rsidRPr="00443988" w:rsidRDefault="00B01A1D" w:rsidP="00B01A1D">
      <w:pPr>
        <w:contextualSpacing/>
        <w:jc w:val="center"/>
        <w:rPr>
          <w:rFonts w:ascii="Calibri" w:hAnsi="Calibri" w:cs="Calibri"/>
          <w:b/>
          <w:bCs/>
          <w:iCs/>
          <w:sz w:val="24"/>
          <w:szCs w:val="24"/>
        </w:rPr>
      </w:pPr>
      <w:r w:rsidRPr="00443988">
        <w:rPr>
          <w:rFonts w:ascii="Calibri" w:hAnsi="Calibri" w:cs="Calibri"/>
          <w:b/>
          <w:bCs/>
          <w:iCs/>
          <w:sz w:val="24"/>
          <w:szCs w:val="24"/>
        </w:rPr>
        <w:t>Healthy Moment</w:t>
      </w:r>
    </w:p>
    <w:p w14:paraId="398CD4AD" w14:textId="77777777" w:rsidR="00B36F25" w:rsidRPr="00357946" w:rsidRDefault="00B36F25" w:rsidP="00B36F25">
      <w:pPr>
        <w:contextualSpacing/>
        <w:jc w:val="center"/>
        <w:rPr>
          <w:rFonts w:asciiTheme="minorHAnsi" w:hAnsiTheme="minorHAnsi" w:cstheme="minorHAnsi"/>
          <w:b/>
          <w:bCs/>
          <w:sz w:val="24"/>
          <w:szCs w:val="24"/>
        </w:rPr>
      </w:pPr>
      <w:r w:rsidRPr="00357946">
        <w:rPr>
          <w:rFonts w:asciiTheme="minorHAnsi" w:hAnsiTheme="minorHAnsi" w:cstheme="minorHAnsi"/>
          <w:b/>
          <w:bCs/>
          <w:sz w:val="24"/>
          <w:szCs w:val="24"/>
        </w:rPr>
        <w:t>Understanding Dementia</w:t>
      </w:r>
    </w:p>
    <w:p w14:paraId="6AC7CD28" w14:textId="77777777" w:rsidR="00B36F25" w:rsidRPr="00357946" w:rsidRDefault="00B36F25" w:rsidP="00B36F25">
      <w:pPr>
        <w:contextualSpacing/>
        <w:jc w:val="center"/>
        <w:rPr>
          <w:rFonts w:asciiTheme="minorHAnsi" w:hAnsiTheme="minorHAnsi" w:cstheme="minorHAnsi"/>
          <w:b/>
          <w:bCs/>
          <w:sz w:val="24"/>
          <w:szCs w:val="24"/>
        </w:rPr>
      </w:pPr>
      <w:r w:rsidRPr="00357946">
        <w:rPr>
          <w:rFonts w:asciiTheme="minorHAnsi" w:hAnsiTheme="minorHAnsi" w:cstheme="minorHAnsi"/>
          <w:b/>
          <w:bCs/>
          <w:sz w:val="24"/>
          <w:szCs w:val="24"/>
        </w:rPr>
        <w:t>By Kristie Lowery, Faith Community Nurse</w:t>
      </w:r>
    </w:p>
    <w:p w14:paraId="0E166F58" w14:textId="77777777" w:rsidR="00B36F25" w:rsidRPr="00357946" w:rsidRDefault="00B36F25" w:rsidP="00B36F25">
      <w:pPr>
        <w:outlineLvl w:val="0"/>
        <w:rPr>
          <w:rFonts w:asciiTheme="minorHAnsi" w:hAnsiTheme="minorHAnsi" w:cstheme="minorHAnsi"/>
          <w:kern w:val="36"/>
          <w:sz w:val="24"/>
          <w:szCs w:val="24"/>
        </w:rPr>
      </w:pPr>
    </w:p>
    <w:p w14:paraId="0DBA4788" w14:textId="77777777" w:rsidR="00B36F25" w:rsidRPr="00357946" w:rsidRDefault="00B36F25" w:rsidP="00B36F25">
      <w:pPr>
        <w:rPr>
          <w:rStyle w:val="indent-1-breaks"/>
          <w:rFonts w:asciiTheme="minorHAnsi" w:hAnsiTheme="minorHAnsi" w:cstheme="minorHAnsi"/>
          <w:i/>
          <w:iCs/>
          <w:color w:val="444444"/>
          <w:sz w:val="24"/>
          <w:szCs w:val="24"/>
        </w:rPr>
      </w:pPr>
      <w:r w:rsidRPr="00357946">
        <w:rPr>
          <w:rFonts w:asciiTheme="minorHAnsi" w:hAnsiTheme="minorHAnsi" w:cstheme="minorHAnsi"/>
          <w:i/>
          <w:iCs/>
          <w:color w:val="111111"/>
          <w:sz w:val="24"/>
          <w:szCs w:val="24"/>
          <w:shd w:val="clear" w:color="auto" w:fill="FFFFFF"/>
        </w:rPr>
        <w:t>“</w:t>
      </w:r>
      <w:r w:rsidRPr="00357946">
        <w:rPr>
          <w:rFonts w:asciiTheme="minorHAnsi" w:hAnsiTheme="minorHAnsi" w:cstheme="minorHAnsi"/>
          <w:i/>
          <w:iCs/>
          <w:color w:val="111111"/>
          <w:sz w:val="24"/>
          <w:szCs w:val="24"/>
          <w:vertAlign w:val="superscript"/>
        </w:rPr>
        <w:t>3</w:t>
      </w:r>
      <w:r w:rsidRPr="00357946">
        <w:rPr>
          <w:rFonts w:asciiTheme="minorHAnsi" w:hAnsiTheme="minorHAnsi" w:cstheme="minorHAnsi"/>
          <w:i/>
          <w:iCs/>
          <w:color w:val="111111"/>
          <w:sz w:val="24"/>
          <w:szCs w:val="24"/>
          <w:shd w:val="clear" w:color="auto" w:fill="FFFFFF"/>
        </w:rPr>
        <w:t xml:space="preserve">Praise be to the God and Father of our LORD Jesus Christ, the Father of compassion and the God of all comfort, </w:t>
      </w:r>
      <w:r w:rsidRPr="00357946">
        <w:rPr>
          <w:rFonts w:asciiTheme="minorHAnsi" w:hAnsiTheme="minorHAnsi" w:cstheme="minorHAnsi"/>
          <w:i/>
          <w:iCs/>
          <w:color w:val="111111"/>
          <w:sz w:val="24"/>
          <w:szCs w:val="24"/>
          <w:vertAlign w:val="superscript"/>
        </w:rPr>
        <w:t>4</w:t>
      </w:r>
      <w:r w:rsidRPr="00357946">
        <w:rPr>
          <w:rFonts w:asciiTheme="minorHAnsi" w:hAnsiTheme="minorHAnsi" w:cstheme="minorHAnsi"/>
          <w:i/>
          <w:iCs/>
          <w:color w:val="111111"/>
          <w:sz w:val="24"/>
          <w:szCs w:val="24"/>
          <w:shd w:val="clear" w:color="auto" w:fill="FFFFFF"/>
        </w:rPr>
        <w:t>who comforts us in all our troubles, so that we can comfort those in any trouble with the comfort we ourselves receive from God</w:t>
      </w:r>
      <w:r w:rsidRPr="00357946">
        <w:rPr>
          <w:rStyle w:val="Strong"/>
          <w:rFonts w:asciiTheme="minorHAnsi" w:hAnsiTheme="minorHAnsi" w:cstheme="minorHAnsi"/>
          <w:i/>
          <w:iCs/>
          <w:color w:val="444444"/>
          <w:sz w:val="24"/>
          <w:szCs w:val="24"/>
        </w:rPr>
        <w:t xml:space="preserve"> </w:t>
      </w:r>
      <w:r w:rsidRPr="00357946">
        <w:rPr>
          <w:rStyle w:val="verse"/>
          <w:rFonts w:asciiTheme="minorHAnsi" w:hAnsiTheme="minorHAnsi" w:cstheme="minorHAnsi"/>
          <w:i/>
          <w:iCs/>
          <w:color w:val="444444"/>
          <w:sz w:val="24"/>
          <w:szCs w:val="24"/>
        </w:rPr>
        <w:t>“</w:t>
      </w:r>
      <w:r w:rsidRPr="00357946">
        <w:rPr>
          <w:rStyle w:val="indent-1-breaks"/>
          <w:rFonts w:asciiTheme="minorHAnsi" w:hAnsiTheme="minorHAnsi" w:cstheme="minorHAnsi"/>
          <w:i/>
          <w:iCs/>
          <w:color w:val="444444"/>
          <w:sz w:val="24"/>
          <w:szCs w:val="24"/>
        </w:rPr>
        <w:t>  2 Corinthians 1:3-4</w:t>
      </w:r>
    </w:p>
    <w:p w14:paraId="3E56E79A" w14:textId="77777777" w:rsidR="00B36F25" w:rsidRPr="00357946" w:rsidRDefault="00B36F25" w:rsidP="00B36F25">
      <w:pPr>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 xml:space="preserve">Dementia is not a single disease, it’s an overall term to describe a collection of symptoms that a person may experience if they are living with a variety of diseases, including Alzheimer’s disease.  Diseases grouped under the general term “dementia” are caused by abnormal brain changes.  Dementia symptoms are associated with a decline in thinking skills, also known as cognitive abilities, severe enough to impair daily life and independent function.  The diseases that cause dementia also affect behavior, feelings, and relationships.  Types of dementia include Alzheimer’s, Vascular, Lewy Body, and Frontotemporal. </w:t>
      </w:r>
    </w:p>
    <w:p w14:paraId="26FFC574" w14:textId="77777777" w:rsidR="00B36F25" w:rsidRPr="00357946" w:rsidRDefault="00B36F25" w:rsidP="00B36F25">
      <w:pPr>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 xml:space="preserve">Dementia is caused by a variety of diseases that cause damage to brain cells or the structures surrounding the brain cells  This </w:t>
      </w:r>
      <w:r w:rsidRPr="00357946">
        <w:rPr>
          <w:rStyle w:val="indent-1-breaks"/>
          <w:rFonts w:asciiTheme="minorHAnsi" w:hAnsiTheme="minorHAnsi" w:cstheme="minorHAnsi"/>
          <w:color w:val="444444"/>
          <w:sz w:val="24"/>
          <w:szCs w:val="24"/>
        </w:rPr>
        <w:lastRenderedPageBreak/>
        <w:t xml:space="preserve">damage interferes with the ability of brain cells to communicate with each other. When brain cells cannot communicate normally, thinking, behavior and feelings can be affected. The brain has many distinct regions, each of which is responsible for different functions (memory judgement and movement). </w:t>
      </w:r>
    </w:p>
    <w:p w14:paraId="3D46CA0F" w14:textId="77777777" w:rsidR="00B36F25" w:rsidRPr="00357946" w:rsidRDefault="00B36F25" w:rsidP="00B36F25">
      <w:pPr>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An early stage of memory loss or other cognitive ability loss is called mild cognitive impairment (MCI) which can progress to dementia and can vary greatly.  Examples include problems with :</w:t>
      </w:r>
    </w:p>
    <w:p w14:paraId="5FC26FE6" w14:textId="77777777" w:rsidR="00B36F25" w:rsidRPr="00357946" w:rsidRDefault="00B36F25" w:rsidP="00B36F25">
      <w:pPr>
        <w:pStyle w:val="ListParagraph"/>
        <w:numPr>
          <w:ilvl w:val="0"/>
          <w:numId w:val="39"/>
        </w:numPr>
        <w:spacing w:after="160" w:line="259" w:lineRule="auto"/>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Short term memory</w:t>
      </w:r>
    </w:p>
    <w:p w14:paraId="414BAB36" w14:textId="77777777" w:rsidR="00B36F25" w:rsidRPr="00357946" w:rsidRDefault="00B36F25" w:rsidP="00B36F25">
      <w:pPr>
        <w:pStyle w:val="ListParagraph"/>
        <w:numPr>
          <w:ilvl w:val="0"/>
          <w:numId w:val="39"/>
        </w:numPr>
        <w:spacing w:after="160" w:line="259" w:lineRule="auto"/>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Keeping track of a purse or wallet</w:t>
      </w:r>
    </w:p>
    <w:p w14:paraId="0EF41C99" w14:textId="77777777" w:rsidR="00B36F25" w:rsidRPr="00357946" w:rsidRDefault="00B36F25" w:rsidP="00B36F25">
      <w:pPr>
        <w:pStyle w:val="ListParagraph"/>
        <w:numPr>
          <w:ilvl w:val="0"/>
          <w:numId w:val="39"/>
        </w:numPr>
        <w:spacing w:after="160" w:line="259" w:lineRule="auto"/>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Paying bills</w:t>
      </w:r>
    </w:p>
    <w:p w14:paraId="45F9D53A" w14:textId="77777777" w:rsidR="00B36F25" w:rsidRPr="00357946" w:rsidRDefault="00B36F25" w:rsidP="00B36F25">
      <w:pPr>
        <w:pStyle w:val="ListParagraph"/>
        <w:numPr>
          <w:ilvl w:val="0"/>
          <w:numId w:val="39"/>
        </w:numPr>
        <w:spacing w:after="160" w:line="259" w:lineRule="auto"/>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Planning and preparing meals</w:t>
      </w:r>
    </w:p>
    <w:p w14:paraId="1C75DC07" w14:textId="77777777" w:rsidR="00B36F25" w:rsidRPr="00357946" w:rsidRDefault="00B36F25" w:rsidP="00B36F25">
      <w:pPr>
        <w:pStyle w:val="ListParagraph"/>
        <w:numPr>
          <w:ilvl w:val="0"/>
          <w:numId w:val="39"/>
        </w:numPr>
        <w:spacing w:after="160" w:line="259" w:lineRule="auto"/>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Remembering appointments</w:t>
      </w:r>
    </w:p>
    <w:p w14:paraId="7086B6BB" w14:textId="77777777" w:rsidR="00B36F25" w:rsidRPr="00357946" w:rsidRDefault="00B36F25" w:rsidP="00B36F25">
      <w:pPr>
        <w:pStyle w:val="ListParagraph"/>
        <w:numPr>
          <w:ilvl w:val="0"/>
          <w:numId w:val="39"/>
        </w:numPr>
        <w:spacing w:after="160" w:line="259" w:lineRule="auto"/>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Traveling out of the neighborhood (easily disoriented)</w:t>
      </w:r>
    </w:p>
    <w:p w14:paraId="7B1D1AFE" w14:textId="77777777" w:rsidR="00B36F25" w:rsidRPr="00357946" w:rsidRDefault="00B36F25" w:rsidP="00B36F25">
      <w:pPr>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 xml:space="preserve">Dementia is progressive, which means that the signs of cognitive impairment start out slowly and gradually get worse over time.  If you or someone you know is experiencing memory difficulties or other changes in thinking skills, do not ignore them.  See a doctor to determine the cause.  An early diagnosis can improve a person’s options for treatment: quality of care and quality of life.  It can also help to reduce the financial and emotional impact of the disease.  </w:t>
      </w:r>
    </w:p>
    <w:p w14:paraId="26A1743E" w14:textId="77777777" w:rsidR="00B36F25" w:rsidRPr="00357946" w:rsidRDefault="00B36F25" w:rsidP="00B36F25">
      <w:pPr>
        <w:rPr>
          <w:rStyle w:val="indent-1-breaks"/>
          <w:rFonts w:asciiTheme="minorHAnsi" w:hAnsiTheme="minorHAnsi" w:cstheme="minorHAnsi"/>
          <w:color w:val="444444"/>
          <w:sz w:val="24"/>
          <w:szCs w:val="24"/>
        </w:rPr>
      </w:pPr>
      <w:r w:rsidRPr="00357946">
        <w:rPr>
          <w:rStyle w:val="indent-1-breaks"/>
          <w:rFonts w:asciiTheme="minorHAnsi" w:hAnsiTheme="minorHAnsi" w:cstheme="minorHAnsi"/>
          <w:color w:val="444444"/>
          <w:sz w:val="24"/>
          <w:szCs w:val="24"/>
        </w:rPr>
        <w:t>There is hope for people experiencing early-stage dementia.  The U.S. Food and Drug Administration has approved treatments that could change the course of the disease for some people living with the early stages. If a loved one is experiencing memory changes, you are encouraged to meet with your health care provider for a thorough evaluation and diagnosis.  If you know of someone that has been diagnosed with Alzheimer’s or another type of dementia, consider contacting The Alzheimer’s Association.  They can provide resources, information, education, referral and support. You can contact them as listed below:</w:t>
      </w:r>
    </w:p>
    <w:p w14:paraId="1AF52CA4" w14:textId="77777777" w:rsidR="00B36F25" w:rsidRPr="00357946" w:rsidRDefault="00B36F25" w:rsidP="00B36F25">
      <w:pPr>
        <w:contextualSpacing/>
        <w:rPr>
          <w:rStyle w:val="indent-1-breaks"/>
          <w:rFonts w:asciiTheme="minorHAnsi" w:hAnsiTheme="minorHAnsi" w:cstheme="minorHAnsi"/>
          <w:i/>
          <w:iCs/>
          <w:color w:val="444444"/>
          <w:sz w:val="24"/>
          <w:szCs w:val="24"/>
        </w:rPr>
      </w:pPr>
      <w:r w:rsidRPr="00357946">
        <w:rPr>
          <w:rStyle w:val="indent-1-breaks"/>
          <w:rFonts w:asciiTheme="minorHAnsi" w:hAnsiTheme="minorHAnsi" w:cstheme="minorHAnsi"/>
          <w:i/>
          <w:iCs/>
          <w:color w:val="444444"/>
          <w:sz w:val="24"/>
          <w:szCs w:val="24"/>
        </w:rPr>
        <w:t>Free 24/7 Helpline: 800-272-3900</w:t>
      </w:r>
    </w:p>
    <w:p w14:paraId="4ABE594F" w14:textId="77777777" w:rsidR="00B36F25" w:rsidRPr="00357946" w:rsidRDefault="00B36F25" w:rsidP="00B36F25">
      <w:pPr>
        <w:contextualSpacing/>
        <w:rPr>
          <w:rStyle w:val="indent-1-breaks"/>
          <w:rFonts w:asciiTheme="minorHAnsi" w:hAnsiTheme="minorHAnsi" w:cstheme="minorHAnsi"/>
          <w:i/>
          <w:iCs/>
          <w:color w:val="444444"/>
          <w:sz w:val="24"/>
          <w:szCs w:val="24"/>
        </w:rPr>
      </w:pPr>
      <w:r w:rsidRPr="00357946">
        <w:rPr>
          <w:rStyle w:val="indent-1-breaks"/>
          <w:rFonts w:asciiTheme="minorHAnsi" w:hAnsiTheme="minorHAnsi" w:cstheme="minorHAnsi"/>
          <w:i/>
          <w:iCs/>
          <w:color w:val="444444"/>
          <w:sz w:val="24"/>
          <w:szCs w:val="24"/>
        </w:rPr>
        <w:t>Information for Alzheimer’s and dementia caregivers: alz.org/care</w:t>
      </w:r>
    </w:p>
    <w:p w14:paraId="0374FB5A" w14:textId="77777777" w:rsidR="00B36F25" w:rsidRPr="00357946" w:rsidRDefault="00B36F25" w:rsidP="00B36F25">
      <w:pPr>
        <w:contextualSpacing/>
        <w:rPr>
          <w:rStyle w:val="indent-1-breaks"/>
          <w:rFonts w:asciiTheme="minorHAnsi" w:hAnsiTheme="minorHAnsi" w:cstheme="minorHAnsi"/>
          <w:i/>
          <w:iCs/>
          <w:color w:val="444444"/>
          <w:sz w:val="24"/>
          <w:szCs w:val="24"/>
        </w:rPr>
      </w:pPr>
      <w:r w:rsidRPr="00357946">
        <w:rPr>
          <w:rStyle w:val="indent-1-breaks"/>
          <w:rFonts w:asciiTheme="minorHAnsi" w:hAnsiTheme="minorHAnsi" w:cstheme="minorHAnsi"/>
          <w:i/>
          <w:iCs/>
          <w:color w:val="444444"/>
          <w:sz w:val="24"/>
          <w:szCs w:val="24"/>
        </w:rPr>
        <w:lastRenderedPageBreak/>
        <w:t>Locate a support group: alz.org</w:t>
      </w:r>
    </w:p>
    <w:p w14:paraId="39DB6265" w14:textId="77777777" w:rsidR="00B36F25" w:rsidRPr="00357946" w:rsidRDefault="00B36F25" w:rsidP="00B36F25">
      <w:pPr>
        <w:contextualSpacing/>
        <w:rPr>
          <w:rStyle w:val="indent-1-breaks"/>
          <w:rFonts w:asciiTheme="minorHAnsi" w:hAnsiTheme="minorHAnsi" w:cstheme="minorHAnsi"/>
          <w:i/>
          <w:iCs/>
          <w:color w:val="444444"/>
          <w:sz w:val="24"/>
          <w:szCs w:val="24"/>
        </w:rPr>
      </w:pPr>
    </w:p>
    <w:p w14:paraId="305A8719" w14:textId="77777777" w:rsidR="00B36F25" w:rsidRPr="00357946" w:rsidRDefault="00B36F25" w:rsidP="00B36F25">
      <w:pPr>
        <w:rPr>
          <w:rFonts w:asciiTheme="minorHAnsi" w:hAnsiTheme="minorHAnsi" w:cstheme="minorHAnsi"/>
          <w:sz w:val="24"/>
          <w:szCs w:val="24"/>
        </w:rPr>
      </w:pPr>
      <w:r w:rsidRPr="00357946">
        <w:rPr>
          <w:rFonts w:asciiTheme="minorHAnsi" w:hAnsiTheme="minorHAnsi" w:cstheme="minorHAnsi"/>
          <w:sz w:val="24"/>
          <w:szCs w:val="24"/>
        </w:rPr>
        <w:t>References:</w:t>
      </w:r>
    </w:p>
    <w:p w14:paraId="1BFD8BB9" w14:textId="77777777" w:rsidR="00B36F25" w:rsidRPr="00357946" w:rsidRDefault="00B36F25" w:rsidP="00B36F25">
      <w:pPr>
        <w:rPr>
          <w:rFonts w:asciiTheme="minorHAnsi" w:hAnsiTheme="minorHAnsi" w:cstheme="minorHAnsi"/>
          <w:sz w:val="24"/>
          <w:szCs w:val="24"/>
        </w:rPr>
      </w:pPr>
      <w:r w:rsidRPr="00357946">
        <w:rPr>
          <w:rFonts w:asciiTheme="minorHAnsi" w:hAnsiTheme="minorHAnsi" w:cstheme="minorHAnsi"/>
          <w:sz w:val="24"/>
          <w:szCs w:val="24"/>
        </w:rPr>
        <w:t>National Alzheimer Association. Httpsw://alz.org</w:t>
      </w:r>
    </w:p>
    <w:p w14:paraId="68E5F02D" w14:textId="77777777" w:rsidR="00B36F25" w:rsidRPr="00357946" w:rsidRDefault="00B36F25" w:rsidP="00B36F25">
      <w:pPr>
        <w:rPr>
          <w:rFonts w:asciiTheme="minorHAnsi" w:hAnsiTheme="minorHAnsi" w:cstheme="minorHAnsi"/>
          <w:i/>
          <w:iCs/>
          <w:sz w:val="24"/>
          <w:szCs w:val="24"/>
        </w:rPr>
      </w:pPr>
      <w:r w:rsidRPr="00357946">
        <w:rPr>
          <w:rFonts w:asciiTheme="minorHAnsi" w:hAnsiTheme="minorHAnsi" w:cstheme="minorHAnsi"/>
          <w:sz w:val="24"/>
          <w:szCs w:val="24"/>
        </w:rPr>
        <w:t>Article adapted from patient pamphlet from The Alzheimer’s Association titled “Understanding Dementia – What it is, how it appears and where you can get help.”</w:t>
      </w:r>
    </w:p>
    <w:p w14:paraId="1A00B35C" w14:textId="77777777" w:rsidR="00A34FFE" w:rsidRPr="00357946" w:rsidRDefault="00A34FFE" w:rsidP="002159D4">
      <w:pPr>
        <w:jc w:val="center"/>
        <w:rPr>
          <w:rFonts w:asciiTheme="minorHAnsi" w:hAnsiTheme="minorHAnsi" w:cstheme="minorHAnsi"/>
          <w:b/>
          <w:bCs/>
          <w:sz w:val="24"/>
          <w:szCs w:val="24"/>
          <w:u w:val="single"/>
        </w:rPr>
      </w:pPr>
    </w:p>
    <w:p w14:paraId="23C6D281" w14:textId="77777777" w:rsidR="00EC6890" w:rsidRDefault="00EC6890" w:rsidP="0A2E4B8F">
      <w:pPr>
        <w:jc w:val="center"/>
        <w:rPr>
          <w:rFonts w:asciiTheme="minorHAnsi" w:hAnsiTheme="minorHAnsi" w:cstheme="minorHAnsi"/>
          <w:b/>
          <w:bCs/>
          <w:sz w:val="24"/>
          <w:szCs w:val="24"/>
          <w:u w:val="single"/>
        </w:rPr>
      </w:pPr>
    </w:p>
    <w:p w14:paraId="2EA548EB" w14:textId="77777777" w:rsidR="00B12377" w:rsidRDefault="00B12377" w:rsidP="0A2E4B8F">
      <w:pPr>
        <w:jc w:val="center"/>
        <w:rPr>
          <w:rFonts w:asciiTheme="minorHAnsi" w:hAnsiTheme="minorHAnsi" w:cstheme="minorHAnsi"/>
          <w:b/>
          <w:bCs/>
          <w:sz w:val="24"/>
          <w:szCs w:val="24"/>
          <w:u w:val="single"/>
        </w:rPr>
      </w:pPr>
    </w:p>
    <w:p w14:paraId="7764134F" w14:textId="77777777" w:rsidR="00B12377" w:rsidRDefault="00B12377" w:rsidP="0A2E4B8F">
      <w:pPr>
        <w:jc w:val="center"/>
        <w:rPr>
          <w:rFonts w:asciiTheme="minorHAnsi" w:hAnsiTheme="minorHAnsi" w:cstheme="minorHAnsi"/>
          <w:b/>
          <w:bCs/>
          <w:sz w:val="24"/>
          <w:szCs w:val="24"/>
          <w:u w:val="single"/>
        </w:rPr>
      </w:pPr>
    </w:p>
    <w:p w14:paraId="40660556" w14:textId="15EB1A7E" w:rsidR="00443988" w:rsidRPr="00B01A1D" w:rsidRDefault="6E01E52E" w:rsidP="0A2E4B8F">
      <w:pPr>
        <w:jc w:val="center"/>
        <w:rPr>
          <w:rFonts w:asciiTheme="minorHAnsi" w:hAnsiTheme="minorHAnsi" w:cstheme="minorHAnsi"/>
          <w:b/>
          <w:bCs/>
          <w:sz w:val="24"/>
          <w:szCs w:val="24"/>
          <w:u w:val="single"/>
        </w:rPr>
      </w:pPr>
      <w:r w:rsidRPr="00B01A1D">
        <w:rPr>
          <w:rFonts w:asciiTheme="minorHAnsi" w:hAnsiTheme="minorHAnsi" w:cstheme="minorHAnsi"/>
          <w:b/>
          <w:bCs/>
          <w:sz w:val="24"/>
          <w:szCs w:val="24"/>
          <w:u w:val="single"/>
        </w:rPr>
        <w:t>SWAG STORE</w:t>
      </w:r>
    </w:p>
    <w:p w14:paraId="605CC328" w14:textId="77777777" w:rsidR="00443988" w:rsidRPr="00B01A1D" w:rsidRDefault="00443988" w:rsidP="00443988">
      <w:pPr>
        <w:rPr>
          <w:rFonts w:asciiTheme="minorHAnsi" w:hAnsiTheme="minorHAnsi" w:cstheme="minorHAnsi"/>
          <w:b/>
          <w:bCs/>
          <w:sz w:val="24"/>
          <w:szCs w:val="24"/>
          <w:u w:val="single"/>
        </w:rPr>
      </w:pPr>
    </w:p>
    <w:p w14:paraId="588FC056" w14:textId="05902125" w:rsidR="00443988" w:rsidRPr="00B01A1D" w:rsidRDefault="6E01E52E" w:rsidP="0A2E4B8F">
      <w:pPr>
        <w:rPr>
          <w:rFonts w:asciiTheme="minorHAnsi" w:hAnsiTheme="minorHAnsi" w:cstheme="minorHAnsi"/>
          <w:sz w:val="24"/>
          <w:szCs w:val="24"/>
        </w:rPr>
      </w:pPr>
      <w:r w:rsidRPr="00B01A1D">
        <w:rPr>
          <w:rFonts w:asciiTheme="minorHAnsi" w:hAnsiTheme="minorHAnsi" w:cstheme="minorHAnsi"/>
          <w:sz w:val="24"/>
          <w:szCs w:val="24"/>
        </w:rPr>
        <w:t xml:space="preserve">The Zwingli Swag Store is LIVE! </w:t>
      </w:r>
    </w:p>
    <w:p w14:paraId="1DD27AB0" w14:textId="77777777" w:rsidR="00443988" w:rsidRPr="00B01A1D" w:rsidRDefault="00443988" w:rsidP="0A2E4B8F">
      <w:pPr>
        <w:rPr>
          <w:rFonts w:asciiTheme="minorHAnsi" w:hAnsiTheme="minorHAnsi" w:cstheme="minorHAnsi"/>
          <w:sz w:val="24"/>
          <w:szCs w:val="24"/>
        </w:rPr>
      </w:pPr>
    </w:p>
    <w:p w14:paraId="2EB96471" w14:textId="77777777" w:rsidR="00443988" w:rsidRPr="00B01A1D" w:rsidRDefault="00443988" w:rsidP="00443988">
      <w:pPr>
        <w:rPr>
          <w:rFonts w:asciiTheme="minorHAnsi" w:hAnsiTheme="minorHAnsi" w:cstheme="minorHAnsi"/>
          <w:sz w:val="24"/>
          <w:szCs w:val="24"/>
        </w:rPr>
      </w:pPr>
      <w:r w:rsidRPr="00B01A1D">
        <w:rPr>
          <w:rFonts w:asciiTheme="minorHAnsi" w:hAnsiTheme="minorHAnsi" w:cstheme="minorHAnsi"/>
          <w:sz w:val="24"/>
          <w:szCs w:val="24"/>
        </w:rPr>
        <w:t>Items available for purchase are T-shirts, hoodies, sweatshirts, hats, baby items, stuffed animal friends, water bottles, mugs, stickers, buttons, bandanas for you or your pet, and so much more!!! </w:t>
      </w:r>
    </w:p>
    <w:p w14:paraId="194F06DD" w14:textId="77777777" w:rsidR="00443988" w:rsidRPr="00B01A1D" w:rsidRDefault="00443988" w:rsidP="00443988">
      <w:pPr>
        <w:rPr>
          <w:rFonts w:asciiTheme="minorHAnsi" w:hAnsiTheme="minorHAnsi" w:cstheme="minorHAnsi"/>
          <w:sz w:val="24"/>
          <w:szCs w:val="24"/>
        </w:rPr>
      </w:pPr>
      <w:r w:rsidRPr="00B01A1D">
        <w:rPr>
          <w:rFonts w:asciiTheme="minorHAnsi" w:hAnsiTheme="minorHAnsi" w:cstheme="minorHAnsi"/>
          <w:sz w:val="24"/>
          <w:szCs w:val="24"/>
        </w:rPr>
        <w:t>Pay online and have items shipped directly to your house, visit zwingli-ucc-souderton.myspreadshop.com or scan the QR code and buy your swag today!</w:t>
      </w:r>
    </w:p>
    <w:p w14:paraId="07C70E87" w14:textId="77777777" w:rsidR="00443988" w:rsidRPr="00B01A1D" w:rsidRDefault="00443988" w:rsidP="00443988">
      <w:pPr>
        <w:rPr>
          <w:rFonts w:asciiTheme="minorHAnsi" w:eastAsiaTheme="minorHAnsi" w:hAnsiTheme="minorHAnsi" w:cstheme="minorHAnsi"/>
          <w:sz w:val="24"/>
          <w:szCs w:val="24"/>
        </w:rPr>
      </w:pPr>
      <w:r w:rsidRPr="00B01A1D">
        <w:rPr>
          <w:rFonts w:asciiTheme="minorHAnsi" w:eastAsiaTheme="minorHAnsi" w:hAnsiTheme="minorHAnsi" w:cstheme="minorHAnsi"/>
          <w:noProof/>
          <w:sz w:val="24"/>
          <w:szCs w:val="24"/>
        </w:rPr>
        <w:drawing>
          <wp:inline distT="0" distB="0" distL="0" distR="0" wp14:anchorId="5992D070" wp14:editId="70534A80">
            <wp:extent cx="752475" cy="752475"/>
            <wp:effectExtent l="0" t="0" r="9525" b="9525"/>
            <wp:docPr id="1903323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7A84F408" w14:textId="1AF540F3" w:rsidR="00443988" w:rsidRPr="00B01A1D" w:rsidRDefault="6E01E52E" w:rsidP="0A2E4B8F">
      <w:pPr>
        <w:rPr>
          <w:rFonts w:asciiTheme="minorHAnsi" w:hAnsiTheme="minorHAnsi" w:cstheme="minorHAnsi"/>
          <w:sz w:val="24"/>
          <w:szCs w:val="24"/>
        </w:rPr>
      </w:pPr>
      <w:r w:rsidRPr="00B01A1D">
        <w:rPr>
          <w:rFonts w:asciiTheme="minorHAnsi" w:hAnsiTheme="minorHAnsi" w:cstheme="minorHAnsi"/>
          <w:sz w:val="24"/>
          <w:szCs w:val="24"/>
        </w:rPr>
        <w:t xml:space="preserve">Not comfortable with going online to order? See Jason Burns at one of the tables after service with your debit or credit </w:t>
      </w:r>
      <w:r w:rsidR="50E187E6" w:rsidRPr="00B01A1D">
        <w:rPr>
          <w:rFonts w:asciiTheme="minorHAnsi" w:hAnsiTheme="minorHAnsi" w:cstheme="minorHAnsi"/>
          <w:sz w:val="24"/>
          <w:szCs w:val="24"/>
        </w:rPr>
        <w:t>card,</w:t>
      </w:r>
      <w:r w:rsidRPr="00B01A1D">
        <w:rPr>
          <w:rFonts w:asciiTheme="minorHAnsi" w:hAnsiTheme="minorHAnsi" w:cstheme="minorHAnsi"/>
          <w:sz w:val="24"/>
          <w:szCs w:val="24"/>
        </w:rPr>
        <w:t xml:space="preserve"> and he will assist you in showing off your Zwingli pride!</w:t>
      </w:r>
    </w:p>
    <w:p w14:paraId="03A4CEEE" w14:textId="77777777" w:rsidR="00443988" w:rsidRDefault="00443988" w:rsidP="00443988">
      <w:pPr>
        <w:rPr>
          <w:rFonts w:asciiTheme="minorHAnsi" w:hAnsiTheme="minorHAnsi" w:cstheme="minorHAnsi"/>
          <w:sz w:val="24"/>
          <w:szCs w:val="24"/>
        </w:rPr>
      </w:pPr>
    </w:p>
    <w:p w14:paraId="409879E8" w14:textId="77777777" w:rsidR="00794856" w:rsidRDefault="00794856" w:rsidP="00F96714">
      <w:pPr>
        <w:jc w:val="center"/>
        <w:rPr>
          <w:rFonts w:asciiTheme="minorHAnsi" w:hAnsiTheme="minorHAnsi" w:cstheme="minorHAnsi"/>
          <w:b/>
          <w:bCs/>
          <w:sz w:val="24"/>
          <w:szCs w:val="24"/>
          <w:u w:val="single"/>
        </w:rPr>
      </w:pPr>
    </w:p>
    <w:p w14:paraId="384FDBE5" w14:textId="77777777" w:rsidR="00B12377" w:rsidRDefault="00B12377" w:rsidP="00F96714">
      <w:pPr>
        <w:jc w:val="center"/>
        <w:rPr>
          <w:rFonts w:asciiTheme="minorHAnsi" w:hAnsiTheme="minorHAnsi" w:cstheme="minorHAnsi"/>
          <w:b/>
          <w:bCs/>
          <w:sz w:val="24"/>
          <w:szCs w:val="24"/>
          <w:u w:val="single"/>
        </w:rPr>
      </w:pPr>
    </w:p>
    <w:p w14:paraId="0B64DD0C" w14:textId="77777777" w:rsidR="00B12377" w:rsidRDefault="00B12377" w:rsidP="00F96714">
      <w:pPr>
        <w:jc w:val="center"/>
        <w:rPr>
          <w:rFonts w:asciiTheme="minorHAnsi" w:hAnsiTheme="minorHAnsi" w:cstheme="minorHAnsi"/>
          <w:b/>
          <w:bCs/>
          <w:sz w:val="24"/>
          <w:szCs w:val="24"/>
          <w:u w:val="single"/>
        </w:rPr>
      </w:pPr>
    </w:p>
    <w:p w14:paraId="64B6739E" w14:textId="77777777" w:rsidR="00B12377" w:rsidRDefault="00B12377" w:rsidP="00F96714">
      <w:pPr>
        <w:jc w:val="center"/>
        <w:rPr>
          <w:rFonts w:asciiTheme="minorHAnsi" w:hAnsiTheme="minorHAnsi" w:cstheme="minorHAnsi"/>
          <w:b/>
          <w:bCs/>
          <w:sz w:val="24"/>
          <w:szCs w:val="24"/>
          <w:u w:val="single"/>
        </w:rPr>
      </w:pPr>
    </w:p>
    <w:p w14:paraId="77D3FD16" w14:textId="77777777" w:rsidR="00B12377" w:rsidRDefault="00B12377" w:rsidP="00F96714">
      <w:pPr>
        <w:jc w:val="center"/>
        <w:rPr>
          <w:rFonts w:asciiTheme="minorHAnsi" w:hAnsiTheme="minorHAnsi" w:cstheme="minorHAnsi"/>
          <w:b/>
          <w:bCs/>
          <w:sz w:val="24"/>
          <w:szCs w:val="24"/>
          <w:u w:val="single"/>
        </w:rPr>
      </w:pPr>
    </w:p>
    <w:p w14:paraId="738D4402" w14:textId="77777777" w:rsidR="00B12377" w:rsidRDefault="00B12377" w:rsidP="00F96714">
      <w:pPr>
        <w:jc w:val="center"/>
        <w:rPr>
          <w:rFonts w:asciiTheme="minorHAnsi" w:hAnsiTheme="minorHAnsi" w:cstheme="minorHAnsi"/>
          <w:b/>
          <w:bCs/>
          <w:sz w:val="24"/>
          <w:szCs w:val="24"/>
          <w:u w:val="single"/>
        </w:rPr>
      </w:pPr>
    </w:p>
    <w:p w14:paraId="3CB82706" w14:textId="77777777" w:rsidR="0094211F" w:rsidRDefault="0094211F" w:rsidP="0094211F">
      <w:pPr>
        <w:jc w:val="center"/>
        <w:rPr>
          <w:rFonts w:asciiTheme="minorHAnsi" w:hAnsiTheme="minorHAnsi" w:cstheme="minorHAnsi"/>
          <w:b/>
          <w:bCs/>
          <w:sz w:val="24"/>
          <w:szCs w:val="24"/>
          <w:u w:val="single"/>
        </w:rPr>
      </w:pPr>
      <w:r w:rsidRPr="002E4CA8">
        <w:rPr>
          <w:rFonts w:asciiTheme="minorHAnsi" w:hAnsiTheme="minorHAnsi" w:cstheme="minorHAnsi"/>
          <w:b/>
          <w:bCs/>
          <w:noProof/>
        </w:rPr>
        <w:drawing>
          <wp:inline distT="0" distB="0" distL="0" distR="0" wp14:anchorId="1219E6EA" wp14:editId="06BC55DC">
            <wp:extent cx="1229610" cy="1371600"/>
            <wp:effectExtent l="0" t="0" r="8890" b="0"/>
            <wp:docPr id="24" name="Picture 24" descr="Prayer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yer Circle.jpg"/>
                    <pic:cNvPicPr/>
                  </pic:nvPicPr>
                  <pic:blipFill>
                    <a:blip r:embed="rId25" cstate="print"/>
                    <a:stretch>
                      <a:fillRect/>
                    </a:stretch>
                  </pic:blipFill>
                  <pic:spPr>
                    <a:xfrm>
                      <a:off x="0" y="0"/>
                      <a:ext cx="1244768" cy="1388508"/>
                    </a:xfrm>
                    <a:prstGeom prst="rect">
                      <a:avLst/>
                    </a:prstGeom>
                  </pic:spPr>
                </pic:pic>
              </a:graphicData>
            </a:graphic>
          </wp:inline>
        </w:drawing>
      </w:r>
    </w:p>
    <w:p w14:paraId="7FBDD3F0" w14:textId="77777777" w:rsidR="0094211F" w:rsidRPr="002E4CA8" w:rsidRDefault="0094211F" w:rsidP="0094211F">
      <w:pPr>
        <w:pStyle w:val="Default"/>
        <w:jc w:val="center"/>
        <w:rPr>
          <w:rFonts w:asciiTheme="minorHAnsi" w:hAnsiTheme="minorHAnsi" w:cstheme="minorHAnsi"/>
          <w:b/>
          <w:bCs/>
        </w:rPr>
      </w:pPr>
    </w:p>
    <w:p w14:paraId="30789852" w14:textId="77777777" w:rsidR="0094211F" w:rsidRPr="002E4CA8" w:rsidRDefault="0094211F" w:rsidP="0094211F">
      <w:pPr>
        <w:pStyle w:val="Default"/>
        <w:jc w:val="center"/>
        <w:rPr>
          <w:rFonts w:asciiTheme="minorHAnsi" w:hAnsiTheme="minorHAnsi" w:cstheme="minorHAnsi"/>
          <w:b/>
          <w:bCs/>
          <w:u w:val="single"/>
        </w:rPr>
      </w:pPr>
      <w:r w:rsidRPr="002E4CA8">
        <w:rPr>
          <w:rFonts w:asciiTheme="minorHAnsi" w:hAnsiTheme="minorHAnsi" w:cstheme="minorHAnsi"/>
          <w:b/>
          <w:bCs/>
          <w:u w:val="single"/>
        </w:rPr>
        <w:t xml:space="preserve">WEDNESDAY PRAYER CIRCLE </w:t>
      </w:r>
    </w:p>
    <w:p w14:paraId="1D785EA1" w14:textId="77777777" w:rsidR="0094211F" w:rsidRPr="002E4CA8" w:rsidRDefault="0094211F" w:rsidP="0094211F">
      <w:pPr>
        <w:pStyle w:val="Default"/>
        <w:rPr>
          <w:rFonts w:asciiTheme="minorHAnsi" w:hAnsiTheme="minorHAnsi" w:cstheme="minorHAnsi"/>
          <w:b/>
          <w:bCs/>
        </w:rPr>
      </w:pPr>
    </w:p>
    <w:p w14:paraId="2DD2FBFD" w14:textId="77777777" w:rsidR="0094211F" w:rsidRDefault="0094211F" w:rsidP="0094211F">
      <w:pPr>
        <w:rPr>
          <w:rFonts w:asciiTheme="minorHAnsi" w:hAnsiTheme="minorHAnsi" w:cstheme="minorHAnsi"/>
          <w:color w:val="000000"/>
          <w:sz w:val="24"/>
          <w:szCs w:val="24"/>
        </w:rPr>
      </w:pPr>
      <w:r w:rsidRPr="002E4CA8">
        <w:rPr>
          <w:rFonts w:asciiTheme="minorHAnsi" w:hAnsiTheme="minorHAnsi" w:cstheme="minorHAnsi"/>
          <w:b/>
          <w:bCs/>
          <w:i/>
          <w:iCs/>
          <w:color w:val="000000"/>
          <w:sz w:val="24"/>
          <w:szCs w:val="24"/>
        </w:rPr>
        <w:t xml:space="preserve">If you want to be part of the Prayer Circle, please let the church office know, and we will send you the link. </w:t>
      </w:r>
      <w:r w:rsidRPr="002E4CA8">
        <w:rPr>
          <w:rFonts w:asciiTheme="minorHAnsi" w:hAnsiTheme="minorHAnsi" w:cstheme="minorHAnsi"/>
          <w:color w:val="000000"/>
          <w:sz w:val="24"/>
          <w:szCs w:val="24"/>
        </w:rPr>
        <w:t xml:space="preserve">We will meet for Prayer Circle with Pastor Butch and Pastor Alan </w:t>
      </w:r>
      <w:r w:rsidRPr="002E4CA8">
        <w:rPr>
          <w:rFonts w:asciiTheme="minorHAnsi" w:hAnsiTheme="minorHAnsi" w:cstheme="minorHAnsi"/>
          <w:i/>
          <w:iCs/>
          <w:color w:val="000000"/>
          <w:sz w:val="24"/>
          <w:szCs w:val="24"/>
        </w:rPr>
        <w:t xml:space="preserve">each Wednesday of the month from 12:00 to 12:30. </w:t>
      </w:r>
      <w:r w:rsidRPr="002E4CA8">
        <w:rPr>
          <w:rFonts w:asciiTheme="minorHAnsi" w:hAnsiTheme="minorHAnsi" w:cstheme="minorHAnsi"/>
          <w:color w:val="000000"/>
          <w:sz w:val="24"/>
          <w:szCs w:val="24"/>
        </w:rPr>
        <w:t>We feel that heartfelt communal prayer is especially needed consistently as we continue to deal with individual, family, and church concerns, as well as other societal issues and direction. </w:t>
      </w:r>
    </w:p>
    <w:p w14:paraId="7B95AA95" w14:textId="77777777" w:rsidR="00FB5B46" w:rsidRDefault="00FB5B46" w:rsidP="00A27BB7">
      <w:pPr>
        <w:jc w:val="center"/>
        <w:rPr>
          <w:rFonts w:asciiTheme="minorHAnsi" w:hAnsiTheme="minorHAnsi" w:cstheme="minorHAnsi"/>
          <w:b/>
          <w:bCs/>
          <w:sz w:val="24"/>
          <w:szCs w:val="24"/>
          <w:u w:val="single"/>
        </w:rPr>
      </w:pPr>
    </w:p>
    <w:p w14:paraId="31384430" w14:textId="77777777" w:rsidR="0025551A" w:rsidRDefault="0025551A" w:rsidP="00A27BB7">
      <w:pPr>
        <w:jc w:val="center"/>
        <w:rPr>
          <w:rFonts w:asciiTheme="minorHAnsi" w:hAnsiTheme="minorHAnsi" w:cstheme="minorHAnsi"/>
          <w:b/>
          <w:bCs/>
          <w:sz w:val="24"/>
          <w:szCs w:val="24"/>
          <w:u w:val="single"/>
        </w:rPr>
      </w:pPr>
    </w:p>
    <w:p w14:paraId="70695CF4" w14:textId="30B584CB" w:rsidR="0025551A" w:rsidRPr="0025551A" w:rsidRDefault="0025551A" w:rsidP="0025551A">
      <w:pPr>
        <w:jc w:val="center"/>
        <w:rPr>
          <w:rFonts w:asciiTheme="minorHAnsi" w:hAnsiTheme="minorHAnsi" w:cstheme="minorHAnsi"/>
          <w:sz w:val="24"/>
          <w:szCs w:val="24"/>
        </w:rPr>
      </w:pPr>
      <w:r w:rsidRPr="0025551A">
        <w:rPr>
          <w:rFonts w:asciiTheme="minorHAnsi" w:hAnsiTheme="minorHAnsi" w:cstheme="minorHAnsi"/>
          <w:b/>
          <w:bCs/>
          <w:sz w:val="24"/>
          <w:szCs w:val="24"/>
          <w:u w:val="single"/>
        </w:rPr>
        <w:t>DO YOU HAVE A PRAYER REQUEST?</w:t>
      </w:r>
    </w:p>
    <w:p w14:paraId="0373A76A" w14:textId="77777777" w:rsidR="0025551A" w:rsidRPr="0025551A" w:rsidRDefault="0025551A" w:rsidP="0025551A">
      <w:pPr>
        <w:rPr>
          <w:rFonts w:asciiTheme="minorHAnsi" w:hAnsiTheme="minorHAnsi" w:cstheme="minorHAnsi"/>
          <w:sz w:val="24"/>
          <w:szCs w:val="24"/>
        </w:rPr>
      </w:pPr>
    </w:p>
    <w:p w14:paraId="06595A09" w14:textId="6D745C73" w:rsidR="0025551A" w:rsidRPr="0025551A" w:rsidRDefault="0025551A" w:rsidP="0025551A">
      <w:pPr>
        <w:rPr>
          <w:rFonts w:asciiTheme="minorHAnsi" w:hAnsiTheme="minorHAnsi" w:cstheme="minorHAnsi"/>
          <w:sz w:val="24"/>
          <w:szCs w:val="24"/>
        </w:rPr>
      </w:pPr>
      <w:r w:rsidRPr="0025551A">
        <w:rPr>
          <w:rFonts w:asciiTheme="minorHAnsi" w:hAnsiTheme="minorHAnsi" w:cstheme="minorHAnsi"/>
          <w:sz w:val="24"/>
          <w:szCs w:val="24"/>
        </w:rPr>
        <w:t>We want you to know that you are not alone, and we would be honored to pray with and for you. To make sharing prayer requests easier, we now have a dedicated email address: </w:t>
      </w:r>
    </w:p>
    <w:p w14:paraId="2CDFCA5C" w14:textId="77777777" w:rsidR="0025551A" w:rsidRPr="0025551A" w:rsidRDefault="0025551A" w:rsidP="0025551A">
      <w:pPr>
        <w:jc w:val="center"/>
        <w:rPr>
          <w:rFonts w:asciiTheme="minorHAnsi" w:hAnsiTheme="minorHAnsi" w:cstheme="minorHAnsi"/>
          <w:sz w:val="24"/>
          <w:szCs w:val="24"/>
        </w:rPr>
      </w:pPr>
    </w:p>
    <w:p w14:paraId="20630304" w14:textId="77777777" w:rsidR="0025551A" w:rsidRPr="0025551A" w:rsidRDefault="0025551A" w:rsidP="0025551A">
      <w:pPr>
        <w:jc w:val="center"/>
        <w:rPr>
          <w:rFonts w:asciiTheme="minorHAnsi" w:hAnsiTheme="minorHAnsi" w:cstheme="minorHAnsi"/>
          <w:sz w:val="24"/>
          <w:szCs w:val="24"/>
        </w:rPr>
      </w:pPr>
      <w:hyperlink r:id="rId26" w:history="1">
        <w:r w:rsidRPr="0025551A">
          <w:rPr>
            <w:rFonts w:asciiTheme="minorHAnsi" w:hAnsiTheme="minorHAnsi" w:cstheme="minorHAnsi"/>
            <w:color w:val="0000FF"/>
            <w:sz w:val="24"/>
            <w:szCs w:val="24"/>
            <w:u w:val="single"/>
          </w:rPr>
          <w:t>prayer@zwingli.org</w:t>
        </w:r>
      </w:hyperlink>
    </w:p>
    <w:p w14:paraId="117770E5" w14:textId="77777777" w:rsidR="0025551A" w:rsidRPr="0025551A" w:rsidRDefault="0025551A" w:rsidP="0025551A">
      <w:pPr>
        <w:rPr>
          <w:rFonts w:asciiTheme="minorHAnsi" w:hAnsiTheme="minorHAnsi" w:cstheme="minorHAnsi"/>
          <w:sz w:val="24"/>
          <w:szCs w:val="24"/>
        </w:rPr>
      </w:pPr>
    </w:p>
    <w:p w14:paraId="2E32BCC3" w14:textId="77777777" w:rsidR="0025551A" w:rsidRPr="0025551A" w:rsidRDefault="0025551A" w:rsidP="0025551A">
      <w:pPr>
        <w:rPr>
          <w:rFonts w:asciiTheme="minorHAnsi" w:hAnsiTheme="minorHAnsi" w:cstheme="minorHAnsi"/>
          <w:sz w:val="24"/>
          <w:szCs w:val="24"/>
        </w:rPr>
      </w:pPr>
      <w:r w:rsidRPr="0025551A">
        <w:rPr>
          <w:rFonts w:asciiTheme="minorHAnsi" w:hAnsiTheme="minorHAnsi" w:cstheme="minorHAnsi"/>
          <w:sz w:val="24"/>
          <w:szCs w:val="24"/>
        </w:rPr>
        <w:t>Messages sent to this address will go directly to the pastors.</w:t>
      </w:r>
    </w:p>
    <w:p w14:paraId="6B8047D3" w14:textId="77777777" w:rsidR="0025551A" w:rsidRPr="0025551A" w:rsidRDefault="0025551A" w:rsidP="0025551A">
      <w:pPr>
        <w:rPr>
          <w:rFonts w:asciiTheme="minorHAnsi" w:hAnsiTheme="minorHAnsi" w:cstheme="minorHAnsi"/>
          <w:sz w:val="24"/>
          <w:szCs w:val="24"/>
        </w:rPr>
      </w:pPr>
    </w:p>
    <w:p w14:paraId="33505254" w14:textId="77777777" w:rsidR="0025551A" w:rsidRPr="0025551A" w:rsidRDefault="0025551A" w:rsidP="0025551A">
      <w:pPr>
        <w:rPr>
          <w:rFonts w:asciiTheme="minorHAnsi" w:hAnsiTheme="minorHAnsi" w:cstheme="minorHAnsi"/>
          <w:sz w:val="24"/>
          <w:szCs w:val="24"/>
        </w:rPr>
      </w:pPr>
      <w:r w:rsidRPr="0025551A">
        <w:rPr>
          <w:rFonts w:asciiTheme="minorHAnsi" w:hAnsiTheme="minorHAnsi" w:cstheme="minorHAnsi"/>
          <w:sz w:val="24"/>
          <w:szCs w:val="24"/>
        </w:rPr>
        <w:t>When you send your request, please let us know if you would like it to be shared and prayed for during Sunday worship, added to the prayer chain, or kept private and confidential.</w:t>
      </w:r>
    </w:p>
    <w:p w14:paraId="2B7330EA" w14:textId="77777777" w:rsidR="0025551A" w:rsidRPr="0025551A" w:rsidRDefault="0025551A" w:rsidP="0025551A">
      <w:pPr>
        <w:rPr>
          <w:rFonts w:asciiTheme="minorHAnsi" w:hAnsiTheme="minorHAnsi" w:cstheme="minorHAnsi"/>
          <w:sz w:val="24"/>
          <w:szCs w:val="24"/>
        </w:rPr>
      </w:pPr>
    </w:p>
    <w:p w14:paraId="7D285706" w14:textId="77777777" w:rsidR="0025551A" w:rsidRDefault="0025551A" w:rsidP="0025551A">
      <w:pPr>
        <w:rPr>
          <w:rFonts w:asciiTheme="minorHAnsi" w:hAnsiTheme="minorHAnsi" w:cstheme="minorHAnsi"/>
          <w:sz w:val="24"/>
          <w:szCs w:val="24"/>
        </w:rPr>
      </w:pPr>
      <w:r w:rsidRPr="0025551A">
        <w:rPr>
          <w:rFonts w:asciiTheme="minorHAnsi" w:hAnsiTheme="minorHAnsi" w:cstheme="minorHAnsi"/>
          <w:sz w:val="24"/>
          <w:szCs w:val="24"/>
        </w:rPr>
        <w:lastRenderedPageBreak/>
        <w:t>Thank you for using this email address so that both pastors can stay connected to your prayer needs and walk alongside you in prayer.</w:t>
      </w:r>
    </w:p>
    <w:p w14:paraId="1A07FBE2" w14:textId="77777777" w:rsidR="001D363D" w:rsidRDefault="001D363D" w:rsidP="0025551A">
      <w:pPr>
        <w:rPr>
          <w:rFonts w:asciiTheme="minorHAnsi" w:hAnsiTheme="minorHAnsi" w:cstheme="minorHAnsi"/>
          <w:sz w:val="24"/>
          <w:szCs w:val="24"/>
        </w:rPr>
      </w:pPr>
    </w:p>
    <w:p w14:paraId="52832515" w14:textId="77777777" w:rsidR="0025551A" w:rsidRPr="0025551A" w:rsidRDefault="0025551A" w:rsidP="00A27BB7">
      <w:pPr>
        <w:jc w:val="center"/>
        <w:rPr>
          <w:rFonts w:asciiTheme="minorHAnsi" w:hAnsiTheme="minorHAnsi" w:cstheme="minorHAnsi"/>
          <w:b/>
          <w:bCs/>
          <w:sz w:val="24"/>
          <w:szCs w:val="24"/>
          <w:u w:val="single"/>
        </w:rPr>
      </w:pPr>
    </w:p>
    <w:p w14:paraId="652C9BD7" w14:textId="77777777" w:rsidR="00A27BB7" w:rsidRPr="005223AC" w:rsidRDefault="00A27BB7" w:rsidP="00A27BB7">
      <w:pPr>
        <w:pStyle w:val="BodyText"/>
        <w:spacing w:after="0"/>
        <w:jc w:val="center"/>
        <w:rPr>
          <w:rFonts w:asciiTheme="minorHAnsi" w:hAnsiTheme="minorHAnsi" w:cstheme="minorHAnsi"/>
          <w:b/>
          <w:sz w:val="24"/>
          <w:szCs w:val="24"/>
          <w:u w:val="single"/>
        </w:rPr>
      </w:pPr>
      <w:r w:rsidRPr="005223AC">
        <w:rPr>
          <w:rFonts w:asciiTheme="minorHAnsi" w:hAnsiTheme="minorHAnsi" w:cstheme="minorHAnsi"/>
          <w:noProof/>
          <w:sz w:val="24"/>
          <w:szCs w:val="24"/>
        </w:rPr>
        <w:drawing>
          <wp:inline distT="0" distB="0" distL="0" distR="0" wp14:anchorId="1C7A9CCF" wp14:editId="26DE6055">
            <wp:extent cx="618490" cy="522281"/>
            <wp:effectExtent l="0" t="0" r="0" b="0"/>
            <wp:docPr id="39" name="Picture 39" descr="hospital_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_2741.jpg"/>
                    <pic:cNvPicPr/>
                  </pic:nvPicPr>
                  <pic:blipFill>
                    <a:blip r:embed="rId27" cstate="print"/>
                    <a:stretch>
                      <a:fillRect/>
                    </a:stretch>
                  </pic:blipFill>
                  <pic:spPr>
                    <a:xfrm>
                      <a:off x="0" y="0"/>
                      <a:ext cx="626921" cy="529400"/>
                    </a:xfrm>
                    <a:prstGeom prst="rect">
                      <a:avLst/>
                    </a:prstGeom>
                  </pic:spPr>
                </pic:pic>
              </a:graphicData>
            </a:graphic>
          </wp:inline>
        </w:drawing>
      </w:r>
    </w:p>
    <w:p w14:paraId="1F73DE1D" w14:textId="1068DDB3" w:rsidR="00A27BB7" w:rsidRPr="005223AC" w:rsidRDefault="00EA5DC8" w:rsidP="00C41C12">
      <w:pPr>
        <w:pStyle w:val="BodyText"/>
        <w:spacing w:after="0"/>
        <w:jc w:val="center"/>
        <w:rPr>
          <w:rFonts w:asciiTheme="minorHAnsi" w:hAnsiTheme="minorHAnsi" w:cstheme="minorHAnsi"/>
          <w:b/>
          <w:sz w:val="24"/>
          <w:szCs w:val="24"/>
          <w:u w:val="single"/>
        </w:rPr>
      </w:pPr>
      <w:r w:rsidRPr="005223AC">
        <w:rPr>
          <w:rFonts w:asciiTheme="minorHAnsi" w:hAnsiTheme="minorHAnsi" w:cstheme="minorHAnsi"/>
          <w:b/>
          <w:sz w:val="24"/>
          <w:szCs w:val="24"/>
          <w:u w:val="single"/>
        </w:rPr>
        <w:t xml:space="preserve">WE’RE HERE FOR YOU – KEEP </w:t>
      </w:r>
      <w:r w:rsidR="004F509A" w:rsidRPr="005223AC">
        <w:rPr>
          <w:rFonts w:asciiTheme="minorHAnsi" w:hAnsiTheme="minorHAnsi" w:cstheme="minorHAnsi"/>
          <w:b/>
          <w:sz w:val="24"/>
          <w:szCs w:val="24"/>
          <w:u w:val="single"/>
        </w:rPr>
        <w:t>U</w:t>
      </w:r>
      <w:r w:rsidR="00E679BC">
        <w:rPr>
          <w:rFonts w:asciiTheme="minorHAnsi" w:hAnsiTheme="minorHAnsi" w:cstheme="minorHAnsi"/>
          <w:b/>
          <w:sz w:val="24"/>
          <w:szCs w:val="24"/>
          <w:u w:val="single"/>
        </w:rPr>
        <w:t>S</w:t>
      </w:r>
      <w:r w:rsidR="004F509A" w:rsidRPr="005223AC">
        <w:rPr>
          <w:rFonts w:asciiTheme="minorHAnsi" w:hAnsiTheme="minorHAnsi" w:cstheme="minorHAnsi"/>
          <w:b/>
          <w:sz w:val="24"/>
          <w:szCs w:val="24"/>
          <w:u w:val="single"/>
        </w:rPr>
        <w:t xml:space="preserve"> IN THE LOOP</w:t>
      </w:r>
    </w:p>
    <w:p w14:paraId="0F64B47A" w14:textId="77777777" w:rsidR="004F509A" w:rsidRPr="005223AC" w:rsidRDefault="004F509A" w:rsidP="00C41C12">
      <w:pPr>
        <w:pStyle w:val="BodyText"/>
        <w:spacing w:after="0"/>
        <w:jc w:val="center"/>
        <w:rPr>
          <w:rFonts w:asciiTheme="minorHAnsi" w:hAnsiTheme="minorHAnsi" w:cstheme="minorHAnsi"/>
          <w:sz w:val="24"/>
          <w:szCs w:val="24"/>
        </w:rPr>
      </w:pPr>
    </w:p>
    <w:p w14:paraId="6AEB05B1" w14:textId="17CA9086" w:rsidR="009B5D50" w:rsidRDefault="00A35CB1" w:rsidP="00E27D2F">
      <w:pPr>
        <w:pStyle w:val="BodyText"/>
        <w:spacing w:after="0"/>
        <w:rPr>
          <w:rFonts w:asciiTheme="minorHAnsi" w:hAnsiTheme="minorHAnsi" w:cstheme="minorHAnsi"/>
          <w:sz w:val="24"/>
          <w:szCs w:val="24"/>
        </w:rPr>
      </w:pPr>
      <w:r w:rsidRPr="005223AC">
        <w:rPr>
          <w:rFonts w:asciiTheme="minorHAnsi" w:hAnsiTheme="minorHAnsi" w:cstheme="minorHAnsi"/>
          <w:sz w:val="24"/>
          <w:szCs w:val="24"/>
        </w:rPr>
        <w:t xml:space="preserve">If you are a loved </w:t>
      </w:r>
      <w:proofErr w:type="gramStart"/>
      <w:r w:rsidRPr="005223AC">
        <w:rPr>
          <w:rFonts w:asciiTheme="minorHAnsi" w:hAnsiTheme="minorHAnsi" w:cstheme="minorHAnsi"/>
          <w:sz w:val="24"/>
          <w:szCs w:val="24"/>
        </w:rPr>
        <w:t>one</w:t>
      </w:r>
      <w:proofErr w:type="gramEnd"/>
      <w:r w:rsidRPr="005223AC">
        <w:rPr>
          <w:rFonts w:asciiTheme="minorHAnsi" w:hAnsiTheme="minorHAnsi" w:cstheme="minorHAnsi"/>
          <w:sz w:val="24"/>
          <w:szCs w:val="24"/>
        </w:rPr>
        <w:t xml:space="preserve"> is admitted to a hospital, </w:t>
      </w:r>
      <w:r w:rsidR="00D24866" w:rsidRPr="005223AC">
        <w:rPr>
          <w:rFonts w:asciiTheme="minorHAnsi" w:hAnsiTheme="minorHAnsi" w:cstheme="minorHAnsi"/>
          <w:sz w:val="24"/>
          <w:szCs w:val="24"/>
        </w:rPr>
        <w:t>rehabilitation</w:t>
      </w:r>
      <w:r w:rsidRPr="005223AC">
        <w:rPr>
          <w:rFonts w:asciiTheme="minorHAnsi" w:hAnsiTheme="minorHAnsi" w:cstheme="minorHAnsi"/>
          <w:sz w:val="24"/>
          <w:szCs w:val="24"/>
        </w:rPr>
        <w:t xml:space="preserve"> </w:t>
      </w:r>
      <w:r w:rsidR="00D24866" w:rsidRPr="005223AC">
        <w:rPr>
          <w:rFonts w:asciiTheme="minorHAnsi" w:hAnsiTheme="minorHAnsi" w:cstheme="minorHAnsi"/>
          <w:sz w:val="24"/>
          <w:szCs w:val="24"/>
        </w:rPr>
        <w:t>center</w:t>
      </w:r>
      <w:r w:rsidRPr="005223AC">
        <w:rPr>
          <w:rFonts w:asciiTheme="minorHAnsi" w:hAnsiTheme="minorHAnsi" w:cstheme="minorHAnsi"/>
          <w:sz w:val="24"/>
          <w:szCs w:val="24"/>
        </w:rPr>
        <w:t xml:space="preserve">, or any healthcare facility, we kindly ask that you </w:t>
      </w:r>
      <w:r w:rsidR="00D24866" w:rsidRPr="005223AC">
        <w:rPr>
          <w:rFonts w:asciiTheme="minorHAnsi" w:hAnsiTheme="minorHAnsi" w:cstheme="minorHAnsi"/>
          <w:sz w:val="24"/>
          <w:szCs w:val="24"/>
        </w:rPr>
        <w:t>reach</w:t>
      </w:r>
      <w:r w:rsidRPr="005223AC">
        <w:rPr>
          <w:rFonts w:asciiTheme="minorHAnsi" w:hAnsiTheme="minorHAnsi" w:cstheme="minorHAnsi"/>
          <w:sz w:val="24"/>
          <w:szCs w:val="24"/>
        </w:rPr>
        <w:t xml:space="preserve"> out directly to </w:t>
      </w:r>
      <w:r w:rsidR="00D24866" w:rsidRPr="005223AC">
        <w:rPr>
          <w:rFonts w:asciiTheme="minorHAnsi" w:hAnsiTheme="minorHAnsi" w:cstheme="minorHAnsi"/>
          <w:sz w:val="24"/>
          <w:szCs w:val="24"/>
        </w:rPr>
        <w:t>the church</w:t>
      </w:r>
      <w:r w:rsidRPr="005223AC">
        <w:rPr>
          <w:rFonts w:asciiTheme="minorHAnsi" w:hAnsiTheme="minorHAnsi" w:cstheme="minorHAnsi"/>
          <w:sz w:val="24"/>
          <w:szCs w:val="24"/>
        </w:rPr>
        <w:t xml:space="preserve"> </w:t>
      </w:r>
      <w:r w:rsidR="00D24866" w:rsidRPr="005223AC">
        <w:rPr>
          <w:rFonts w:asciiTheme="minorHAnsi" w:hAnsiTheme="minorHAnsi" w:cstheme="minorHAnsi"/>
          <w:sz w:val="24"/>
          <w:szCs w:val="24"/>
        </w:rPr>
        <w:t>office or</w:t>
      </w:r>
      <w:r w:rsidRPr="005223AC">
        <w:rPr>
          <w:rFonts w:asciiTheme="minorHAnsi" w:hAnsiTheme="minorHAnsi" w:cstheme="minorHAnsi"/>
          <w:sz w:val="24"/>
          <w:szCs w:val="24"/>
        </w:rPr>
        <w:t xml:space="preserve"> one of our pastors.  Let us know if you’d welcome a pastoral </w:t>
      </w:r>
      <w:r w:rsidR="00D24866" w:rsidRPr="005223AC">
        <w:rPr>
          <w:rFonts w:asciiTheme="minorHAnsi" w:hAnsiTheme="minorHAnsi" w:cstheme="minorHAnsi"/>
          <w:sz w:val="24"/>
          <w:szCs w:val="24"/>
        </w:rPr>
        <w:t>visit</w:t>
      </w:r>
      <w:r w:rsidRPr="005223AC">
        <w:rPr>
          <w:rFonts w:asciiTheme="minorHAnsi" w:hAnsiTheme="minorHAnsi" w:cstheme="minorHAnsi"/>
          <w:sz w:val="24"/>
          <w:szCs w:val="24"/>
        </w:rPr>
        <w:t xml:space="preserve"> or prayer support.  We deeply value the opportunity to walk alongside you during times of healing </w:t>
      </w:r>
      <w:r w:rsidR="00D24866" w:rsidRPr="005223AC">
        <w:rPr>
          <w:rFonts w:asciiTheme="minorHAnsi" w:hAnsiTheme="minorHAnsi" w:cstheme="minorHAnsi"/>
          <w:sz w:val="24"/>
          <w:szCs w:val="24"/>
        </w:rPr>
        <w:t>and</w:t>
      </w:r>
      <w:r w:rsidRPr="005223AC">
        <w:rPr>
          <w:rFonts w:asciiTheme="minorHAnsi" w:hAnsiTheme="minorHAnsi" w:cstheme="minorHAnsi"/>
          <w:sz w:val="24"/>
          <w:szCs w:val="24"/>
        </w:rPr>
        <w:t xml:space="preserve"> uncertainty.  </w:t>
      </w:r>
      <w:r w:rsidR="0084040B">
        <w:rPr>
          <w:rFonts w:asciiTheme="minorHAnsi" w:hAnsiTheme="minorHAnsi" w:cstheme="minorHAnsi"/>
          <w:sz w:val="24"/>
          <w:szCs w:val="24"/>
        </w:rPr>
        <w:t>C</w:t>
      </w:r>
      <w:r w:rsidRPr="005223AC">
        <w:rPr>
          <w:rFonts w:asciiTheme="minorHAnsi" w:hAnsiTheme="minorHAnsi" w:cstheme="minorHAnsi"/>
          <w:sz w:val="24"/>
          <w:szCs w:val="24"/>
        </w:rPr>
        <w:t>all</w:t>
      </w:r>
      <w:r w:rsidR="0084040B">
        <w:rPr>
          <w:rFonts w:asciiTheme="minorHAnsi" w:hAnsiTheme="minorHAnsi" w:cstheme="minorHAnsi"/>
          <w:sz w:val="24"/>
          <w:szCs w:val="24"/>
        </w:rPr>
        <w:t>ing the church office</w:t>
      </w:r>
      <w:r w:rsidRPr="005223AC">
        <w:rPr>
          <w:rFonts w:asciiTheme="minorHAnsi" w:hAnsiTheme="minorHAnsi" w:cstheme="minorHAnsi"/>
          <w:sz w:val="24"/>
          <w:szCs w:val="24"/>
        </w:rPr>
        <w:t xml:space="preserve"> is the sures</w:t>
      </w:r>
      <w:r w:rsidR="00D24866" w:rsidRPr="005223AC">
        <w:rPr>
          <w:rFonts w:asciiTheme="minorHAnsi" w:hAnsiTheme="minorHAnsi" w:cstheme="minorHAnsi"/>
          <w:sz w:val="24"/>
          <w:szCs w:val="24"/>
        </w:rPr>
        <w:t xml:space="preserve">t </w:t>
      </w:r>
      <w:r w:rsidRPr="005223AC">
        <w:rPr>
          <w:rFonts w:asciiTheme="minorHAnsi" w:hAnsiTheme="minorHAnsi" w:cstheme="minorHAnsi"/>
          <w:sz w:val="24"/>
          <w:szCs w:val="24"/>
        </w:rPr>
        <w:t>way for us to stay connected and offer the care an</w:t>
      </w:r>
      <w:r w:rsidR="00E27D2F" w:rsidRPr="005223AC">
        <w:rPr>
          <w:rFonts w:asciiTheme="minorHAnsi" w:hAnsiTheme="minorHAnsi" w:cstheme="minorHAnsi"/>
          <w:sz w:val="24"/>
          <w:szCs w:val="24"/>
        </w:rPr>
        <w:t>d</w:t>
      </w:r>
      <w:r w:rsidRPr="005223AC">
        <w:rPr>
          <w:rFonts w:asciiTheme="minorHAnsi" w:hAnsiTheme="minorHAnsi" w:cstheme="minorHAnsi"/>
          <w:sz w:val="24"/>
          <w:szCs w:val="24"/>
        </w:rPr>
        <w:t xml:space="preserve"> </w:t>
      </w:r>
      <w:r w:rsidR="00E27D2F" w:rsidRPr="005223AC">
        <w:rPr>
          <w:rFonts w:asciiTheme="minorHAnsi" w:hAnsiTheme="minorHAnsi" w:cstheme="minorHAnsi"/>
          <w:sz w:val="24"/>
          <w:szCs w:val="24"/>
        </w:rPr>
        <w:t>comfort</w:t>
      </w:r>
      <w:r w:rsidRPr="005223AC">
        <w:rPr>
          <w:rFonts w:asciiTheme="minorHAnsi" w:hAnsiTheme="minorHAnsi" w:cstheme="minorHAnsi"/>
          <w:sz w:val="24"/>
          <w:szCs w:val="24"/>
        </w:rPr>
        <w:t xml:space="preserve"> </w:t>
      </w:r>
      <w:proofErr w:type="gramStart"/>
      <w:r w:rsidRPr="005223AC">
        <w:rPr>
          <w:rFonts w:asciiTheme="minorHAnsi" w:hAnsiTheme="minorHAnsi" w:cstheme="minorHAnsi"/>
          <w:sz w:val="24"/>
          <w:szCs w:val="24"/>
        </w:rPr>
        <w:t>your</w:t>
      </w:r>
      <w:proofErr w:type="gramEnd"/>
      <w:r w:rsidRPr="005223AC">
        <w:rPr>
          <w:rFonts w:asciiTheme="minorHAnsi" w:hAnsiTheme="minorHAnsi" w:cstheme="minorHAnsi"/>
          <w:sz w:val="24"/>
          <w:szCs w:val="24"/>
        </w:rPr>
        <w:t xml:space="preserve"> deserve. </w:t>
      </w:r>
    </w:p>
    <w:p w14:paraId="74C88E2C" w14:textId="77777777" w:rsidR="00F575B5" w:rsidRPr="005223AC" w:rsidRDefault="00F575B5" w:rsidP="00E27D2F">
      <w:pPr>
        <w:pStyle w:val="BodyText"/>
        <w:spacing w:after="0"/>
        <w:rPr>
          <w:rFonts w:asciiTheme="minorHAnsi" w:hAnsiTheme="minorHAnsi" w:cstheme="minorHAnsi"/>
          <w:sz w:val="24"/>
          <w:szCs w:val="24"/>
        </w:rPr>
      </w:pPr>
    </w:p>
    <w:p w14:paraId="5DDC5580" w14:textId="77777777" w:rsidR="00E27D2F" w:rsidRPr="005223AC" w:rsidRDefault="00E27D2F" w:rsidP="00E27D2F">
      <w:pPr>
        <w:pStyle w:val="BodyText"/>
        <w:spacing w:after="0"/>
        <w:rPr>
          <w:rFonts w:asciiTheme="minorHAnsi" w:hAnsiTheme="minorHAnsi" w:cstheme="minorHAnsi"/>
          <w:b/>
          <w:bCs/>
          <w:sz w:val="24"/>
          <w:szCs w:val="24"/>
          <w:u w:val="single"/>
        </w:rPr>
      </w:pPr>
    </w:p>
    <w:p w14:paraId="297E1637" w14:textId="77777777" w:rsidR="002F1355" w:rsidRPr="005223AC" w:rsidRDefault="002F1355" w:rsidP="002F1355">
      <w:pPr>
        <w:pStyle w:val="PlainText"/>
        <w:jc w:val="center"/>
        <w:rPr>
          <w:rFonts w:asciiTheme="minorHAnsi" w:hAnsiTheme="minorHAnsi" w:cstheme="minorHAnsi"/>
          <w:b/>
          <w:sz w:val="24"/>
          <w:szCs w:val="24"/>
          <w:u w:val="single"/>
        </w:rPr>
      </w:pPr>
      <w:r w:rsidRPr="005223AC">
        <w:rPr>
          <w:rFonts w:asciiTheme="minorHAnsi" w:hAnsiTheme="minorHAnsi" w:cstheme="minorHAnsi"/>
          <w:b/>
          <w:noProof/>
          <w:sz w:val="24"/>
          <w:szCs w:val="24"/>
        </w:rPr>
        <w:drawing>
          <wp:inline distT="0" distB="0" distL="0" distR="0" wp14:anchorId="0D3DE232" wp14:editId="2D412253">
            <wp:extent cx="745958" cy="295275"/>
            <wp:effectExtent l="0" t="0" r="0" b="0"/>
            <wp:docPr id="40" name="Picture 40" descr="C:\Users\Lisa\AppData\Local\Microsoft\Windows\INetCache\IE\DOWEX8LU\info-michael-tunnicliff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AppData\Local\Microsoft\Windows\INetCache\IE\DOWEX8LU\info-michael-tunnicliffe-01[1].png"/>
                    <pic:cNvPicPr>
                      <a:picLocks noChangeAspect="1" noChangeArrowheads="1"/>
                    </pic:cNvPicPr>
                  </pic:nvPicPr>
                  <pic:blipFill>
                    <a:blip r:embed="rId28" cstate="print"/>
                    <a:srcRect/>
                    <a:stretch>
                      <a:fillRect/>
                    </a:stretch>
                  </pic:blipFill>
                  <pic:spPr bwMode="auto">
                    <a:xfrm>
                      <a:off x="0" y="0"/>
                      <a:ext cx="748562" cy="296306"/>
                    </a:xfrm>
                    <a:prstGeom prst="rect">
                      <a:avLst/>
                    </a:prstGeom>
                    <a:noFill/>
                    <a:ln w="9525">
                      <a:noFill/>
                      <a:miter lim="800000"/>
                      <a:headEnd/>
                      <a:tailEnd/>
                    </a:ln>
                  </pic:spPr>
                </pic:pic>
              </a:graphicData>
            </a:graphic>
          </wp:inline>
        </w:drawing>
      </w:r>
    </w:p>
    <w:p w14:paraId="65271538" w14:textId="77777777" w:rsidR="002F1355" w:rsidRPr="005223AC" w:rsidRDefault="002F1355" w:rsidP="002F1355">
      <w:pPr>
        <w:pStyle w:val="PlainText"/>
        <w:jc w:val="center"/>
        <w:rPr>
          <w:rFonts w:asciiTheme="minorHAnsi" w:hAnsiTheme="minorHAnsi" w:cstheme="minorHAnsi"/>
          <w:b/>
          <w:sz w:val="24"/>
          <w:szCs w:val="24"/>
          <w:u w:val="single"/>
        </w:rPr>
      </w:pPr>
    </w:p>
    <w:p w14:paraId="2765EBFF" w14:textId="77777777" w:rsidR="002F1355" w:rsidRPr="005223AC" w:rsidRDefault="002F1355" w:rsidP="002F1355">
      <w:pPr>
        <w:pStyle w:val="PlainText"/>
        <w:jc w:val="center"/>
        <w:rPr>
          <w:rFonts w:asciiTheme="minorHAnsi" w:hAnsiTheme="minorHAnsi" w:cstheme="minorHAnsi"/>
          <w:b/>
          <w:sz w:val="24"/>
          <w:szCs w:val="24"/>
          <w:u w:val="single"/>
        </w:rPr>
      </w:pPr>
      <w:r w:rsidRPr="005223AC">
        <w:rPr>
          <w:rFonts w:asciiTheme="minorHAnsi" w:hAnsiTheme="minorHAnsi" w:cstheme="minorHAnsi"/>
          <w:b/>
          <w:sz w:val="24"/>
          <w:szCs w:val="24"/>
          <w:u w:val="single"/>
        </w:rPr>
        <w:t>STAY INFORMED</w:t>
      </w:r>
    </w:p>
    <w:p w14:paraId="0C1B69A3" w14:textId="77777777" w:rsidR="002F1355" w:rsidRPr="005223AC" w:rsidRDefault="002F1355" w:rsidP="002F1355">
      <w:pPr>
        <w:pStyle w:val="PlainText"/>
        <w:jc w:val="center"/>
        <w:rPr>
          <w:rFonts w:asciiTheme="minorHAnsi" w:hAnsiTheme="minorHAnsi" w:cstheme="minorHAnsi"/>
          <w:b/>
          <w:sz w:val="24"/>
          <w:szCs w:val="24"/>
          <w:u w:val="single"/>
        </w:rPr>
      </w:pPr>
    </w:p>
    <w:p w14:paraId="12B03715" w14:textId="6950BAEF" w:rsidR="002F1355" w:rsidRPr="005223AC" w:rsidRDefault="002F1355" w:rsidP="002F1355">
      <w:pPr>
        <w:pStyle w:val="PlainText"/>
        <w:rPr>
          <w:rFonts w:asciiTheme="minorHAnsi" w:hAnsiTheme="minorHAnsi" w:cstheme="minorHAnsi"/>
          <w:sz w:val="24"/>
          <w:szCs w:val="24"/>
        </w:rPr>
      </w:pPr>
      <w:r w:rsidRPr="005223AC">
        <w:rPr>
          <w:rFonts w:asciiTheme="minorHAnsi" w:hAnsiTheme="minorHAnsi" w:cstheme="minorHAnsi"/>
          <w:sz w:val="24"/>
          <w:szCs w:val="24"/>
        </w:rPr>
        <w:t xml:space="preserve">If you want to stay current on what Zwingli Ministries and Council are doing, pick up a Pre-Council Report from the vestibule or contact Lisa in the office for an electronic copy. See the </w:t>
      </w:r>
      <w:r w:rsidR="00BB590D" w:rsidRPr="005223AC">
        <w:rPr>
          <w:rFonts w:asciiTheme="minorHAnsi" w:hAnsiTheme="minorHAnsi" w:cstheme="minorHAnsi"/>
          <w:sz w:val="24"/>
          <w:szCs w:val="24"/>
        </w:rPr>
        <w:t>engaging</w:t>
      </w:r>
      <w:r w:rsidRPr="005223AC">
        <w:rPr>
          <w:rFonts w:asciiTheme="minorHAnsi" w:hAnsiTheme="minorHAnsi" w:cstheme="minorHAnsi"/>
          <w:sz w:val="24"/>
          <w:szCs w:val="24"/>
        </w:rPr>
        <w:t xml:space="preserve"> ideas that </w:t>
      </w:r>
      <w:r w:rsidR="00FA7AC8" w:rsidRPr="005223AC">
        <w:rPr>
          <w:rFonts w:asciiTheme="minorHAnsi" w:hAnsiTheme="minorHAnsi" w:cstheme="minorHAnsi"/>
          <w:sz w:val="24"/>
          <w:szCs w:val="24"/>
        </w:rPr>
        <w:t>your leaders are sharing</w:t>
      </w:r>
      <w:r w:rsidRPr="005223AC">
        <w:rPr>
          <w:rFonts w:asciiTheme="minorHAnsi" w:hAnsiTheme="minorHAnsi" w:cstheme="minorHAnsi"/>
          <w:sz w:val="24"/>
          <w:szCs w:val="24"/>
        </w:rPr>
        <w:t xml:space="preserve">! </w:t>
      </w:r>
    </w:p>
    <w:p w14:paraId="2C2943F0" w14:textId="77777777" w:rsidR="00F94971" w:rsidRDefault="00F94971" w:rsidP="002F1355">
      <w:pPr>
        <w:pStyle w:val="PlainText"/>
        <w:rPr>
          <w:rFonts w:asciiTheme="minorHAnsi" w:hAnsiTheme="minorHAnsi" w:cstheme="minorHAnsi"/>
          <w:sz w:val="24"/>
          <w:szCs w:val="24"/>
        </w:rPr>
      </w:pPr>
    </w:p>
    <w:p w14:paraId="4FA28871" w14:textId="11E60129" w:rsidR="00A835BD" w:rsidRDefault="00A835BD" w:rsidP="00A835BD">
      <w:pPr>
        <w:jc w:val="center"/>
        <w:rPr>
          <w:rFonts w:ascii="Calibri" w:hAnsi="Calibri" w:cs="Calibri"/>
          <w:b/>
          <w:sz w:val="24"/>
          <w:szCs w:val="24"/>
          <w:u w:val="single"/>
        </w:rPr>
      </w:pPr>
    </w:p>
    <w:p w14:paraId="500A8DEB" w14:textId="77777777" w:rsidR="00D60529" w:rsidRDefault="00D60529" w:rsidP="00CB7B20">
      <w:pPr>
        <w:jc w:val="center"/>
        <w:rPr>
          <w:rFonts w:ascii="Calibri" w:hAnsi="Calibri" w:cs="Calibri"/>
          <w:b/>
          <w:sz w:val="24"/>
          <w:szCs w:val="24"/>
          <w:u w:val="single"/>
        </w:rPr>
      </w:pPr>
      <w:r>
        <w:rPr>
          <w:noProof/>
        </w:rPr>
        <w:lastRenderedPageBreak/>
        <w:drawing>
          <wp:inline distT="0" distB="0" distL="0" distR="0" wp14:anchorId="14FE2D51" wp14:editId="75535CE5">
            <wp:extent cx="4114800" cy="1473835"/>
            <wp:effectExtent l="0" t="0" r="0" b="0"/>
            <wp:docPr id="88173003" name="Picture 6" descr="INKstallation Guides: How to Change Your Ink or Toner Cartridge –  InkCartridges.com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stallation Guides: How to Change Your Ink or Toner Cartridge –  InkCartridges.com Blo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4800" cy="1473835"/>
                    </a:xfrm>
                    <a:prstGeom prst="rect">
                      <a:avLst/>
                    </a:prstGeom>
                    <a:noFill/>
                    <a:ln>
                      <a:noFill/>
                    </a:ln>
                  </pic:spPr>
                </pic:pic>
              </a:graphicData>
            </a:graphic>
          </wp:inline>
        </w:drawing>
      </w:r>
    </w:p>
    <w:p w14:paraId="750DD8CB" w14:textId="77777777" w:rsidR="00D60529" w:rsidRDefault="00D60529" w:rsidP="00CB7B20">
      <w:pPr>
        <w:jc w:val="center"/>
        <w:rPr>
          <w:rFonts w:ascii="Calibri" w:hAnsi="Calibri" w:cs="Calibri"/>
          <w:b/>
          <w:sz w:val="24"/>
          <w:szCs w:val="24"/>
          <w:u w:val="single"/>
        </w:rPr>
      </w:pPr>
    </w:p>
    <w:p w14:paraId="0DC0062B" w14:textId="6EF219E7" w:rsidR="00A835BD" w:rsidRDefault="00CB7B20" w:rsidP="00CB7B20">
      <w:pPr>
        <w:jc w:val="center"/>
        <w:rPr>
          <w:rFonts w:ascii="Calibri" w:hAnsi="Calibri" w:cs="Calibri"/>
          <w:b/>
          <w:sz w:val="24"/>
          <w:szCs w:val="24"/>
          <w:u w:val="single"/>
        </w:rPr>
      </w:pPr>
      <w:proofErr w:type="gramStart"/>
      <w:r>
        <w:rPr>
          <w:rFonts w:ascii="Calibri" w:hAnsi="Calibri" w:cs="Calibri"/>
          <w:b/>
          <w:sz w:val="24"/>
          <w:szCs w:val="24"/>
          <w:u w:val="single"/>
        </w:rPr>
        <w:t xml:space="preserve">INK </w:t>
      </w:r>
      <w:r w:rsidR="00D60529">
        <w:rPr>
          <w:rFonts w:ascii="Calibri" w:hAnsi="Calibri" w:cs="Calibri"/>
          <w:b/>
          <w:sz w:val="24"/>
          <w:szCs w:val="24"/>
          <w:u w:val="single"/>
        </w:rPr>
        <w:t>TONER</w:t>
      </w:r>
      <w:proofErr w:type="gramEnd"/>
      <w:r w:rsidR="00D60529">
        <w:rPr>
          <w:rFonts w:ascii="Calibri" w:hAnsi="Calibri" w:cs="Calibri"/>
          <w:b/>
          <w:sz w:val="24"/>
          <w:szCs w:val="24"/>
          <w:u w:val="single"/>
        </w:rPr>
        <w:t xml:space="preserve"> </w:t>
      </w:r>
      <w:r>
        <w:rPr>
          <w:rFonts w:ascii="Calibri" w:hAnsi="Calibri" w:cs="Calibri"/>
          <w:b/>
          <w:sz w:val="24"/>
          <w:szCs w:val="24"/>
          <w:u w:val="single"/>
        </w:rPr>
        <w:t xml:space="preserve">CARTRIDGES </w:t>
      </w:r>
      <w:r w:rsidR="00C7402C">
        <w:rPr>
          <w:rFonts w:ascii="Calibri" w:hAnsi="Calibri" w:cs="Calibri"/>
          <w:b/>
          <w:sz w:val="24"/>
          <w:szCs w:val="24"/>
          <w:u w:val="single"/>
        </w:rPr>
        <w:t xml:space="preserve">COLLECTION - </w:t>
      </w:r>
      <w:r>
        <w:rPr>
          <w:rFonts w:ascii="Calibri" w:hAnsi="Calibri" w:cs="Calibri"/>
          <w:b/>
          <w:sz w:val="24"/>
          <w:szCs w:val="24"/>
          <w:u w:val="single"/>
        </w:rPr>
        <w:t>ON HOLD</w:t>
      </w:r>
    </w:p>
    <w:p w14:paraId="4295B8E6" w14:textId="77777777" w:rsidR="00D60529" w:rsidRPr="005201A6" w:rsidRDefault="00D60529" w:rsidP="00CB7B20">
      <w:pPr>
        <w:jc w:val="center"/>
        <w:rPr>
          <w:rFonts w:ascii="Calibri" w:hAnsi="Calibri" w:cs="Calibri"/>
          <w:bCs/>
          <w:sz w:val="24"/>
          <w:szCs w:val="24"/>
        </w:rPr>
      </w:pPr>
    </w:p>
    <w:p w14:paraId="1AB94C0E" w14:textId="181FABBB" w:rsidR="00A835BD" w:rsidRDefault="000662AA" w:rsidP="00A835BD">
      <w:pPr>
        <w:rPr>
          <w:rFonts w:ascii="Calibri" w:hAnsi="Calibri" w:cs="Calibri"/>
          <w:bCs/>
          <w:sz w:val="24"/>
          <w:szCs w:val="24"/>
        </w:rPr>
      </w:pPr>
      <w:r>
        <w:rPr>
          <w:rFonts w:ascii="Calibri" w:hAnsi="Calibri" w:cs="Calibri"/>
          <w:bCs/>
          <w:sz w:val="24"/>
          <w:szCs w:val="24"/>
        </w:rPr>
        <w:t xml:space="preserve">Thank you for all the donations of ink cartridges over the years. We have so many </w:t>
      </w:r>
      <w:r w:rsidR="00D60529">
        <w:rPr>
          <w:rFonts w:ascii="Calibri" w:hAnsi="Calibri" w:cs="Calibri"/>
          <w:bCs/>
          <w:sz w:val="24"/>
          <w:szCs w:val="24"/>
        </w:rPr>
        <w:t>now</w:t>
      </w:r>
      <w:r>
        <w:rPr>
          <w:rFonts w:ascii="Calibri" w:hAnsi="Calibri" w:cs="Calibri"/>
          <w:bCs/>
          <w:sz w:val="24"/>
          <w:szCs w:val="24"/>
        </w:rPr>
        <w:t xml:space="preserve"> that the collection has been put on hold. Once we recycle them all, we’ll start the collection back up again. Thank you!</w:t>
      </w:r>
    </w:p>
    <w:p w14:paraId="3AF5D1AB" w14:textId="77777777" w:rsidR="009E22CA" w:rsidRDefault="009E22CA" w:rsidP="002F1355">
      <w:pPr>
        <w:pStyle w:val="PlainText"/>
        <w:rPr>
          <w:rFonts w:asciiTheme="minorHAnsi" w:hAnsiTheme="minorHAnsi" w:cstheme="minorHAnsi"/>
          <w:sz w:val="24"/>
          <w:szCs w:val="24"/>
        </w:rPr>
      </w:pPr>
    </w:p>
    <w:p w14:paraId="5AA1206C" w14:textId="77777777" w:rsidR="00A835BD" w:rsidRDefault="00A835BD" w:rsidP="002F1355">
      <w:pPr>
        <w:pStyle w:val="PlainText"/>
        <w:rPr>
          <w:rFonts w:asciiTheme="minorHAnsi" w:hAnsiTheme="minorHAnsi" w:cstheme="minorHAnsi"/>
          <w:sz w:val="24"/>
          <w:szCs w:val="24"/>
        </w:rPr>
      </w:pPr>
    </w:p>
    <w:p w14:paraId="659FBBDC" w14:textId="77777777" w:rsidR="00CB22BC" w:rsidRDefault="00CB22BC" w:rsidP="001E43BF">
      <w:pPr>
        <w:jc w:val="center"/>
        <w:rPr>
          <w:rFonts w:asciiTheme="minorHAnsi" w:hAnsiTheme="minorHAnsi" w:cstheme="minorHAnsi"/>
          <w:b/>
          <w:sz w:val="24"/>
          <w:szCs w:val="24"/>
        </w:rPr>
      </w:pPr>
    </w:p>
    <w:p w14:paraId="508017AA" w14:textId="329DAA6C" w:rsidR="001E43BF" w:rsidRPr="005223AC" w:rsidRDefault="001E43BF" w:rsidP="001E43BF">
      <w:pPr>
        <w:jc w:val="center"/>
        <w:rPr>
          <w:rFonts w:asciiTheme="minorHAnsi" w:hAnsiTheme="minorHAnsi" w:cstheme="minorHAnsi"/>
          <w:b/>
          <w:sz w:val="24"/>
          <w:szCs w:val="24"/>
        </w:rPr>
      </w:pPr>
      <w:r w:rsidRPr="005223AC">
        <w:rPr>
          <w:rFonts w:asciiTheme="minorHAnsi" w:hAnsiTheme="minorHAnsi" w:cstheme="minorHAnsi"/>
          <w:b/>
          <w:noProof/>
          <w:sz w:val="24"/>
          <w:szCs w:val="24"/>
        </w:rPr>
        <w:drawing>
          <wp:inline distT="0" distB="0" distL="0" distR="0" wp14:anchorId="5F0F972B" wp14:editId="53D74105">
            <wp:extent cx="1576320" cy="1047750"/>
            <wp:effectExtent l="0" t="0" r="5080" b="0"/>
            <wp:docPr id="25" name="Picture 25" descr="C:\Users\Lisa\AppData\Local\Microsoft\Windows\INetCache\IE\0FR330A6\budg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sa\AppData\Local\Microsoft\Windows\INetCache\IE\0FR330A6\budget[1].jpg"/>
                    <pic:cNvPicPr>
                      <a:picLocks noChangeAspect="1" noChangeArrowheads="1"/>
                    </pic:cNvPicPr>
                  </pic:nvPicPr>
                  <pic:blipFill>
                    <a:blip r:embed="rId30" cstate="print"/>
                    <a:srcRect/>
                    <a:stretch>
                      <a:fillRect/>
                    </a:stretch>
                  </pic:blipFill>
                  <pic:spPr bwMode="auto">
                    <a:xfrm>
                      <a:off x="0" y="0"/>
                      <a:ext cx="1617790" cy="1075314"/>
                    </a:xfrm>
                    <a:prstGeom prst="rect">
                      <a:avLst/>
                    </a:prstGeom>
                    <a:noFill/>
                    <a:ln w="9525">
                      <a:noFill/>
                      <a:miter lim="800000"/>
                      <a:headEnd/>
                      <a:tailEnd/>
                    </a:ln>
                  </pic:spPr>
                </pic:pic>
              </a:graphicData>
            </a:graphic>
          </wp:inline>
        </w:drawing>
      </w:r>
    </w:p>
    <w:p w14:paraId="17425182" w14:textId="77777777" w:rsidR="001E43BF" w:rsidRPr="005223AC" w:rsidRDefault="001E43BF" w:rsidP="001E43BF">
      <w:pPr>
        <w:jc w:val="center"/>
        <w:rPr>
          <w:rFonts w:asciiTheme="minorHAnsi" w:hAnsiTheme="minorHAnsi" w:cstheme="minorHAnsi"/>
          <w:b/>
          <w:sz w:val="24"/>
          <w:szCs w:val="24"/>
        </w:rPr>
      </w:pPr>
      <w:r w:rsidRPr="005223AC">
        <w:rPr>
          <w:rFonts w:asciiTheme="minorHAnsi" w:hAnsiTheme="minorHAnsi" w:cstheme="minorHAnsi"/>
          <w:b/>
          <w:sz w:val="24"/>
          <w:szCs w:val="24"/>
        </w:rPr>
        <w:t>SIMPLE WAYS TO HELP THE</w:t>
      </w:r>
    </w:p>
    <w:p w14:paraId="663D96D4" w14:textId="77777777" w:rsidR="001E43BF" w:rsidRPr="005223AC" w:rsidRDefault="001E43BF" w:rsidP="001E43BF">
      <w:pPr>
        <w:jc w:val="center"/>
        <w:rPr>
          <w:rFonts w:asciiTheme="minorHAnsi" w:hAnsiTheme="minorHAnsi" w:cstheme="minorHAnsi"/>
          <w:b/>
          <w:sz w:val="24"/>
          <w:szCs w:val="24"/>
          <w:u w:val="single"/>
        </w:rPr>
      </w:pPr>
      <w:r w:rsidRPr="005223AC">
        <w:rPr>
          <w:rFonts w:asciiTheme="minorHAnsi" w:hAnsiTheme="minorHAnsi" w:cstheme="minorHAnsi"/>
          <w:b/>
          <w:sz w:val="24"/>
          <w:szCs w:val="24"/>
          <w:u w:val="single"/>
        </w:rPr>
        <w:t>GENERAL FUND BUDGET</w:t>
      </w:r>
    </w:p>
    <w:p w14:paraId="63D04277" w14:textId="77777777" w:rsidR="001E43BF" w:rsidRPr="005223AC" w:rsidRDefault="001E43BF" w:rsidP="001E43BF">
      <w:pPr>
        <w:jc w:val="center"/>
        <w:rPr>
          <w:rFonts w:asciiTheme="minorHAnsi" w:hAnsiTheme="minorHAnsi" w:cstheme="minorHAnsi"/>
          <w:b/>
          <w:sz w:val="24"/>
          <w:szCs w:val="24"/>
          <w:u w:val="single"/>
        </w:rPr>
      </w:pPr>
    </w:p>
    <w:p w14:paraId="1F7FF5BF" w14:textId="754FA0B9" w:rsidR="00FF1AA4" w:rsidRPr="005223AC" w:rsidRDefault="00FF1AA4" w:rsidP="00FF1AA4">
      <w:pPr>
        <w:rPr>
          <w:rFonts w:asciiTheme="minorHAnsi" w:hAnsiTheme="minorHAnsi" w:cstheme="minorHAnsi"/>
          <w:sz w:val="24"/>
          <w:szCs w:val="24"/>
        </w:rPr>
      </w:pPr>
      <w:r w:rsidRPr="005223AC">
        <w:rPr>
          <w:rFonts w:asciiTheme="minorHAnsi" w:hAnsiTheme="minorHAnsi" w:cstheme="minorHAnsi"/>
          <w:sz w:val="24"/>
          <w:szCs w:val="24"/>
        </w:rPr>
        <w:t>Purchase a grocery store gift card from Zwingli Church</w:t>
      </w:r>
      <w:r w:rsidR="00B470EF" w:rsidRPr="005223AC">
        <w:rPr>
          <w:rFonts w:asciiTheme="minorHAnsi" w:hAnsiTheme="minorHAnsi" w:cstheme="minorHAnsi"/>
          <w:sz w:val="24"/>
          <w:szCs w:val="24"/>
        </w:rPr>
        <w:t>,</w:t>
      </w:r>
      <w:r w:rsidRPr="005223AC">
        <w:rPr>
          <w:rFonts w:asciiTheme="minorHAnsi" w:hAnsiTheme="minorHAnsi" w:cstheme="minorHAnsi"/>
          <w:sz w:val="24"/>
          <w:szCs w:val="24"/>
        </w:rPr>
        <w:t xml:space="preserve"> and 5% of your </w:t>
      </w:r>
      <w:r w:rsidR="00B06D7A" w:rsidRPr="005223AC">
        <w:rPr>
          <w:rFonts w:asciiTheme="minorHAnsi" w:hAnsiTheme="minorHAnsi" w:cstheme="minorHAnsi"/>
          <w:sz w:val="24"/>
          <w:szCs w:val="24"/>
        </w:rPr>
        <w:t>purchase</w:t>
      </w:r>
      <w:r w:rsidRPr="005223AC">
        <w:rPr>
          <w:rFonts w:asciiTheme="minorHAnsi" w:hAnsiTheme="minorHAnsi" w:cstheme="minorHAnsi"/>
          <w:sz w:val="24"/>
          <w:szCs w:val="24"/>
        </w:rPr>
        <w:t xml:space="preserve"> goes to Zwingli’s General Fund. On Sunday mornings or through the church office during the week, you can purchase a $25, $50</w:t>
      </w:r>
      <w:r w:rsidR="003A61DC" w:rsidRPr="005223AC">
        <w:rPr>
          <w:rFonts w:asciiTheme="minorHAnsi" w:hAnsiTheme="minorHAnsi" w:cstheme="minorHAnsi"/>
          <w:sz w:val="24"/>
          <w:szCs w:val="24"/>
        </w:rPr>
        <w:t>,</w:t>
      </w:r>
      <w:r w:rsidRPr="005223AC">
        <w:rPr>
          <w:rFonts w:asciiTheme="minorHAnsi" w:hAnsiTheme="minorHAnsi" w:cstheme="minorHAnsi"/>
          <w:sz w:val="24"/>
          <w:szCs w:val="24"/>
        </w:rPr>
        <w:t xml:space="preserve"> or $100 gift card to Giant Stores</w:t>
      </w:r>
      <w:r w:rsidR="00DF22C8">
        <w:rPr>
          <w:rFonts w:asciiTheme="minorHAnsi" w:hAnsiTheme="minorHAnsi" w:cstheme="minorHAnsi"/>
          <w:sz w:val="24"/>
          <w:szCs w:val="24"/>
        </w:rPr>
        <w:t xml:space="preserve"> or</w:t>
      </w:r>
      <w:r w:rsidRPr="005223AC">
        <w:rPr>
          <w:rFonts w:asciiTheme="minorHAnsi" w:hAnsiTheme="minorHAnsi" w:cstheme="minorHAnsi"/>
          <w:sz w:val="24"/>
          <w:szCs w:val="24"/>
        </w:rPr>
        <w:t xml:space="preserve"> Landis Supermarket </w:t>
      </w:r>
      <w:r w:rsidR="00B470EF" w:rsidRPr="005223AC">
        <w:rPr>
          <w:rFonts w:asciiTheme="minorHAnsi" w:hAnsiTheme="minorHAnsi" w:cstheme="minorHAnsi"/>
          <w:sz w:val="24"/>
          <w:szCs w:val="24"/>
        </w:rPr>
        <w:t>for</w:t>
      </w:r>
      <w:r w:rsidRPr="005223AC">
        <w:rPr>
          <w:rFonts w:asciiTheme="minorHAnsi" w:hAnsiTheme="minorHAnsi" w:cstheme="minorHAnsi"/>
          <w:sz w:val="24"/>
          <w:szCs w:val="24"/>
        </w:rPr>
        <w:t xml:space="preserve"> grocery shopping. This fundraiser supports the ministry of Zwingli UCC.</w:t>
      </w:r>
    </w:p>
    <w:p w14:paraId="0B035225" w14:textId="77777777" w:rsidR="00FF1AA4" w:rsidRPr="005223AC" w:rsidRDefault="00FF1AA4" w:rsidP="00FF1AA4">
      <w:pPr>
        <w:rPr>
          <w:rFonts w:asciiTheme="minorHAnsi" w:hAnsiTheme="minorHAnsi" w:cstheme="minorHAnsi"/>
          <w:sz w:val="24"/>
          <w:szCs w:val="24"/>
        </w:rPr>
      </w:pPr>
    </w:p>
    <w:p w14:paraId="1972F9EF" w14:textId="781B1A38" w:rsidR="00FF1AA4" w:rsidRPr="005223AC" w:rsidRDefault="41698351" w:rsidP="0A2E4B8F">
      <w:pPr>
        <w:rPr>
          <w:rFonts w:asciiTheme="minorHAnsi" w:hAnsiTheme="minorHAnsi" w:cstheme="minorBidi"/>
          <w:sz w:val="24"/>
          <w:szCs w:val="24"/>
        </w:rPr>
      </w:pPr>
      <w:r w:rsidRPr="0A2E4B8F">
        <w:rPr>
          <w:rFonts w:asciiTheme="minorHAnsi" w:hAnsiTheme="minorHAnsi" w:cstheme="minorBidi"/>
          <w:sz w:val="24"/>
          <w:szCs w:val="24"/>
        </w:rPr>
        <w:t xml:space="preserve">Thank you </w:t>
      </w:r>
      <w:r w:rsidR="5339ED91" w:rsidRPr="0A2E4B8F">
        <w:rPr>
          <w:rFonts w:asciiTheme="minorHAnsi" w:hAnsiTheme="minorHAnsi" w:cstheme="minorBidi"/>
          <w:sz w:val="24"/>
          <w:szCs w:val="24"/>
        </w:rPr>
        <w:t>for participating</w:t>
      </w:r>
      <w:r w:rsidRPr="0A2E4B8F">
        <w:rPr>
          <w:rFonts w:asciiTheme="minorHAnsi" w:hAnsiTheme="minorHAnsi" w:cstheme="minorBidi"/>
          <w:sz w:val="24"/>
          <w:szCs w:val="24"/>
        </w:rPr>
        <w:t xml:space="preserve"> in this program! </w:t>
      </w:r>
    </w:p>
    <w:p w14:paraId="7C76A5DF" w14:textId="77777777" w:rsidR="00312CAA" w:rsidRPr="005223AC" w:rsidRDefault="00312CAA" w:rsidP="00312CAA">
      <w:pPr>
        <w:jc w:val="center"/>
        <w:rPr>
          <w:rFonts w:asciiTheme="minorHAnsi" w:hAnsiTheme="minorHAnsi" w:cstheme="minorHAnsi"/>
          <w:b/>
          <w:sz w:val="24"/>
          <w:szCs w:val="24"/>
        </w:rPr>
      </w:pPr>
    </w:p>
    <w:p w14:paraId="6EC668F3" w14:textId="385517C3" w:rsidR="00312CAA" w:rsidRPr="005223AC" w:rsidRDefault="00312CAA" w:rsidP="00312CAA">
      <w:pPr>
        <w:jc w:val="center"/>
        <w:rPr>
          <w:rFonts w:asciiTheme="minorHAnsi" w:hAnsiTheme="minorHAnsi" w:cstheme="minorHAnsi"/>
          <w:b/>
          <w:sz w:val="24"/>
          <w:szCs w:val="24"/>
        </w:rPr>
      </w:pPr>
      <w:r w:rsidRPr="005223AC">
        <w:rPr>
          <w:rFonts w:asciiTheme="minorHAnsi" w:hAnsiTheme="minorHAnsi" w:cstheme="minorHAnsi"/>
          <w:b/>
          <w:noProof/>
          <w:sz w:val="24"/>
          <w:szCs w:val="24"/>
        </w:rPr>
        <w:drawing>
          <wp:inline distT="0" distB="0" distL="0" distR="0" wp14:anchorId="2DEE4F06" wp14:editId="2809F699">
            <wp:extent cx="1347111" cy="757751"/>
            <wp:effectExtent l="8890" t="0" r="0" b="0"/>
            <wp:docPr id="27" name="Picture 27" descr="flowers and bullet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s and bulletins.jpg"/>
                    <pic:cNvPicPr/>
                  </pic:nvPicPr>
                  <pic:blipFill>
                    <a:blip r:embed="rId31" cstate="print"/>
                    <a:stretch>
                      <a:fillRect/>
                    </a:stretch>
                  </pic:blipFill>
                  <pic:spPr>
                    <a:xfrm rot="5400000">
                      <a:off x="0" y="0"/>
                      <a:ext cx="1371604" cy="771529"/>
                    </a:xfrm>
                    <a:prstGeom prst="rect">
                      <a:avLst/>
                    </a:prstGeom>
                  </pic:spPr>
                </pic:pic>
              </a:graphicData>
            </a:graphic>
          </wp:inline>
        </w:drawing>
      </w:r>
      <w:r w:rsidR="00816773" w:rsidRPr="005223AC">
        <w:rPr>
          <w:rFonts w:asciiTheme="minorHAnsi" w:hAnsiTheme="minorHAnsi" w:cstheme="minorHAnsi"/>
          <w:sz w:val="24"/>
          <w:szCs w:val="24"/>
        </w:rPr>
        <w:t xml:space="preserve"> </w:t>
      </w:r>
      <w:r w:rsidR="00816773" w:rsidRPr="005223AC">
        <w:rPr>
          <w:rFonts w:asciiTheme="minorHAnsi" w:hAnsiTheme="minorHAnsi" w:cstheme="minorHAnsi"/>
          <w:noProof/>
          <w:sz w:val="24"/>
          <w:szCs w:val="24"/>
        </w:rPr>
        <w:drawing>
          <wp:inline distT="0" distB="0" distL="0" distR="0" wp14:anchorId="679AB5F3" wp14:editId="6809C8CA">
            <wp:extent cx="962025" cy="962025"/>
            <wp:effectExtent l="0" t="0" r="9525" b="9525"/>
            <wp:docPr id="849439432" name="Picture 2" descr="Postage Stamp, with a USA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age Stamp, with a USA fla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4CB525BE" w14:textId="77777777" w:rsidR="00312CAA" w:rsidRPr="005223AC" w:rsidRDefault="00312CAA" w:rsidP="00312CAA">
      <w:pPr>
        <w:pStyle w:val="BodyText"/>
        <w:spacing w:after="0"/>
        <w:jc w:val="center"/>
        <w:rPr>
          <w:rFonts w:asciiTheme="minorHAnsi" w:hAnsiTheme="minorHAnsi" w:cstheme="minorHAnsi"/>
          <w:b/>
          <w:sz w:val="24"/>
          <w:szCs w:val="24"/>
          <w:u w:val="single"/>
        </w:rPr>
      </w:pPr>
    </w:p>
    <w:p w14:paraId="5C75C06A" w14:textId="56DCAA78" w:rsidR="00312CAA" w:rsidRPr="005223AC" w:rsidRDefault="00312CAA" w:rsidP="00312CAA">
      <w:pPr>
        <w:pStyle w:val="BodyText"/>
        <w:spacing w:after="0"/>
        <w:jc w:val="center"/>
        <w:rPr>
          <w:rFonts w:asciiTheme="minorHAnsi" w:hAnsiTheme="minorHAnsi" w:cstheme="minorHAnsi"/>
          <w:b/>
          <w:sz w:val="24"/>
          <w:szCs w:val="24"/>
          <w:u w:val="single"/>
        </w:rPr>
      </w:pPr>
      <w:r w:rsidRPr="005223AC">
        <w:rPr>
          <w:rFonts w:asciiTheme="minorHAnsi" w:hAnsiTheme="minorHAnsi" w:cstheme="minorHAnsi"/>
          <w:b/>
          <w:sz w:val="24"/>
          <w:szCs w:val="24"/>
          <w:u w:val="single"/>
        </w:rPr>
        <w:t>202</w:t>
      </w:r>
      <w:r w:rsidR="00920A3F">
        <w:rPr>
          <w:rFonts w:asciiTheme="minorHAnsi" w:hAnsiTheme="minorHAnsi" w:cstheme="minorHAnsi"/>
          <w:b/>
          <w:sz w:val="24"/>
          <w:szCs w:val="24"/>
          <w:u w:val="single"/>
        </w:rPr>
        <w:t>6</w:t>
      </w:r>
      <w:r w:rsidRPr="005223AC">
        <w:rPr>
          <w:rFonts w:asciiTheme="minorHAnsi" w:hAnsiTheme="minorHAnsi" w:cstheme="minorHAnsi"/>
          <w:b/>
          <w:sz w:val="24"/>
          <w:szCs w:val="24"/>
          <w:u w:val="single"/>
        </w:rPr>
        <w:t xml:space="preserve"> FLOWER, BULLETIN AND POSTAGE SPONSORSHIPS</w:t>
      </w:r>
    </w:p>
    <w:p w14:paraId="2C638CE8" w14:textId="77777777" w:rsidR="00312CAA" w:rsidRPr="005223AC" w:rsidRDefault="00312CAA" w:rsidP="00312CAA">
      <w:pPr>
        <w:pStyle w:val="BodyText"/>
        <w:spacing w:after="0"/>
        <w:jc w:val="center"/>
        <w:rPr>
          <w:rFonts w:asciiTheme="minorHAnsi" w:hAnsiTheme="minorHAnsi" w:cstheme="minorHAnsi"/>
          <w:sz w:val="24"/>
          <w:szCs w:val="24"/>
        </w:rPr>
      </w:pPr>
    </w:p>
    <w:p w14:paraId="0221776D" w14:textId="5030AB39" w:rsidR="00312CAA" w:rsidRPr="005223AC" w:rsidRDefault="00312CAA" w:rsidP="00312CAA">
      <w:pPr>
        <w:pStyle w:val="BodyText"/>
        <w:spacing w:after="0"/>
        <w:rPr>
          <w:rFonts w:asciiTheme="minorHAnsi" w:hAnsiTheme="minorHAnsi" w:cstheme="minorHAnsi"/>
          <w:sz w:val="24"/>
          <w:szCs w:val="24"/>
        </w:rPr>
      </w:pPr>
      <w:r w:rsidRPr="005223AC">
        <w:rPr>
          <w:rFonts w:asciiTheme="minorHAnsi" w:hAnsiTheme="minorHAnsi" w:cstheme="minorHAnsi"/>
          <w:sz w:val="24"/>
          <w:szCs w:val="24"/>
        </w:rPr>
        <w:t xml:space="preserve">Would you like to sponsor the flowers on the </w:t>
      </w:r>
      <w:bookmarkStart w:id="0" w:name="_Int_sOq3GCUe"/>
      <w:r w:rsidRPr="005223AC">
        <w:rPr>
          <w:rFonts w:asciiTheme="minorHAnsi" w:hAnsiTheme="minorHAnsi" w:cstheme="minorHAnsi"/>
          <w:sz w:val="24"/>
          <w:szCs w:val="24"/>
        </w:rPr>
        <w:t>chancel</w:t>
      </w:r>
      <w:bookmarkEnd w:id="0"/>
      <w:r w:rsidRPr="005223AC">
        <w:rPr>
          <w:rFonts w:asciiTheme="minorHAnsi" w:hAnsiTheme="minorHAnsi" w:cstheme="minorHAnsi"/>
          <w:sz w:val="24"/>
          <w:szCs w:val="24"/>
        </w:rPr>
        <w:t xml:space="preserve"> one Sunday morning or the printing of the bulletin or help us with our card ministry? </w:t>
      </w:r>
    </w:p>
    <w:p w14:paraId="58EF4D97" w14:textId="77777777" w:rsidR="00312CAA" w:rsidRPr="005223AC" w:rsidRDefault="00312CAA" w:rsidP="00312CAA">
      <w:pPr>
        <w:pStyle w:val="BodyText"/>
        <w:spacing w:after="0"/>
        <w:rPr>
          <w:rFonts w:asciiTheme="minorHAnsi" w:hAnsiTheme="minorHAnsi" w:cstheme="minorHAnsi"/>
          <w:sz w:val="24"/>
          <w:szCs w:val="24"/>
        </w:rPr>
      </w:pPr>
    </w:p>
    <w:p w14:paraId="6F806E26" w14:textId="77777777" w:rsidR="00312CAA" w:rsidRPr="005223AC" w:rsidRDefault="00312CAA" w:rsidP="00312CAA">
      <w:pPr>
        <w:rPr>
          <w:rFonts w:asciiTheme="minorHAnsi" w:hAnsiTheme="minorHAnsi" w:cstheme="minorHAnsi"/>
          <w:sz w:val="24"/>
          <w:szCs w:val="24"/>
        </w:rPr>
      </w:pPr>
      <w:r w:rsidRPr="005223AC">
        <w:rPr>
          <w:rFonts w:asciiTheme="minorHAnsi" w:hAnsiTheme="minorHAnsi" w:cstheme="minorHAnsi"/>
          <w:sz w:val="24"/>
          <w:szCs w:val="24"/>
        </w:rPr>
        <w:t>Chancel flowers are $50.</w:t>
      </w:r>
    </w:p>
    <w:p w14:paraId="2D0EA5E9" w14:textId="77777777" w:rsidR="00312CAA" w:rsidRPr="005223AC" w:rsidRDefault="00312CAA" w:rsidP="00312CAA">
      <w:pPr>
        <w:rPr>
          <w:rFonts w:asciiTheme="minorHAnsi" w:hAnsiTheme="minorHAnsi" w:cstheme="minorHAnsi"/>
          <w:sz w:val="24"/>
          <w:szCs w:val="24"/>
        </w:rPr>
      </w:pPr>
      <w:r w:rsidRPr="005223AC">
        <w:rPr>
          <w:rFonts w:asciiTheme="minorHAnsi" w:hAnsiTheme="minorHAnsi" w:cstheme="minorHAnsi"/>
          <w:sz w:val="24"/>
          <w:szCs w:val="24"/>
        </w:rPr>
        <w:t>Bulletins are $15.</w:t>
      </w:r>
    </w:p>
    <w:p w14:paraId="1ABE064E" w14:textId="2424D818" w:rsidR="00312CAA" w:rsidRPr="005223AC" w:rsidRDefault="06B6043F" w:rsidP="0A2E4B8F">
      <w:pPr>
        <w:rPr>
          <w:rFonts w:asciiTheme="minorHAnsi" w:hAnsiTheme="minorHAnsi" w:cstheme="minorBidi"/>
          <w:sz w:val="24"/>
          <w:szCs w:val="24"/>
        </w:rPr>
      </w:pPr>
      <w:r w:rsidRPr="0A2E4B8F">
        <w:rPr>
          <w:rFonts w:asciiTheme="minorHAnsi" w:hAnsiTheme="minorHAnsi" w:cstheme="minorBidi"/>
          <w:sz w:val="24"/>
          <w:szCs w:val="24"/>
        </w:rPr>
        <w:t xml:space="preserve">Postage Donation of $30 or </w:t>
      </w:r>
      <w:r w:rsidR="43AB382E" w:rsidRPr="0A2E4B8F">
        <w:rPr>
          <w:rFonts w:asciiTheme="minorHAnsi" w:hAnsiTheme="minorHAnsi" w:cstheme="minorBidi"/>
          <w:sz w:val="24"/>
          <w:szCs w:val="24"/>
        </w:rPr>
        <w:t xml:space="preserve">drop off a sheet of </w:t>
      </w:r>
      <w:r w:rsidR="4A4DA6BD" w:rsidRPr="0A2E4B8F">
        <w:rPr>
          <w:rFonts w:asciiTheme="minorHAnsi" w:hAnsiTheme="minorHAnsi" w:cstheme="minorBidi"/>
          <w:sz w:val="24"/>
          <w:szCs w:val="24"/>
        </w:rPr>
        <w:t>first-class</w:t>
      </w:r>
      <w:r w:rsidR="43AB382E" w:rsidRPr="0A2E4B8F">
        <w:rPr>
          <w:rFonts w:asciiTheme="minorHAnsi" w:hAnsiTheme="minorHAnsi" w:cstheme="minorBidi"/>
          <w:sz w:val="24"/>
          <w:szCs w:val="24"/>
        </w:rPr>
        <w:t xml:space="preserve"> stamps</w:t>
      </w:r>
    </w:p>
    <w:p w14:paraId="5C2D3B60" w14:textId="0390F368" w:rsidR="00312CAA" w:rsidRPr="005223AC" w:rsidRDefault="06B6043F" w:rsidP="0A2E4B8F">
      <w:pPr>
        <w:rPr>
          <w:rFonts w:asciiTheme="minorHAnsi" w:hAnsiTheme="minorHAnsi" w:cstheme="minorBidi"/>
          <w:sz w:val="24"/>
          <w:szCs w:val="24"/>
        </w:rPr>
      </w:pPr>
      <w:r w:rsidRPr="0A2E4B8F">
        <w:rPr>
          <w:rFonts w:asciiTheme="minorHAnsi" w:hAnsiTheme="minorHAnsi" w:cstheme="minorBidi"/>
          <w:sz w:val="24"/>
          <w:szCs w:val="24"/>
        </w:rPr>
        <w:t xml:space="preserve">Please pick up a form from the bulletin board next to the office to sponsor </w:t>
      </w:r>
      <w:r w:rsidR="43AB382E" w:rsidRPr="0A2E4B8F">
        <w:rPr>
          <w:rFonts w:asciiTheme="minorHAnsi" w:hAnsiTheme="minorHAnsi" w:cstheme="minorBidi"/>
          <w:sz w:val="24"/>
          <w:szCs w:val="24"/>
        </w:rPr>
        <w:t>the above</w:t>
      </w:r>
      <w:r w:rsidRPr="0A2E4B8F">
        <w:rPr>
          <w:rFonts w:asciiTheme="minorHAnsi" w:hAnsiTheme="minorHAnsi" w:cstheme="minorBidi"/>
          <w:sz w:val="24"/>
          <w:szCs w:val="24"/>
        </w:rPr>
        <w:t>. Once completed, attach a check and drop it off in the office. You can also mail it in or p</w:t>
      </w:r>
      <w:r w:rsidR="3AF96A71" w:rsidRPr="0A2E4B8F">
        <w:rPr>
          <w:rFonts w:asciiTheme="minorHAnsi" w:hAnsiTheme="minorHAnsi" w:cstheme="minorBidi"/>
          <w:sz w:val="24"/>
          <w:szCs w:val="24"/>
        </w:rPr>
        <w:t xml:space="preserve">lace </w:t>
      </w:r>
      <w:r w:rsidR="16ED9A8E" w:rsidRPr="0A2E4B8F">
        <w:rPr>
          <w:rFonts w:asciiTheme="minorHAnsi" w:hAnsiTheme="minorHAnsi" w:cstheme="minorBidi"/>
          <w:sz w:val="24"/>
          <w:szCs w:val="24"/>
        </w:rPr>
        <w:t xml:space="preserve">it </w:t>
      </w:r>
      <w:proofErr w:type="gramStart"/>
      <w:r w:rsidRPr="0A2E4B8F">
        <w:rPr>
          <w:rFonts w:asciiTheme="minorHAnsi" w:hAnsiTheme="minorHAnsi" w:cstheme="minorBidi"/>
          <w:sz w:val="24"/>
          <w:szCs w:val="24"/>
        </w:rPr>
        <w:t>in</w:t>
      </w:r>
      <w:proofErr w:type="gramEnd"/>
      <w:r w:rsidRPr="0A2E4B8F">
        <w:rPr>
          <w:rFonts w:asciiTheme="minorHAnsi" w:hAnsiTheme="minorHAnsi" w:cstheme="minorBidi"/>
          <w:sz w:val="24"/>
          <w:szCs w:val="24"/>
        </w:rPr>
        <w:t xml:space="preserve"> the offering plate. Our mailing address is 350 Wile Avenue, Souderton, PA 18964. We appreciate your support.</w:t>
      </w:r>
    </w:p>
    <w:p w14:paraId="4E4BB7DA" w14:textId="77777777" w:rsidR="00312CAA" w:rsidRPr="005223AC" w:rsidRDefault="00312CAA" w:rsidP="00312CAA">
      <w:pPr>
        <w:rPr>
          <w:rFonts w:asciiTheme="minorHAnsi" w:hAnsiTheme="minorHAnsi" w:cstheme="minorHAnsi"/>
          <w:sz w:val="24"/>
          <w:szCs w:val="24"/>
        </w:rPr>
      </w:pPr>
      <w:r w:rsidRPr="005223AC">
        <w:rPr>
          <w:rFonts w:asciiTheme="minorHAnsi" w:hAnsiTheme="minorHAnsi" w:cstheme="minorHAnsi"/>
          <w:sz w:val="24"/>
          <w:szCs w:val="24"/>
        </w:rPr>
        <w:t> </w:t>
      </w:r>
    </w:p>
    <w:p w14:paraId="751B4DED" w14:textId="77777777" w:rsidR="001D363D" w:rsidRDefault="001D363D" w:rsidP="0061603B">
      <w:pPr>
        <w:rPr>
          <w:rFonts w:asciiTheme="minorHAnsi" w:hAnsiTheme="minorHAnsi" w:cstheme="minorHAnsi"/>
          <w:b/>
          <w:sz w:val="24"/>
          <w:szCs w:val="24"/>
          <w:u w:val="single"/>
        </w:rPr>
      </w:pPr>
    </w:p>
    <w:p w14:paraId="3C515D99" w14:textId="77777777" w:rsidR="009D7BD6" w:rsidRDefault="009D7BD6" w:rsidP="0061603B">
      <w:pPr>
        <w:rPr>
          <w:rFonts w:asciiTheme="minorHAnsi" w:hAnsiTheme="minorHAnsi" w:cstheme="minorHAnsi"/>
          <w:b/>
          <w:sz w:val="24"/>
          <w:szCs w:val="24"/>
          <w:u w:val="single"/>
        </w:rPr>
      </w:pPr>
    </w:p>
    <w:p w14:paraId="17457001" w14:textId="77777777" w:rsidR="009D7BD6" w:rsidRDefault="009D7BD6" w:rsidP="0061603B">
      <w:pPr>
        <w:rPr>
          <w:rFonts w:asciiTheme="minorHAnsi" w:hAnsiTheme="minorHAnsi" w:cstheme="minorHAnsi"/>
          <w:b/>
          <w:sz w:val="24"/>
          <w:szCs w:val="24"/>
          <w:u w:val="single"/>
        </w:rPr>
      </w:pPr>
    </w:p>
    <w:p w14:paraId="719E9F20" w14:textId="77777777" w:rsidR="009D7BD6" w:rsidRDefault="009D7BD6" w:rsidP="0061603B">
      <w:pPr>
        <w:rPr>
          <w:rFonts w:asciiTheme="minorHAnsi" w:hAnsiTheme="minorHAnsi" w:cstheme="minorHAnsi"/>
          <w:b/>
          <w:sz w:val="24"/>
          <w:szCs w:val="24"/>
          <w:u w:val="single"/>
        </w:rPr>
      </w:pPr>
    </w:p>
    <w:p w14:paraId="06A4CD7D" w14:textId="77777777" w:rsidR="009D7BD6" w:rsidRDefault="009D7BD6" w:rsidP="0061603B">
      <w:pPr>
        <w:rPr>
          <w:rFonts w:asciiTheme="minorHAnsi" w:hAnsiTheme="minorHAnsi" w:cstheme="minorHAnsi"/>
          <w:b/>
          <w:sz w:val="24"/>
          <w:szCs w:val="24"/>
          <w:u w:val="single"/>
        </w:rPr>
      </w:pPr>
    </w:p>
    <w:p w14:paraId="750AC860" w14:textId="77777777" w:rsidR="009D7BD6" w:rsidRDefault="009D7BD6" w:rsidP="0061603B">
      <w:pPr>
        <w:rPr>
          <w:rFonts w:asciiTheme="minorHAnsi" w:hAnsiTheme="minorHAnsi" w:cstheme="minorHAnsi"/>
          <w:b/>
          <w:sz w:val="24"/>
          <w:szCs w:val="24"/>
          <w:u w:val="single"/>
        </w:rPr>
      </w:pPr>
    </w:p>
    <w:p w14:paraId="17DF4F7F" w14:textId="77777777" w:rsidR="009D7BD6" w:rsidRDefault="009D7BD6" w:rsidP="0061603B">
      <w:pPr>
        <w:rPr>
          <w:rFonts w:asciiTheme="minorHAnsi" w:hAnsiTheme="minorHAnsi" w:cstheme="minorHAnsi"/>
          <w:b/>
          <w:sz w:val="24"/>
          <w:szCs w:val="24"/>
          <w:u w:val="single"/>
        </w:rPr>
      </w:pPr>
    </w:p>
    <w:p w14:paraId="3C56BDB1" w14:textId="77777777" w:rsidR="009D7BD6" w:rsidRDefault="009D7BD6" w:rsidP="0061603B">
      <w:pPr>
        <w:rPr>
          <w:rFonts w:asciiTheme="minorHAnsi" w:hAnsiTheme="minorHAnsi" w:cstheme="minorHAnsi"/>
          <w:b/>
          <w:sz w:val="24"/>
          <w:szCs w:val="24"/>
          <w:u w:val="single"/>
        </w:rPr>
      </w:pPr>
    </w:p>
    <w:p w14:paraId="3EDBA963" w14:textId="77777777" w:rsidR="009D7BD6" w:rsidRDefault="009D7BD6" w:rsidP="0061603B">
      <w:pPr>
        <w:rPr>
          <w:rFonts w:asciiTheme="minorHAnsi" w:hAnsiTheme="minorHAnsi" w:cstheme="minorHAnsi"/>
          <w:b/>
          <w:sz w:val="24"/>
          <w:szCs w:val="24"/>
          <w:u w:val="single"/>
        </w:rPr>
      </w:pPr>
    </w:p>
    <w:p w14:paraId="2BEA0619" w14:textId="77777777" w:rsidR="009D7BD6" w:rsidRDefault="009D7BD6" w:rsidP="0061603B">
      <w:pPr>
        <w:rPr>
          <w:rFonts w:asciiTheme="minorHAnsi" w:hAnsiTheme="minorHAnsi" w:cstheme="minorHAnsi"/>
          <w:b/>
          <w:sz w:val="24"/>
          <w:szCs w:val="24"/>
          <w:u w:val="single"/>
        </w:rPr>
      </w:pPr>
    </w:p>
    <w:p w14:paraId="1FA3F80D" w14:textId="77777777" w:rsidR="009D7BD6" w:rsidRDefault="009D7BD6" w:rsidP="0061603B">
      <w:pPr>
        <w:rPr>
          <w:rFonts w:asciiTheme="minorHAnsi" w:hAnsiTheme="minorHAnsi" w:cstheme="minorHAnsi"/>
          <w:b/>
          <w:sz w:val="24"/>
          <w:szCs w:val="24"/>
          <w:u w:val="single"/>
        </w:rPr>
      </w:pPr>
    </w:p>
    <w:p w14:paraId="32007B2E" w14:textId="4BF8B77C" w:rsidR="0061603B" w:rsidRDefault="0061603B" w:rsidP="0061603B">
      <w:pPr>
        <w:rPr>
          <w:rFonts w:asciiTheme="minorHAnsi" w:hAnsiTheme="minorHAnsi" w:cstheme="minorHAnsi"/>
          <w:b/>
          <w:sz w:val="24"/>
          <w:szCs w:val="24"/>
          <w:u w:val="single"/>
        </w:rPr>
      </w:pPr>
      <w:r w:rsidRPr="005223AC">
        <w:rPr>
          <w:rFonts w:asciiTheme="minorHAnsi" w:hAnsiTheme="minorHAnsi" w:cstheme="minorHAnsi"/>
          <w:b/>
          <w:sz w:val="24"/>
          <w:szCs w:val="24"/>
          <w:u w:val="single"/>
        </w:rPr>
        <w:lastRenderedPageBreak/>
        <w:t>SUNDAY MORNING USHERS/GREETERS</w:t>
      </w:r>
    </w:p>
    <w:p w14:paraId="2766606F" w14:textId="18FB4761" w:rsidR="00120961" w:rsidRDefault="00C56C05" w:rsidP="00A46C12">
      <w:pPr>
        <w:rPr>
          <w:rFonts w:asciiTheme="minorHAnsi" w:hAnsiTheme="minorHAnsi" w:cstheme="minorHAnsi"/>
          <w:sz w:val="24"/>
          <w:szCs w:val="24"/>
        </w:rPr>
      </w:pPr>
      <w:r>
        <w:rPr>
          <w:rFonts w:asciiTheme="minorHAnsi" w:hAnsiTheme="minorHAnsi" w:cstheme="minorHAnsi"/>
          <w:sz w:val="24"/>
          <w:szCs w:val="24"/>
        </w:rPr>
        <w:t>September 6</w:t>
      </w:r>
      <w:r w:rsidR="003D784E">
        <w:rPr>
          <w:rFonts w:asciiTheme="minorHAnsi" w:hAnsiTheme="minorHAnsi" w:cstheme="minorHAnsi"/>
          <w:sz w:val="24"/>
          <w:szCs w:val="24"/>
        </w:rPr>
        <w:tab/>
      </w:r>
      <w:r w:rsidR="00794856">
        <w:rPr>
          <w:rFonts w:asciiTheme="minorHAnsi" w:hAnsiTheme="minorHAnsi" w:cstheme="minorHAnsi"/>
          <w:sz w:val="24"/>
          <w:szCs w:val="24"/>
        </w:rPr>
        <w:tab/>
      </w:r>
      <w:r w:rsidR="00243228">
        <w:rPr>
          <w:rFonts w:asciiTheme="minorHAnsi" w:hAnsiTheme="minorHAnsi" w:cstheme="minorHAnsi"/>
          <w:sz w:val="24"/>
          <w:szCs w:val="24"/>
        </w:rPr>
        <w:t>Maureen Hartman, Liz Bibic</w:t>
      </w:r>
    </w:p>
    <w:p w14:paraId="3F60772C" w14:textId="7AEE09F5" w:rsidR="00243228" w:rsidRDefault="00243228" w:rsidP="00A46C12">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Tom and Toni Kramlik</w:t>
      </w:r>
    </w:p>
    <w:p w14:paraId="51269E4C" w14:textId="19010546" w:rsidR="00C56C05" w:rsidRDefault="00C56C05" w:rsidP="00A46C12">
      <w:pPr>
        <w:rPr>
          <w:rFonts w:asciiTheme="minorHAnsi" w:hAnsiTheme="minorHAnsi" w:cstheme="minorHAnsi"/>
          <w:sz w:val="24"/>
          <w:szCs w:val="24"/>
        </w:rPr>
      </w:pPr>
      <w:r>
        <w:rPr>
          <w:rFonts w:asciiTheme="minorHAnsi" w:hAnsiTheme="minorHAnsi" w:cstheme="minorHAnsi"/>
          <w:sz w:val="24"/>
          <w:szCs w:val="24"/>
        </w:rPr>
        <w:t>September 13</w:t>
      </w:r>
      <w:r w:rsidR="00243228">
        <w:rPr>
          <w:rFonts w:asciiTheme="minorHAnsi" w:hAnsiTheme="minorHAnsi" w:cstheme="minorHAnsi"/>
          <w:sz w:val="24"/>
          <w:szCs w:val="24"/>
        </w:rPr>
        <w:tab/>
      </w:r>
      <w:r w:rsidR="00794856">
        <w:rPr>
          <w:rFonts w:asciiTheme="minorHAnsi" w:hAnsiTheme="minorHAnsi" w:cstheme="minorHAnsi"/>
          <w:sz w:val="24"/>
          <w:szCs w:val="24"/>
        </w:rPr>
        <w:tab/>
      </w:r>
      <w:r w:rsidR="00243228">
        <w:rPr>
          <w:rFonts w:asciiTheme="minorHAnsi" w:hAnsiTheme="minorHAnsi" w:cstheme="minorHAnsi"/>
          <w:sz w:val="24"/>
          <w:szCs w:val="24"/>
        </w:rPr>
        <w:t>Susie and Dale Woodland</w:t>
      </w:r>
    </w:p>
    <w:p w14:paraId="1E5E578B" w14:textId="57341F47" w:rsidR="00243228" w:rsidRDefault="00243228" w:rsidP="00A46C12">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794856">
        <w:rPr>
          <w:rFonts w:asciiTheme="minorHAnsi" w:hAnsiTheme="minorHAnsi" w:cstheme="minorHAnsi"/>
          <w:sz w:val="24"/>
          <w:szCs w:val="24"/>
        </w:rPr>
        <w:tab/>
      </w:r>
      <w:r w:rsidR="00D915EE">
        <w:rPr>
          <w:rFonts w:asciiTheme="minorHAnsi" w:hAnsiTheme="minorHAnsi" w:cstheme="minorHAnsi"/>
          <w:sz w:val="24"/>
          <w:szCs w:val="24"/>
        </w:rPr>
        <w:t>Jim See</w:t>
      </w:r>
    </w:p>
    <w:p w14:paraId="36828492" w14:textId="05A0C043" w:rsidR="00D915EE" w:rsidRDefault="00D631E3" w:rsidP="00A46C12">
      <w:pPr>
        <w:rPr>
          <w:rFonts w:asciiTheme="minorHAnsi" w:hAnsiTheme="minorHAnsi" w:cstheme="minorHAnsi"/>
          <w:sz w:val="24"/>
          <w:szCs w:val="24"/>
        </w:rPr>
      </w:pPr>
      <w:r>
        <w:rPr>
          <w:rFonts w:asciiTheme="minorHAnsi" w:hAnsiTheme="minorHAnsi" w:cstheme="minorHAnsi"/>
          <w:sz w:val="24"/>
          <w:szCs w:val="24"/>
        </w:rPr>
        <w:t>September 20</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Marissa Tice family</w:t>
      </w:r>
    </w:p>
    <w:p w14:paraId="5E468690" w14:textId="02FC792D" w:rsidR="00D631E3" w:rsidRDefault="00D631E3" w:rsidP="00A46C12">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Kristie Lowery</w:t>
      </w:r>
      <w:r w:rsidR="00794856">
        <w:rPr>
          <w:rFonts w:asciiTheme="minorHAnsi" w:hAnsiTheme="minorHAnsi" w:cstheme="minorHAnsi"/>
          <w:sz w:val="24"/>
          <w:szCs w:val="24"/>
        </w:rPr>
        <w:t xml:space="preserve">, </w:t>
      </w:r>
      <w:r>
        <w:rPr>
          <w:rFonts w:asciiTheme="minorHAnsi" w:hAnsiTheme="minorHAnsi" w:cstheme="minorHAnsi"/>
          <w:sz w:val="24"/>
          <w:szCs w:val="24"/>
        </w:rPr>
        <w:t>Mark Comden</w:t>
      </w:r>
    </w:p>
    <w:p w14:paraId="36148785" w14:textId="2AC1549E" w:rsidR="00801757" w:rsidRDefault="00801757" w:rsidP="00A46C12">
      <w:pPr>
        <w:rPr>
          <w:rFonts w:asciiTheme="minorHAnsi" w:hAnsiTheme="minorHAnsi" w:cstheme="minorHAnsi"/>
          <w:sz w:val="24"/>
          <w:szCs w:val="24"/>
        </w:rPr>
      </w:pPr>
      <w:r>
        <w:rPr>
          <w:rFonts w:asciiTheme="minorHAnsi" w:hAnsiTheme="minorHAnsi" w:cstheme="minorHAnsi"/>
          <w:sz w:val="24"/>
          <w:szCs w:val="24"/>
        </w:rPr>
        <w:t>September 27</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Jen Smeed</w:t>
      </w:r>
      <w:r w:rsidR="001C1B46">
        <w:rPr>
          <w:rFonts w:asciiTheme="minorHAnsi" w:hAnsiTheme="minorHAnsi" w:cstheme="minorHAnsi"/>
          <w:sz w:val="24"/>
          <w:szCs w:val="24"/>
        </w:rPr>
        <w:t>, Miles Smeed</w:t>
      </w:r>
    </w:p>
    <w:p w14:paraId="0371F6E2" w14:textId="55D7FDC0" w:rsidR="001C1B46" w:rsidRDefault="001C1B46" w:rsidP="00A46C12">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Pam and Pete Myers</w:t>
      </w:r>
    </w:p>
    <w:p w14:paraId="7B23C346" w14:textId="5A2EA31D" w:rsidR="001C1B46" w:rsidRDefault="001C1B46" w:rsidP="00A46C12">
      <w:pPr>
        <w:rPr>
          <w:rFonts w:asciiTheme="minorHAnsi" w:hAnsiTheme="minorHAnsi" w:cstheme="minorHAnsi"/>
          <w:sz w:val="24"/>
          <w:szCs w:val="24"/>
        </w:rPr>
      </w:pPr>
      <w:r>
        <w:rPr>
          <w:rFonts w:asciiTheme="minorHAnsi" w:hAnsiTheme="minorHAnsi" w:cstheme="minorHAnsi"/>
          <w:sz w:val="24"/>
          <w:szCs w:val="24"/>
        </w:rPr>
        <w:t>October 4</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Lisa Cinciripini</w:t>
      </w:r>
    </w:p>
    <w:p w14:paraId="062673DC" w14:textId="4A346CBF" w:rsidR="007A73C6" w:rsidRDefault="007A73C6" w:rsidP="00A46C12">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Laurie and John Reynolds</w:t>
      </w:r>
    </w:p>
    <w:p w14:paraId="65891C38" w14:textId="2DFCB981" w:rsidR="007A73C6" w:rsidRDefault="004A7506" w:rsidP="00A46C12">
      <w:pPr>
        <w:rPr>
          <w:rFonts w:asciiTheme="minorHAnsi" w:hAnsiTheme="minorHAnsi" w:cstheme="minorHAnsi"/>
          <w:sz w:val="24"/>
          <w:szCs w:val="24"/>
        </w:rPr>
      </w:pPr>
      <w:r>
        <w:rPr>
          <w:rFonts w:asciiTheme="minorHAnsi" w:hAnsiTheme="minorHAnsi" w:cstheme="minorHAnsi"/>
          <w:sz w:val="24"/>
          <w:szCs w:val="24"/>
        </w:rPr>
        <w:t xml:space="preserve">October </w:t>
      </w:r>
      <w:r w:rsidR="007C21A8">
        <w:rPr>
          <w:rFonts w:asciiTheme="minorHAnsi" w:hAnsiTheme="minorHAnsi" w:cstheme="minorHAnsi"/>
          <w:sz w:val="24"/>
          <w:szCs w:val="24"/>
        </w:rPr>
        <w:t>11</w:t>
      </w:r>
      <w:r w:rsidR="007C21A8">
        <w:rPr>
          <w:rFonts w:asciiTheme="minorHAnsi" w:hAnsiTheme="minorHAnsi" w:cstheme="minorHAnsi"/>
          <w:sz w:val="24"/>
          <w:szCs w:val="24"/>
        </w:rPr>
        <w:tab/>
      </w:r>
      <w:r w:rsidR="00794856">
        <w:rPr>
          <w:rFonts w:asciiTheme="minorHAnsi" w:hAnsiTheme="minorHAnsi" w:cstheme="minorHAnsi"/>
          <w:sz w:val="24"/>
          <w:szCs w:val="24"/>
        </w:rPr>
        <w:tab/>
      </w:r>
      <w:r w:rsidR="007C21A8">
        <w:rPr>
          <w:rFonts w:asciiTheme="minorHAnsi" w:hAnsiTheme="minorHAnsi" w:cstheme="minorHAnsi"/>
          <w:sz w:val="24"/>
          <w:szCs w:val="24"/>
        </w:rPr>
        <w:t>Charlotte Kramer, Carol Wenger</w:t>
      </w:r>
    </w:p>
    <w:p w14:paraId="20564B03" w14:textId="53655863" w:rsidR="007C21A8" w:rsidRDefault="007C21A8" w:rsidP="00A46C12">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Rick and Missy Rogers</w:t>
      </w:r>
    </w:p>
    <w:p w14:paraId="2EB5803C" w14:textId="148352F9" w:rsidR="00FE6260" w:rsidRDefault="0061603B" w:rsidP="0061603B">
      <w:pPr>
        <w:rPr>
          <w:rFonts w:asciiTheme="minorHAnsi" w:hAnsiTheme="minorHAnsi" w:cstheme="minorHAnsi"/>
          <w:b/>
          <w:sz w:val="24"/>
          <w:szCs w:val="24"/>
          <w:u w:val="single"/>
        </w:rPr>
      </w:pPr>
      <w:r w:rsidRPr="005223AC">
        <w:rPr>
          <w:rFonts w:asciiTheme="minorHAnsi" w:hAnsiTheme="minorHAnsi" w:cstheme="minorHAnsi"/>
          <w:b/>
          <w:sz w:val="24"/>
          <w:szCs w:val="24"/>
          <w:u w:val="single"/>
        </w:rPr>
        <w:t>REFRESHMENTS</w:t>
      </w:r>
    </w:p>
    <w:p w14:paraId="03E51564" w14:textId="12303CD4" w:rsidR="00921F68" w:rsidRDefault="00B1501D" w:rsidP="003A2F29">
      <w:pPr>
        <w:rPr>
          <w:rFonts w:asciiTheme="minorHAnsi" w:hAnsiTheme="minorHAnsi" w:cstheme="minorHAnsi"/>
          <w:bCs/>
          <w:sz w:val="24"/>
          <w:szCs w:val="24"/>
        </w:rPr>
      </w:pPr>
      <w:r>
        <w:rPr>
          <w:rFonts w:asciiTheme="minorHAnsi" w:hAnsiTheme="minorHAnsi" w:cstheme="minorHAnsi"/>
          <w:bCs/>
          <w:sz w:val="24"/>
          <w:szCs w:val="24"/>
        </w:rPr>
        <w:t>September 6</w:t>
      </w:r>
      <w:r w:rsidR="00137E71">
        <w:rPr>
          <w:rFonts w:asciiTheme="minorHAnsi" w:hAnsiTheme="minorHAnsi" w:cstheme="minorHAnsi"/>
          <w:bCs/>
          <w:sz w:val="24"/>
          <w:szCs w:val="24"/>
        </w:rPr>
        <w:tab/>
      </w:r>
      <w:r w:rsidR="00E47496">
        <w:rPr>
          <w:rFonts w:asciiTheme="minorHAnsi" w:hAnsiTheme="minorHAnsi" w:cstheme="minorHAnsi"/>
          <w:bCs/>
          <w:sz w:val="24"/>
          <w:szCs w:val="24"/>
        </w:rPr>
        <w:tab/>
        <w:t>Bonnie Algeo, Susie Hayden</w:t>
      </w:r>
    </w:p>
    <w:p w14:paraId="654563E8" w14:textId="10AC896B" w:rsidR="00B1501D" w:rsidRDefault="00B1501D" w:rsidP="003A2F29">
      <w:pPr>
        <w:rPr>
          <w:rFonts w:asciiTheme="minorHAnsi" w:hAnsiTheme="minorHAnsi" w:cstheme="minorHAnsi"/>
          <w:bCs/>
          <w:sz w:val="24"/>
          <w:szCs w:val="24"/>
        </w:rPr>
      </w:pPr>
      <w:r>
        <w:rPr>
          <w:rFonts w:asciiTheme="minorHAnsi" w:hAnsiTheme="minorHAnsi" w:cstheme="minorHAnsi"/>
          <w:bCs/>
          <w:sz w:val="24"/>
          <w:szCs w:val="24"/>
        </w:rPr>
        <w:t>September 13</w:t>
      </w:r>
      <w:r w:rsidR="00E47496">
        <w:rPr>
          <w:rFonts w:asciiTheme="minorHAnsi" w:hAnsiTheme="minorHAnsi" w:cstheme="minorHAnsi"/>
          <w:bCs/>
          <w:sz w:val="24"/>
          <w:szCs w:val="24"/>
        </w:rPr>
        <w:tab/>
      </w:r>
      <w:r w:rsidR="00E47496">
        <w:rPr>
          <w:rFonts w:asciiTheme="minorHAnsi" w:hAnsiTheme="minorHAnsi" w:cstheme="minorHAnsi"/>
          <w:bCs/>
          <w:sz w:val="24"/>
          <w:szCs w:val="24"/>
        </w:rPr>
        <w:tab/>
        <w:t>Diane Chinault, Sue Ludwig</w:t>
      </w:r>
    </w:p>
    <w:p w14:paraId="2570AFC9" w14:textId="4D36A11C" w:rsidR="00B1501D" w:rsidRDefault="00B1501D" w:rsidP="003A2F29">
      <w:pPr>
        <w:rPr>
          <w:rFonts w:asciiTheme="minorHAnsi" w:hAnsiTheme="minorHAnsi" w:cstheme="minorHAnsi"/>
          <w:bCs/>
          <w:sz w:val="24"/>
          <w:szCs w:val="24"/>
        </w:rPr>
      </w:pPr>
      <w:r>
        <w:rPr>
          <w:rFonts w:asciiTheme="minorHAnsi" w:hAnsiTheme="minorHAnsi" w:cstheme="minorHAnsi"/>
          <w:bCs/>
          <w:sz w:val="24"/>
          <w:szCs w:val="24"/>
        </w:rPr>
        <w:t>September 20</w:t>
      </w:r>
      <w:r w:rsidR="00CF416E">
        <w:rPr>
          <w:rFonts w:asciiTheme="minorHAnsi" w:hAnsiTheme="minorHAnsi" w:cstheme="minorHAnsi"/>
          <w:bCs/>
          <w:sz w:val="24"/>
          <w:szCs w:val="24"/>
        </w:rPr>
        <w:tab/>
      </w:r>
      <w:r w:rsidR="00CF416E">
        <w:rPr>
          <w:rFonts w:asciiTheme="minorHAnsi" w:hAnsiTheme="minorHAnsi" w:cstheme="minorHAnsi"/>
          <w:bCs/>
          <w:sz w:val="24"/>
          <w:szCs w:val="24"/>
        </w:rPr>
        <w:tab/>
        <w:t>Donna Henry, Nancy Hafler</w:t>
      </w:r>
    </w:p>
    <w:p w14:paraId="41F81D4A" w14:textId="501E05DD" w:rsidR="00B1501D" w:rsidRDefault="00B1501D" w:rsidP="003A2F29">
      <w:pPr>
        <w:rPr>
          <w:rFonts w:asciiTheme="minorHAnsi" w:hAnsiTheme="minorHAnsi" w:cstheme="minorHAnsi"/>
          <w:bCs/>
          <w:sz w:val="24"/>
          <w:szCs w:val="24"/>
        </w:rPr>
      </w:pPr>
      <w:r>
        <w:rPr>
          <w:rFonts w:asciiTheme="minorHAnsi" w:hAnsiTheme="minorHAnsi" w:cstheme="minorHAnsi"/>
          <w:bCs/>
          <w:sz w:val="24"/>
          <w:szCs w:val="24"/>
        </w:rPr>
        <w:t>September 27</w:t>
      </w:r>
      <w:r w:rsidR="00CF416E">
        <w:rPr>
          <w:rFonts w:asciiTheme="minorHAnsi" w:hAnsiTheme="minorHAnsi" w:cstheme="minorHAnsi"/>
          <w:bCs/>
          <w:sz w:val="24"/>
          <w:szCs w:val="24"/>
        </w:rPr>
        <w:tab/>
      </w:r>
      <w:r w:rsidR="00CF416E">
        <w:rPr>
          <w:rFonts w:asciiTheme="minorHAnsi" w:hAnsiTheme="minorHAnsi" w:cstheme="minorHAnsi"/>
          <w:bCs/>
          <w:sz w:val="24"/>
          <w:szCs w:val="24"/>
        </w:rPr>
        <w:tab/>
        <w:t>Ministry of Educators</w:t>
      </w:r>
    </w:p>
    <w:p w14:paraId="740EF8C4" w14:textId="56D5B6C2" w:rsidR="00B1501D" w:rsidRDefault="00B1501D" w:rsidP="003A2F29">
      <w:pPr>
        <w:rPr>
          <w:rFonts w:asciiTheme="minorHAnsi" w:hAnsiTheme="minorHAnsi" w:cstheme="minorHAnsi"/>
          <w:bCs/>
          <w:sz w:val="24"/>
          <w:szCs w:val="24"/>
        </w:rPr>
      </w:pPr>
      <w:r>
        <w:rPr>
          <w:rFonts w:asciiTheme="minorHAnsi" w:hAnsiTheme="minorHAnsi" w:cstheme="minorHAnsi"/>
          <w:bCs/>
          <w:sz w:val="24"/>
          <w:szCs w:val="24"/>
        </w:rPr>
        <w:t>October 4</w:t>
      </w:r>
      <w:r w:rsidR="00CF416E">
        <w:rPr>
          <w:rFonts w:asciiTheme="minorHAnsi" w:hAnsiTheme="minorHAnsi" w:cstheme="minorHAnsi"/>
          <w:bCs/>
          <w:sz w:val="24"/>
          <w:szCs w:val="24"/>
        </w:rPr>
        <w:tab/>
      </w:r>
      <w:r w:rsidR="00CF416E">
        <w:rPr>
          <w:rFonts w:asciiTheme="minorHAnsi" w:hAnsiTheme="minorHAnsi" w:cstheme="minorHAnsi"/>
          <w:bCs/>
          <w:sz w:val="24"/>
          <w:szCs w:val="24"/>
        </w:rPr>
        <w:tab/>
      </w:r>
      <w:r w:rsidR="00E64FDF">
        <w:rPr>
          <w:rFonts w:asciiTheme="minorHAnsi" w:hAnsiTheme="minorHAnsi" w:cstheme="minorHAnsi"/>
          <w:bCs/>
          <w:sz w:val="24"/>
          <w:szCs w:val="24"/>
        </w:rPr>
        <w:t>Susie Woodland, Charlotte Kramer</w:t>
      </w:r>
    </w:p>
    <w:p w14:paraId="71DC289C" w14:textId="13510582" w:rsidR="00B1501D" w:rsidRPr="00B1501D" w:rsidRDefault="00B1501D" w:rsidP="003A2F29">
      <w:pPr>
        <w:rPr>
          <w:rFonts w:asciiTheme="minorHAnsi" w:hAnsiTheme="minorHAnsi" w:cstheme="minorHAnsi"/>
          <w:bCs/>
          <w:sz w:val="24"/>
          <w:szCs w:val="24"/>
        </w:rPr>
      </w:pPr>
      <w:r>
        <w:rPr>
          <w:rFonts w:asciiTheme="minorHAnsi" w:hAnsiTheme="minorHAnsi" w:cstheme="minorHAnsi"/>
          <w:bCs/>
          <w:sz w:val="24"/>
          <w:szCs w:val="24"/>
        </w:rPr>
        <w:t>October 11</w:t>
      </w:r>
      <w:r w:rsidR="00E64FDF">
        <w:rPr>
          <w:rFonts w:asciiTheme="minorHAnsi" w:hAnsiTheme="minorHAnsi" w:cstheme="minorHAnsi"/>
          <w:bCs/>
          <w:sz w:val="24"/>
          <w:szCs w:val="24"/>
        </w:rPr>
        <w:tab/>
      </w:r>
      <w:r w:rsidR="00E64FDF">
        <w:rPr>
          <w:rFonts w:asciiTheme="minorHAnsi" w:hAnsiTheme="minorHAnsi" w:cstheme="minorHAnsi"/>
          <w:bCs/>
          <w:sz w:val="24"/>
          <w:szCs w:val="24"/>
        </w:rPr>
        <w:tab/>
        <w:t>Sue Pro, Sandy Schuler</w:t>
      </w:r>
    </w:p>
    <w:p w14:paraId="7DC7FD5A" w14:textId="028A04C1" w:rsidR="000D5601" w:rsidRDefault="00EF5A20" w:rsidP="003A2F29">
      <w:pPr>
        <w:rPr>
          <w:rFonts w:asciiTheme="minorHAnsi" w:hAnsiTheme="minorHAnsi" w:cstheme="minorHAnsi"/>
          <w:b/>
          <w:sz w:val="24"/>
          <w:szCs w:val="24"/>
          <w:u w:val="single"/>
        </w:rPr>
      </w:pPr>
      <w:r w:rsidRPr="005223AC">
        <w:rPr>
          <w:rFonts w:asciiTheme="minorHAnsi" w:hAnsiTheme="minorHAnsi" w:cstheme="minorHAnsi"/>
          <w:b/>
          <w:sz w:val="24"/>
          <w:szCs w:val="24"/>
          <w:u w:val="single"/>
        </w:rPr>
        <w:t>ACOLYTE</w:t>
      </w:r>
    </w:p>
    <w:p w14:paraId="5880D78F" w14:textId="27634FF2"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6</w:t>
      </w:r>
      <w:r w:rsidR="00784761">
        <w:rPr>
          <w:rFonts w:asciiTheme="minorHAnsi" w:hAnsiTheme="minorHAnsi" w:cstheme="minorHAnsi"/>
          <w:sz w:val="24"/>
          <w:szCs w:val="24"/>
        </w:rPr>
        <w:tab/>
      </w:r>
      <w:r w:rsidR="00794856">
        <w:rPr>
          <w:rFonts w:asciiTheme="minorHAnsi" w:hAnsiTheme="minorHAnsi" w:cstheme="minorHAnsi"/>
          <w:sz w:val="24"/>
          <w:szCs w:val="24"/>
        </w:rPr>
        <w:tab/>
      </w:r>
      <w:r w:rsidR="00784761">
        <w:rPr>
          <w:rFonts w:asciiTheme="minorHAnsi" w:hAnsiTheme="minorHAnsi" w:cstheme="minorHAnsi"/>
          <w:sz w:val="24"/>
          <w:szCs w:val="24"/>
        </w:rPr>
        <w:t>Alex Vogt</w:t>
      </w:r>
    </w:p>
    <w:p w14:paraId="61DA6ACE" w14:textId="27FEBCF9"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13</w:t>
      </w:r>
      <w:r w:rsidR="00784761">
        <w:rPr>
          <w:rFonts w:asciiTheme="minorHAnsi" w:hAnsiTheme="minorHAnsi" w:cstheme="minorHAnsi"/>
          <w:sz w:val="24"/>
          <w:szCs w:val="24"/>
        </w:rPr>
        <w:tab/>
      </w:r>
      <w:r w:rsidR="00794856">
        <w:rPr>
          <w:rFonts w:asciiTheme="minorHAnsi" w:hAnsiTheme="minorHAnsi" w:cstheme="minorHAnsi"/>
          <w:sz w:val="24"/>
          <w:szCs w:val="24"/>
        </w:rPr>
        <w:tab/>
      </w:r>
      <w:r w:rsidR="00784761">
        <w:rPr>
          <w:rFonts w:asciiTheme="minorHAnsi" w:hAnsiTheme="minorHAnsi" w:cstheme="minorHAnsi"/>
          <w:sz w:val="24"/>
          <w:szCs w:val="24"/>
        </w:rPr>
        <w:t>Adrien Tice</w:t>
      </w:r>
    </w:p>
    <w:p w14:paraId="6E3B5511" w14:textId="659E61EA" w:rsidR="00E63435" w:rsidRDefault="00E63435" w:rsidP="009D2CAE">
      <w:pPr>
        <w:rPr>
          <w:rFonts w:asciiTheme="minorHAnsi" w:hAnsiTheme="minorHAnsi" w:cstheme="minorHAnsi"/>
          <w:sz w:val="24"/>
          <w:szCs w:val="24"/>
        </w:rPr>
      </w:pPr>
      <w:r>
        <w:rPr>
          <w:rFonts w:asciiTheme="minorHAnsi" w:hAnsiTheme="minorHAnsi" w:cstheme="minorHAnsi"/>
          <w:sz w:val="24"/>
          <w:szCs w:val="24"/>
        </w:rPr>
        <w:t xml:space="preserve">September 20 </w:t>
      </w:r>
      <w:r w:rsidR="00794856">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Callie Leake</w:t>
      </w:r>
    </w:p>
    <w:p w14:paraId="41590851" w14:textId="2E905E46" w:rsidR="00E63435" w:rsidRDefault="0011103B" w:rsidP="009D2CAE">
      <w:pPr>
        <w:rPr>
          <w:rFonts w:asciiTheme="minorHAnsi" w:hAnsiTheme="minorHAnsi" w:cstheme="minorHAnsi"/>
          <w:sz w:val="24"/>
          <w:szCs w:val="24"/>
        </w:rPr>
      </w:pPr>
      <w:r>
        <w:rPr>
          <w:rFonts w:asciiTheme="minorHAnsi" w:hAnsiTheme="minorHAnsi" w:cstheme="minorHAnsi"/>
          <w:sz w:val="24"/>
          <w:szCs w:val="24"/>
        </w:rPr>
        <w:t xml:space="preserve">September 27 </w:t>
      </w:r>
      <w:r w:rsidR="00794856">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Caleb Jalboot</w:t>
      </w:r>
    </w:p>
    <w:p w14:paraId="3BD3F77B" w14:textId="737D6284" w:rsidR="0011103B" w:rsidRDefault="0011103B" w:rsidP="009D2CAE">
      <w:pPr>
        <w:rPr>
          <w:rFonts w:asciiTheme="minorHAnsi" w:hAnsiTheme="minorHAnsi" w:cstheme="minorHAnsi"/>
          <w:sz w:val="24"/>
          <w:szCs w:val="24"/>
        </w:rPr>
      </w:pPr>
      <w:r>
        <w:rPr>
          <w:rFonts w:asciiTheme="minorHAnsi" w:hAnsiTheme="minorHAnsi" w:cstheme="minorHAnsi"/>
          <w:sz w:val="24"/>
          <w:szCs w:val="24"/>
        </w:rPr>
        <w:t>October 4</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Harrison Neff</w:t>
      </w:r>
    </w:p>
    <w:p w14:paraId="15E31688" w14:textId="2C395FE9" w:rsidR="0011103B" w:rsidRDefault="0011103B" w:rsidP="009D2CAE">
      <w:pPr>
        <w:rPr>
          <w:rFonts w:asciiTheme="minorHAnsi" w:hAnsiTheme="minorHAnsi" w:cstheme="minorHAnsi"/>
          <w:sz w:val="24"/>
          <w:szCs w:val="24"/>
        </w:rPr>
      </w:pPr>
      <w:r>
        <w:rPr>
          <w:rFonts w:asciiTheme="minorHAnsi" w:hAnsiTheme="minorHAnsi" w:cstheme="minorHAnsi"/>
          <w:sz w:val="24"/>
          <w:szCs w:val="24"/>
        </w:rPr>
        <w:t xml:space="preserve">October </w:t>
      </w:r>
      <w:r w:rsidR="00C72003">
        <w:rPr>
          <w:rFonts w:asciiTheme="minorHAnsi" w:hAnsiTheme="minorHAnsi" w:cstheme="minorHAnsi"/>
          <w:sz w:val="24"/>
          <w:szCs w:val="24"/>
        </w:rPr>
        <w:t>11</w:t>
      </w:r>
      <w:r w:rsidR="00C72003">
        <w:rPr>
          <w:rFonts w:asciiTheme="minorHAnsi" w:hAnsiTheme="minorHAnsi" w:cstheme="minorHAnsi"/>
          <w:sz w:val="24"/>
          <w:szCs w:val="24"/>
        </w:rPr>
        <w:tab/>
      </w:r>
      <w:r w:rsidR="00794856">
        <w:rPr>
          <w:rFonts w:asciiTheme="minorHAnsi" w:hAnsiTheme="minorHAnsi" w:cstheme="minorHAnsi"/>
          <w:sz w:val="24"/>
          <w:szCs w:val="24"/>
        </w:rPr>
        <w:tab/>
      </w:r>
      <w:r w:rsidR="00C72003">
        <w:rPr>
          <w:rFonts w:asciiTheme="minorHAnsi" w:hAnsiTheme="minorHAnsi" w:cstheme="minorHAnsi"/>
          <w:sz w:val="24"/>
          <w:szCs w:val="24"/>
        </w:rPr>
        <w:t>Evan Chalmers</w:t>
      </w:r>
    </w:p>
    <w:p w14:paraId="568684E3" w14:textId="4515A950" w:rsidR="00CA55FE" w:rsidRPr="005223AC" w:rsidRDefault="00CA55FE" w:rsidP="0061603B">
      <w:pPr>
        <w:rPr>
          <w:rFonts w:asciiTheme="minorHAnsi" w:hAnsiTheme="minorHAnsi" w:cstheme="minorHAnsi"/>
          <w:b/>
          <w:sz w:val="24"/>
          <w:szCs w:val="24"/>
          <w:u w:val="single"/>
        </w:rPr>
      </w:pPr>
      <w:r w:rsidRPr="005223AC">
        <w:rPr>
          <w:rFonts w:asciiTheme="minorHAnsi" w:hAnsiTheme="minorHAnsi" w:cstheme="minorHAnsi"/>
          <w:b/>
          <w:sz w:val="24"/>
          <w:szCs w:val="24"/>
          <w:u w:val="single"/>
        </w:rPr>
        <w:t>GIFT CARD SALES</w:t>
      </w:r>
    </w:p>
    <w:p w14:paraId="682CC6F2" w14:textId="30212E29"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6</w:t>
      </w:r>
      <w:r w:rsidR="00D53032">
        <w:rPr>
          <w:rFonts w:asciiTheme="minorHAnsi" w:hAnsiTheme="minorHAnsi" w:cstheme="minorHAnsi"/>
          <w:sz w:val="24"/>
          <w:szCs w:val="24"/>
        </w:rPr>
        <w:tab/>
      </w:r>
      <w:r w:rsidR="00794856">
        <w:rPr>
          <w:rFonts w:asciiTheme="minorHAnsi" w:hAnsiTheme="minorHAnsi" w:cstheme="minorHAnsi"/>
          <w:sz w:val="24"/>
          <w:szCs w:val="24"/>
        </w:rPr>
        <w:tab/>
      </w:r>
      <w:r w:rsidR="00D53032">
        <w:rPr>
          <w:rFonts w:asciiTheme="minorHAnsi" w:hAnsiTheme="minorHAnsi" w:cstheme="minorHAnsi"/>
          <w:sz w:val="24"/>
          <w:szCs w:val="24"/>
        </w:rPr>
        <w:t>Maureen Harstman</w:t>
      </w:r>
    </w:p>
    <w:p w14:paraId="18D932CB" w14:textId="03F49D6F"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13</w:t>
      </w:r>
      <w:r w:rsidR="00D53032">
        <w:rPr>
          <w:rFonts w:asciiTheme="minorHAnsi" w:hAnsiTheme="minorHAnsi" w:cstheme="minorHAnsi"/>
          <w:sz w:val="24"/>
          <w:szCs w:val="24"/>
        </w:rPr>
        <w:tab/>
      </w:r>
      <w:r w:rsidR="00794856">
        <w:rPr>
          <w:rFonts w:asciiTheme="minorHAnsi" w:hAnsiTheme="minorHAnsi" w:cstheme="minorHAnsi"/>
          <w:sz w:val="24"/>
          <w:szCs w:val="24"/>
        </w:rPr>
        <w:tab/>
      </w:r>
      <w:r w:rsidR="00D53032">
        <w:rPr>
          <w:rFonts w:asciiTheme="minorHAnsi" w:hAnsiTheme="minorHAnsi" w:cstheme="minorHAnsi"/>
          <w:sz w:val="24"/>
          <w:szCs w:val="24"/>
        </w:rPr>
        <w:t>Pam Myers</w:t>
      </w:r>
    </w:p>
    <w:p w14:paraId="7AEB1ED3" w14:textId="271E9C7D" w:rsidR="00047362" w:rsidRDefault="00047362" w:rsidP="009D2CAE">
      <w:pPr>
        <w:rPr>
          <w:rFonts w:asciiTheme="minorHAnsi" w:hAnsiTheme="minorHAnsi" w:cstheme="minorHAnsi"/>
          <w:sz w:val="24"/>
          <w:szCs w:val="24"/>
        </w:rPr>
      </w:pPr>
      <w:r>
        <w:rPr>
          <w:rFonts w:asciiTheme="minorHAnsi" w:hAnsiTheme="minorHAnsi" w:cstheme="minorHAnsi"/>
          <w:sz w:val="24"/>
          <w:szCs w:val="24"/>
        </w:rPr>
        <w:t>September</w:t>
      </w:r>
      <w:r w:rsidR="001801DD">
        <w:rPr>
          <w:rFonts w:asciiTheme="minorHAnsi" w:hAnsiTheme="minorHAnsi" w:cstheme="minorHAnsi"/>
          <w:sz w:val="24"/>
          <w:szCs w:val="24"/>
        </w:rPr>
        <w:t xml:space="preserve"> </w:t>
      </w:r>
      <w:r w:rsidR="003F5176">
        <w:rPr>
          <w:rFonts w:asciiTheme="minorHAnsi" w:hAnsiTheme="minorHAnsi" w:cstheme="minorHAnsi"/>
          <w:sz w:val="24"/>
          <w:szCs w:val="24"/>
        </w:rPr>
        <w:t xml:space="preserve">20 </w:t>
      </w:r>
      <w:r w:rsidR="00794856">
        <w:rPr>
          <w:rFonts w:asciiTheme="minorHAnsi" w:hAnsiTheme="minorHAnsi" w:cstheme="minorHAnsi"/>
          <w:sz w:val="24"/>
          <w:szCs w:val="24"/>
        </w:rPr>
        <w:tab/>
      </w:r>
      <w:r w:rsidR="00794856">
        <w:rPr>
          <w:rFonts w:asciiTheme="minorHAnsi" w:hAnsiTheme="minorHAnsi" w:cstheme="minorHAnsi"/>
          <w:sz w:val="24"/>
          <w:szCs w:val="24"/>
        </w:rPr>
        <w:tab/>
      </w:r>
      <w:r w:rsidR="003F5176">
        <w:rPr>
          <w:rFonts w:asciiTheme="minorHAnsi" w:hAnsiTheme="minorHAnsi" w:cstheme="minorHAnsi"/>
          <w:sz w:val="24"/>
          <w:szCs w:val="24"/>
        </w:rPr>
        <w:t>Carol Wenger</w:t>
      </w:r>
    </w:p>
    <w:p w14:paraId="063D44CF" w14:textId="5C663436" w:rsidR="003F5176" w:rsidRDefault="003F5176" w:rsidP="009D2CAE">
      <w:pPr>
        <w:rPr>
          <w:rFonts w:asciiTheme="minorHAnsi" w:hAnsiTheme="minorHAnsi" w:cstheme="minorHAnsi"/>
          <w:sz w:val="24"/>
          <w:szCs w:val="24"/>
        </w:rPr>
      </w:pPr>
      <w:r>
        <w:rPr>
          <w:rFonts w:asciiTheme="minorHAnsi" w:hAnsiTheme="minorHAnsi" w:cstheme="minorHAnsi"/>
          <w:sz w:val="24"/>
          <w:szCs w:val="24"/>
        </w:rPr>
        <w:t>September 27</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Betsy Villareal</w:t>
      </w:r>
    </w:p>
    <w:p w14:paraId="1BF5C578" w14:textId="57EDDC6C" w:rsidR="003F5176" w:rsidRDefault="003F5176" w:rsidP="009D2CAE">
      <w:pPr>
        <w:rPr>
          <w:rFonts w:asciiTheme="minorHAnsi" w:hAnsiTheme="minorHAnsi" w:cstheme="minorHAnsi"/>
          <w:sz w:val="24"/>
          <w:szCs w:val="24"/>
        </w:rPr>
      </w:pPr>
      <w:r>
        <w:rPr>
          <w:rFonts w:asciiTheme="minorHAnsi" w:hAnsiTheme="minorHAnsi" w:cstheme="minorHAnsi"/>
          <w:sz w:val="24"/>
          <w:szCs w:val="24"/>
        </w:rPr>
        <w:t xml:space="preserve">October </w:t>
      </w:r>
      <w:r w:rsidR="007B59C4">
        <w:rPr>
          <w:rFonts w:asciiTheme="minorHAnsi" w:hAnsiTheme="minorHAnsi" w:cstheme="minorHAnsi"/>
          <w:sz w:val="24"/>
          <w:szCs w:val="24"/>
        </w:rPr>
        <w:t>4</w:t>
      </w:r>
      <w:r w:rsidR="007B59C4">
        <w:rPr>
          <w:rFonts w:asciiTheme="minorHAnsi" w:hAnsiTheme="minorHAnsi" w:cstheme="minorHAnsi"/>
          <w:sz w:val="24"/>
          <w:szCs w:val="24"/>
        </w:rPr>
        <w:tab/>
      </w:r>
      <w:r w:rsidR="00794856">
        <w:rPr>
          <w:rFonts w:asciiTheme="minorHAnsi" w:hAnsiTheme="minorHAnsi" w:cstheme="minorHAnsi"/>
          <w:sz w:val="24"/>
          <w:szCs w:val="24"/>
        </w:rPr>
        <w:tab/>
      </w:r>
      <w:r w:rsidR="007B59C4">
        <w:rPr>
          <w:rFonts w:asciiTheme="minorHAnsi" w:hAnsiTheme="minorHAnsi" w:cstheme="minorHAnsi"/>
          <w:sz w:val="24"/>
          <w:szCs w:val="24"/>
        </w:rPr>
        <w:t>Lisa Cinciripini</w:t>
      </w:r>
    </w:p>
    <w:p w14:paraId="0B3670C6" w14:textId="5B2E0F26" w:rsidR="007B59C4" w:rsidRDefault="007B59C4" w:rsidP="009D2CAE">
      <w:pPr>
        <w:rPr>
          <w:rFonts w:asciiTheme="minorHAnsi" w:hAnsiTheme="minorHAnsi" w:cstheme="minorHAnsi"/>
          <w:sz w:val="24"/>
          <w:szCs w:val="24"/>
        </w:rPr>
      </w:pPr>
      <w:r>
        <w:rPr>
          <w:rFonts w:asciiTheme="minorHAnsi" w:hAnsiTheme="minorHAnsi" w:cstheme="minorHAnsi"/>
          <w:sz w:val="24"/>
          <w:szCs w:val="24"/>
        </w:rPr>
        <w:t>October 11</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Maureen Hartman</w:t>
      </w:r>
    </w:p>
    <w:p w14:paraId="0A8CF471" w14:textId="77777777" w:rsidR="009D7BD6" w:rsidRDefault="009D7BD6" w:rsidP="0061603B">
      <w:pPr>
        <w:rPr>
          <w:rFonts w:asciiTheme="minorHAnsi" w:hAnsiTheme="minorHAnsi" w:cstheme="minorHAnsi"/>
          <w:b/>
          <w:sz w:val="24"/>
          <w:szCs w:val="24"/>
          <w:u w:val="single"/>
        </w:rPr>
      </w:pPr>
    </w:p>
    <w:p w14:paraId="7693C746" w14:textId="706FC2B1" w:rsidR="0061603B" w:rsidRPr="005223AC" w:rsidRDefault="0061603B" w:rsidP="0061603B">
      <w:pPr>
        <w:rPr>
          <w:rFonts w:asciiTheme="minorHAnsi" w:hAnsiTheme="minorHAnsi" w:cstheme="minorHAnsi"/>
          <w:b/>
          <w:sz w:val="24"/>
          <w:szCs w:val="24"/>
          <w:u w:val="single"/>
        </w:rPr>
      </w:pPr>
      <w:r w:rsidRPr="005223AC">
        <w:rPr>
          <w:rFonts w:asciiTheme="minorHAnsi" w:hAnsiTheme="minorHAnsi" w:cstheme="minorHAnsi"/>
          <w:b/>
          <w:sz w:val="24"/>
          <w:szCs w:val="24"/>
          <w:u w:val="single"/>
        </w:rPr>
        <w:lastRenderedPageBreak/>
        <w:t>MONEY COUNTERS</w:t>
      </w:r>
    </w:p>
    <w:p w14:paraId="285236FD" w14:textId="1107FE92"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6</w:t>
      </w:r>
      <w:r w:rsidR="0017514D">
        <w:rPr>
          <w:rFonts w:asciiTheme="minorHAnsi" w:hAnsiTheme="minorHAnsi" w:cstheme="minorHAnsi"/>
          <w:sz w:val="24"/>
          <w:szCs w:val="24"/>
        </w:rPr>
        <w:tab/>
      </w:r>
      <w:r w:rsidR="00794856">
        <w:rPr>
          <w:rFonts w:asciiTheme="minorHAnsi" w:hAnsiTheme="minorHAnsi" w:cstheme="minorHAnsi"/>
          <w:sz w:val="24"/>
          <w:szCs w:val="24"/>
        </w:rPr>
        <w:tab/>
      </w:r>
      <w:r w:rsidR="0017514D">
        <w:rPr>
          <w:rFonts w:asciiTheme="minorHAnsi" w:hAnsiTheme="minorHAnsi" w:cstheme="minorHAnsi"/>
          <w:sz w:val="24"/>
          <w:szCs w:val="24"/>
        </w:rPr>
        <w:t>Charlotte Kramer, Erin Chalmers</w:t>
      </w:r>
    </w:p>
    <w:p w14:paraId="75143D68" w14:textId="7ABDF1BD"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13</w:t>
      </w:r>
      <w:r w:rsidR="0017514D">
        <w:rPr>
          <w:rFonts w:asciiTheme="minorHAnsi" w:hAnsiTheme="minorHAnsi" w:cstheme="minorHAnsi"/>
          <w:sz w:val="24"/>
          <w:szCs w:val="24"/>
        </w:rPr>
        <w:tab/>
      </w:r>
      <w:r w:rsidR="00794856">
        <w:rPr>
          <w:rFonts w:asciiTheme="minorHAnsi" w:hAnsiTheme="minorHAnsi" w:cstheme="minorHAnsi"/>
          <w:sz w:val="24"/>
          <w:szCs w:val="24"/>
        </w:rPr>
        <w:tab/>
      </w:r>
      <w:r w:rsidR="004E5F47">
        <w:rPr>
          <w:rFonts w:asciiTheme="minorHAnsi" w:hAnsiTheme="minorHAnsi" w:cstheme="minorHAnsi"/>
          <w:sz w:val="24"/>
          <w:szCs w:val="24"/>
        </w:rPr>
        <w:t>Sue Wack, Marian Eide</w:t>
      </w:r>
    </w:p>
    <w:p w14:paraId="475B8296" w14:textId="7E9E0AAF" w:rsidR="00CD14C9" w:rsidRDefault="00CD14C9" w:rsidP="009D2CAE">
      <w:pPr>
        <w:rPr>
          <w:rFonts w:asciiTheme="minorHAnsi" w:hAnsiTheme="minorHAnsi" w:cstheme="minorHAnsi"/>
          <w:sz w:val="24"/>
          <w:szCs w:val="24"/>
        </w:rPr>
      </w:pPr>
      <w:r>
        <w:rPr>
          <w:rFonts w:asciiTheme="minorHAnsi" w:hAnsiTheme="minorHAnsi" w:cstheme="minorHAnsi"/>
          <w:sz w:val="24"/>
          <w:szCs w:val="24"/>
        </w:rPr>
        <w:t xml:space="preserve">September 20 </w:t>
      </w:r>
      <w:r w:rsidR="00794856">
        <w:rPr>
          <w:rFonts w:asciiTheme="minorHAnsi" w:hAnsiTheme="minorHAnsi" w:cstheme="minorHAnsi"/>
          <w:sz w:val="24"/>
          <w:szCs w:val="24"/>
        </w:rPr>
        <w:tab/>
      </w:r>
      <w:r w:rsidR="00794856">
        <w:rPr>
          <w:rFonts w:asciiTheme="minorHAnsi" w:hAnsiTheme="minorHAnsi" w:cstheme="minorHAnsi"/>
          <w:sz w:val="24"/>
          <w:szCs w:val="24"/>
        </w:rPr>
        <w:tab/>
      </w:r>
      <w:r w:rsidR="00382A70">
        <w:rPr>
          <w:rFonts w:asciiTheme="minorHAnsi" w:hAnsiTheme="minorHAnsi" w:cstheme="minorHAnsi"/>
          <w:sz w:val="24"/>
          <w:szCs w:val="24"/>
        </w:rPr>
        <w:t>Bradd Klausfelder</w:t>
      </w:r>
      <w:r>
        <w:rPr>
          <w:rFonts w:asciiTheme="minorHAnsi" w:hAnsiTheme="minorHAnsi" w:cstheme="minorHAnsi"/>
          <w:sz w:val="24"/>
          <w:szCs w:val="24"/>
        </w:rPr>
        <w:t>, Joanne Kramlik</w:t>
      </w:r>
    </w:p>
    <w:p w14:paraId="4E008773" w14:textId="31839CDA" w:rsidR="00CD14C9" w:rsidRDefault="00CD14C9" w:rsidP="009D2CAE">
      <w:pPr>
        <w:rPr>
          <w:rFonts w:asciiTheme="minorHAnsi" w:hAnsiTheme="minorHAnsi" w:cstheme="minorHAnsi"/>
          <w:sz w:val="24"/>
          <w:szCs w:val="24"/>
        </w:rPr>
      </w:pPr>
      <w:r>
        <w:rPr>
          <w:rFonts w:asciiTheme="minorHAnsi" w:hAnsiTheme="minorHAnsi" w:cstheme="minorHAnsi"/>
          <w:sz w:val="24"/>
          <w:szCs w:val="24"/>
        </w:rPr>
        <w:t>September 27</w:t>
      </w:r>
      <w:r w:rsidR="009B7E3E">
        <w:rPr>
          <w:rFonts w:asciiTheme="minorHAnsi" w:hAnsiTheme="minorHAnsi" w:cstheme="minorHAnsi"/>
          <w:sz w:val="24"/>
          <w:szCs w:val="24"/>
        </w:rPr>
        <w:t xml:space="preserve"> </w:t>
      </w:r>
      <w:r w:rsidR="00794856">
        <w:rPr>
          <w:rFonts w:asciiTheme="minorHAnsi" w:hAnsiTheme="minorHAnsi" w:cstheme="minorHAnsi"/>
          <w:sz w:val="24"/>
          <w:szCs w:val="24"/>
        </w:rPr>
        <w:tab/>
      </w:r>
      <w:r w:rsidR="00794856">
        <w:rPr>
          <w:rFonts w:asciiTheme="minorHAnsi" w:hAnsiTheme="minorHAnsi" w:cstheme="minorHAnsi"/>
          <w:sz w:val="24"/>
          <w:szCs w:val="24"/>
        </w:rPr>
        <w:tab/>
      </w:r>
      <w:r w:rsidR="009B7E3E">
        <w:rPr>
          <w:rFonts w:asciiTheme="minorHAnsi" w:hAnsiTheme="minorHAnsi" w:cstheme="minorHAnsi"/>
          <w:sz w:val="24"/>
          <w:szCs w:val="24"/>
        </w:rPr>
        <w:t>Lee and Lois Hunsicker</w:t>
      </w:r>
    </w:p>
    <w:p w14:paraId="1AD247EA" w14:textId="39265C47" w:rsidR="00610E17" w:rsidRDefault="00610E17" w:rsidP="009D2CAE">
      <w:pPr>
        <w:rPr>
          <w:rFonts w:asciiTheme="minorHAnsi" w:hAnsiTheme="minorHAnsi" w:cstheme="minorHAnsi"/>
          <w:sz w:val="24"/>
          <w:szCs w:val="24"/>
        </w:rPr>
      </w:pPr>
      <w:r>
        <w:rPr>
          <w:rFonts w:asciiTheme="minorHAnsi" w:hAnsiTheme="minorHAnsi" w:cstheme="minorHAnsi"/>
          <w:sz w:val="24"/>
          <w:szCs w:val="24"/>
        </w:rPr>
        <w:t>October 4</w:t>
      </w:r>
      <w:r w:rsidR="007067CE">
        <w:rPr>
          <w:rFonts w:asciiTheme="minorHAnsi" w:hAnsiTheme="minorHAnsi" w:cstheme="minorHAnsi"/>
          <w:sz w:val="24"/>
          <w:szCs w:val="24"/>
        </w:rPr>
        <w:tab/>
      </w:r>
      <w:r w:rsidR="007067CE">
        <w:rPr>
          <w:rFonts w:asciiTheme="minorHAnsi" w:hAnsiTheme="minorHAnsi" w:cstheme="minorHAnsi"/>
          <w:sz w:val="24"/>
          <w:szCs w:val="24"/>
        </w:rPr>
        <w:tab/>
      </w:r>
      <w:r w:rsidR="004E6691">
        <w:rPr>
          <w:rFonts w:asciiTheme="minorHAnsi" w:hAnsiTheme="minorHAnsi" w:cstheme="minorHAnsi"/>
          <w:sz w:val="24"/>
          <w:szCs w:val="24"/>
        </w:rPr>
        <w:t>Ed and Liz Bibic</w:t>
      </w:r>
    </w:p>
    <w:p w14:paraId="7C22F04D" w14:textId="77A41118" w:rsidR="00610E17" w:rsidRDefault="00610E17" w:rsidP="009D2CAE">
      <w:pPr>
        <w:rPr>
          <w:rFonts w:asciiTheme="minorHAnsi" w:hAnsiTheme="minorHAnsi" w:cstheme="minorHAnsi"/>
          <w:sz w:val="24"/>
          <w:szCs w:val="24"/>
        </w:rPr>
      </w:pPr>
      <w:r>
        <w:rPr>
          <w:rFonts w:asciiTheme="minorHAnsi" w:hAnsiTheme="minorHAnsi" w:cstheme="minorHAnsi"/>
          <w:sz w:val="24"/>
          <w:szCs w:val="24"/>
        </w:rPr>
        <w:t xml:space="preserve">October </w:t>
      </w:r>
      <w:r w:rsidR="004E6691">
        <w:rPr>
          <w:rFonts w:asciiTheme="minorHAnsi" w:hAnsiTheme="minorHAnsi" w:cstheme="minorHAnsi"/>
          <w:sz w:val="24"/>
          <w:szCs w:val="24"/>
        </w:rPr>
        <w:t>11</w:t>
      </w:r>
      <w:r w:rsidR="004E6691">
        <w:rPr>
          <w:rFonts w:asciiTheme="minorHAnsi" w:hAnsiTheme="minorHAnsi" w:cstheme="minorHAnsi"/>
          <w:sz w:val="24"/>
          <w:szCs w:val="24"/>
        </w:rPr>
        <w:tab/>
      </w:r>
      <w:r w:rsidR="004E6691">
        <w:rPr>
          <w:rFonts w:asciiTheme="minorHAnsi" w:hAnsiTheme="minorHAnsi" w:cstheme="minorHAnsi"/>
          <w:sz w:val="24"/>
          <w:szCs w:val="24"/>
        </w:rPr>
        <w:tab/>
        <w:t>Kristie Lowery, Becky Klausfelder</w:t>
      </w:r>
      <w:r w:rsidR="004E6691">
        <w:rPr>
          <w:rFonts w:asciiTheme="minorHAnsi" w:hAnsiTheme="minorHAnsi" w:cstheme="minorHAnsi"/>
          <w:sz w:val="24"/>
          <w:szCs w:val="24"/>
        </w:rPr>
        <w:tab/>
      </w:r>
      <w:r w:rsidR="004E6691">
        <w:rPr>
          <w:rFonts w:asciiTheme="minorHAnsi" w:hAnsiTheme="minorHAnsi" w:cstheme="minorHAnsi"/>
          <w:sz w:val="24"/>
          <w:szCs w:val="24"/>
        </w:rPr>
        <w:tab/>
      </w:r>
    </w:p>
    <w:p w14:paraId="3992D7DF" w14:textId="6A9BC709" w:rsidR="0072224E" w:rsidRPr="005223AC" w:rsidRDefault="0072224E" w:rsidP="007D7FDE">
      <w:pPr>
        <w:rPr>
          <w:rFonts w:asciiTheme="minorHAnsi" w:hAnsiTheme="minorHAnsi" w:cstheme="minorHAnsi"/>
          <w:b/>
          <w:sz w:val="24"/>
          <w:szCs w:val="24"/>
          <w:u w:val="single"/>
        </w:rPr>
      </w:pPr>
      <w:r w:rsidRPr="005223AC">
        <w:rPr>
          <w:rFonts w:asciiTheme="minorHAnsi" w:hAnsiTheme="minorHAnsi" w:cstheme="minorHAnsi"/>
          <w:b/>
          <w:sz w:val="24"/>
          <w:szCs w:val="24"/>
          <w:u w:val="single"/>
        </w:rPr>
        <w:t>NURSERY</w:t>
      </w:r>
      <w:r w:rsidR="008049B6" w:rsidRPr="005223AC">
        <w:rPr>
          <w:rFonts w:asciiTheme="minorHAnsi" w:hAnsiTheme="minorHAnsi" w:cstheme="minorHAnsi"/>
          <w:b/>
          <w:sz w:val="24"/>
          <w:szCs w:val="24"/>
          <w:u w:val="single"/>
        </w:rPr>
        <w:t xml:space="preserve"> COVERAGE</w:t>
      </w:r>
    </w:p>
    <w:p w14:paraId="76370E7C" w14:textId="57781EAA" w:rsidR="00B1501D" w:rsidRDefault="00701E8B" w:rsidP="007D7FDE">
      <w:pPr>
        <w:rPr>
          <w:rFonts w:asciiTheme="minorHAnsi" w:hAnsiTheme="minorHAnsi" w:cstheme="minorHAnsi"/>
          <w:bCs/>
          <w:sz w:val="24"/>
          <w:szCs w:val="24"/>
        </w:rPr>
      </w:pPr>
      <w:r>
        <w:rPr>
          <w:rFonts w:asciiTheme="minorHAnsi" w:hAnsiTheme="minorHAnsi" w:cstheme="minorHAnsi"/>
          <w:bCs/>
          <w:sz w:val="24"/>
          <w:szCs w:val="24"/>
        </w:rPr>
        <w:t>September 13</w:t>
      </w:r>
      <w:r w:rsidR="00DB661E">
        <w:rPr>
          <w:rFonts w:asciiTheme="minorHAnsi" w:hAnsiTheme="minorHAnsi" w:cstheme="minorHAnsi"/>
          <w:bCs/>
          <w:sz w:val="24"/>
          <w:szCs w:val="24"/>
        </w:rPr>
        <w:tab/>
      </w:r>
      <w:r w:rsidR="00DB661E">
        <w:rPr>
          <w:rFonts w:asciiTheme="minorHAnsi" w:hAnsiTheme="minorHAnsi" w:cstheme="minorHAnsi"/>
          <w:bCs/>
          <w:sz w:val="24"/>
          <w:szCs w:val="24"/>
        </w:rPr>
        <w:tab/>
        <w:t>Laurie Reynolds, Kathy Pendleton</w:t>
      </w:r>
    </w:p>
    <w:p w14:paraId="0CCD62EB" w14:textId="4168143D" w:rsidR="00701E8B" w:rsidRDefault="00701E8B" w:rsidP="007D7FDE">
      <w:pPr>
        <w:rPr>
          <w:rFonts w:asciiTheme="minorHAnsi" w:hAnsiTheme="minorHAnsi" w:cstheme="minorHAnsi"/>
          <w:bCs/>
          <w:sz w:val="24"/>
          <w:szCs w:val="24"/>
        </w:rPr>
      </w:pPr>
      <w:r>
        <w:rPr>
          <w:rFonts w:asciiTheme="minorHAnsi" w:hAnsiTheme="minorHAnsi" w:cstheme="minorHAnsi"/>
          <w:bCs/>
          <w:sz w:val="24"/>
          <w:szCs w:val="24"/>
        </w:rPr>
        <w:t xml:space="preserve">September </w:t>
      </w:r>
      <w:r w:rsidR="00610E17">
        <w:rPr>
          <w:rFonts w:asciiTheme="minorHAnsi" w:hAnsiTheme="minorHAnsi" w:cstheme="minorHAnsi"/>
          <w:bCs/>
          <w:sz w:val="24"/>
          <w:szCs w:val="24"/>
        </w:rPr>
        <w:t>20</w:t>
      </w:r>
      <w:r w:rsidR="00DB661E">
        <w:rPr>
          <w:rFonts w:asciiTheme="minorHAnsi" w:hAnsiTheme="minorHAnsi" w:cstheme="minorHAnsi"/>
          <w:bCs/>
          <w:sz w:val="24"/>
          <w:szCs w:val="24"/>
        </w:rPr>
        <w:tab/>
      </w:r>
      <w:r w:rsidR="00DB661E">
        <w:rPr>
          <w:rFonts w:asciiTheme="minorHAnsi" w:hAnsiTheme="minorHAnsi" w:cstheme="minorHAnsi"/>
          <w:bCs/>
          <w:sz w:val="24"/>
          <w:szCs w:val="24"/>
        </w:rPr>
        <w:tab/>
      </w:r>
      <w:r w:rsidR="00ED62EF">
        <w:rPr>
          <w:rFonts w:asciiTheme="minorHAnsi" w:hAnsiTheme="minorHAnsi" w:cstheme="minorHAnsi"/>
          <w:bCs/>
          <w:sz w:val="24"/>
          <w:szCs w:val="24"/>
        </w:rPr>
        <w:t>Beth Algeo, Julie Neff</w:t>
      </w:r>
    </w:p>
    <w:p w14:paraId="1EC8D46E" w14:textId="445C33BA" w:rsidR="00610E17" w:rsidRDefault="00610E17" w:rsidP="007D7FDE">
      <w:pPr>
        <w:rPr>
          <w:rFonts w:asciiTheme="minorHAnsi" w:hAnsiTheme="minorHAnsi" w:cstheme="minorHAnsi"/>
          <w:bCs/>
          <w:sz w:val="24"/>
          <w:szCs w:val="24"/>
        </w:rPr>
      </w:pPr>
      <w:r>
        <w:rPr>
          <w:rFonts w:asciiTheme="minorHAnsi" w:hAnsiTheme="minorHAnsi" w:cstheme="minorHAnsi"/>
          <w:bCs/>
          <w:sz w:val="24"/>
          <w:szCs w:val="24"/>
        </w:rPr>
        <w:t>September 27</w:t>
      </w:r>
      <w:r w:rsidR="00ED62EF">
        <w:rPr>
          <w:rFonts w:asciiTheme="minorHAnsi" w:hAnsiTheme="minorHAnsi" w:cstheme="minorHAnsi"/>
          <w:bCs/>
          <w:sz w:val="24"/>
          <w:szCs w:val="24"/>
        </w:rPr>
        <w:tab/>
      </w:r>
      <w:r w:rsidR="00ED62EF">
        <w:rPr>
          <w:rFonts w:asciiTheme="minorHAnsi" w:hAnsiTheme="minorHAnsi" w:cstheme="minorHAnsi"/>
          <w:bCs/>
          <w:sz w:val="24"/>
          <w:szCs w:val="24"/>
        </w:rPr>
        <w:tab/>
        <w:t>Jen Smeed, Kristie Lowery</w:t>
      </w:r>
    </w:p>
    <w:p w14:paraId="3DD59DC7" w14:textId="251E8B56" w:rsidR="00610E17" w:rsidRDefault="00610E17" w:rsidP="007D7FDE">
      <w:pPr>
        <w:rPr>
          <w:rFonts w:asciiTheme="minorHAnsi" w:hAnsiTheme="minorHAnsi" w:cstheme="minorHAnsi"/>
          <w:bCs/>
          <w:sz w:val="24"/>
          <w:szCs w:val="24"/>
        </w:rPr>
      </w:pPr>
      <w:r>
        <w:rPr>
          <w:rFonts w:asciiTheme="minorHAnsi" w:hAnsiTheme="minorHAnsi" w:cstheme="minorHAnsi"/>
          <w:bCs/>
          <w:sz w:val="24"/>
          <w:szCs w:val="24"/>
        </w:rPr>
        <w:t xml:space="preserve">October </w:t>
      </w:r>
      <w:r w:rsidR="004E6691">
        <w:rPr>
          <w:rFonts w:asciiTheme="minorHAnsi" w:hAnsiTheme="minorHAnsi" w:cstheme="minorHAnsi"/>
          <w:bCs/>
          <w:sz w:val="24"/>
          <w:szCs w:val="24"/>
        </w:rPr>
        <w:t>4</w:t>
      </w:r>
      <w:r w:rsidR="00ED62EF">
        <w:rPr>
          <w:rFonts w:asciiTheme="minorHAnsi" w:hAnsiTheme="minorHAnsi" w:cstheme="minorHAnsi"/>
          <w:bCs/>
          <w:sz w:val="24"/>
          <w:szCs w:val="24"/>
        </w:rPr>
        <w:tab/>
      </w:r>
      <w:r w:rsidR="00ED62EF">
        <w:rPr>
          <w:rFonts w:asciiTheme="minorHAnsi" w:hAnsiTheme="minorHAnsi" w:cstheme="minorHAnsi"/>
          <w:bCs/>
          <w:sz w:val="24"/>
          <w:szCs w:val="24"/>
        </w:rPr>
        <w:tab/>
        <w:t>Sue Rauch, Monica Jalboot</w:t>
      </w:r>
    </w:p>
    <w:p w14:paraId="7269F031" w14:textId="1F4CA167" w:rsidR="00610E17" w:rsidRPr="00701E8B" w:rsidRDefault="00610E17" w:rsidP="007D7FDE">
      <w:pPr>
        <w:rPr>
          <w:rFonts w:asciiTheme="minorHAnsi" w:hAnsiTheme="minorHAnsi" w:cstheme="minorHAnsi"/>
          <w:bCs/>
          <w:sz w:val="24"/>
          <w:szCs w:val="24"/>
        </w:rPr>
      </w:pPr>
      <w:r>
        <w:rPr>
          <w:rFonts w:asciiTheme="minorHAnsi" w:hAnsiTheme="minorHAnsi" w:cstheme="minorHAnsi"/>
          <w:bCs/>
          <w:sz w:val="24"/>
          <w:szCs w:val="24"/>
        </w:rPr>
        <w:t>October 11</w:t>
      </w:r>
      <w:r w:rsidR="00ED62EF">
        <w:rPr>
          <w:rFonts w:asciiTheme="minorHAnsi" w:hAnsiTheme="minorHAnsi" w:cstheme="minorHAnsi"/>
          <w:bCs/>
          <w:sz w:val="24"/>
          <w:szCs w:val="24"/>
        </w:rPr>
        <w:tab/>
      </w:r>
      <w:r w:rsidR="00ED62EF">
        <w:rPr>
          <w:rFonts w:asciiTheme="minorHAnsi" w:hAnsiTheme="minorHAnsi" w:cstheme="minorHAnsi"/>
          <w:bCs/>
          <w:sz w:val="24"/>
          <w:szCs w:val="24"/>
        </w:rPr>
        <w:tab/>
        <w:t>Marissa Tice, Pam Myers</w:t>
      </w:r>
    </w:p>
    <w:p w14:paraId="6F69708A" w14:textId="49A26630" w:rsidR="007D7FDE" w:rsidRPr="005223AC" w:rsidRDefault="007D7FDE" w:rsidP="007D7FDE">
      <w:pPr>
        <w:rPr>
          <w:rFonts w:asciiTheme="minorHAnsi" w:hAnsiTheme="minorHAnsi" w:cstheme="minorHAnsi"/>
          <w:b/>
          <w:sz w:val="24"/>
          <w:szCs w:val="24"/>
          <w:u w:val="single"/>
        </w:rPr>
      </w:pPr>
      <w:r w:rsidRPr="005223AC">
        <w:rPr>
          <w:rFonts w:asciiTheme="minorHAnsi" w:hAnsiTheme="minorHAnsi" w:cstheme="minorHAnsi"/>
          <w:b/>
          <w:sz w:val="24"/>
          <w:szCs w:val="24"/>
          <w:u w:val="single"/>
        </w:rPr>
        <w:t>TRUSTEE ON DUTY</w:t>
      </w:r>
    </w:p>
    <w:p w14:paraId="0BE51243" w14:textId="21253635"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6</w:t>
      </w:r>
      <w:r w:rsidR="00D5339B">
        <w:rPr>
          <w:rFonts w:asciiTheme="minorHAnsi" w:hAnsiTheme="minorHAnsi" w:cstheme="minorHAnsi"/>
          <w:sz w:val="24"/>
          <w:szCs w:val="24"/>
        </w:rPr>
        <w:tab/>
      </w:r>
      <w:r w:rsidR="00794856">
        <w:rPr>
          <w:rFonts w:asciiTheme="minorHAnsi" w:hAnsiTheme="minorHAnsi" w:cstheme="minorHAnsi"/>
          <w:sz w:val="24"/>
          <w:szCs w:val="24"/>
        </w:rPr>
        <w:tab/>
      </w:r>
      <w:r w:rsidR="00D5339B">
        <w:rPr>
          <w:rFonts w:asciiTheme="minorHAnsi" w:hAnsiTheme="minorHAnsi" w:cstheme="minorHAnsi"/>
          <w:sz w:val="24"/>
          <w:szCs w:val="24"/>
        </w:rPr>
        <w:t>Butch Hafler</w:t>
      </w:r>
    </w:p>
    <w:p w14:paraId="6DFA4F15" w14:textId="2B9D4F05"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13</w:t>
      </w:r>
      <w:r w:rsidR="00D5339B">
        <w:rPr>
          <w:rFonts w:asciiTheme="minorHAnsi" w:hAnsiTheme="minorHAnsi" w:cstheme="minorHAnsi"/>
          <w:sz w:val="24"/>
          <w:szCs w:val="24"/>
        </w:rPr>
        <w:tab/>
      </w:r>
      <w:r w:rsidR="00794856">
        <w:rPr>
          <w:rFonts w:asciiTheme="minorHAnsi" w:hAnsiTheme="minorHAnsi" w:cstheme="minorHAnsi"/>
          <w:sz w:val="24"/>
          <w:szCs w:val="24"/>
        </w:rPr>
        <w:tab/>
      </w:r>
      <w:r w:rsidR="00D5339B">
        <w:rPr>
          <w:rFonts w:asciiTheme="minorHAnsi" w:hAnsiTheme="minorHAnsi" w:cstheme="minorHAnsi"/>
          <w:sz w:val="24"/>
          <w:szCs w:val="24"/>
        </w:rPr>
        <w:t>Rich Hartman</w:t>
      </w:r>
    </w:p>
    <w:p w14:paraId="758A8EEA" w14:textId="4432D6C4" w:rsidR="00056E87" w:rsidRDefault="00D73BA5" w:rsidP="009D2CAE">
      <w:pPr>
        <w:rPr>
          <w:rFonts w:asciiTheme="minorHAnsi" w:hAnsiTheme="minorHAnsi" w:cstheme="minorHAnsi"/>
          <w:sz w:val="24"/>
          <w:szCs w:val="24"/>
        </w:rPr>
      </w:pPr>
      <w:r>
        <w:rPr>
          <w:rFonts w:asciiTheme="minorHAnsi" w:hAnsiTheme="minorHAnsi" w:cstheme="minorHAnsi"/>
          <w:sz w:val="24"/>
          <w:szCs w:val="24"/>
        </w:rPr>
        <w:t xml:space="preserve">September 20 </w:t>
      </w:r>
      <w:r w:rsidR="00794856">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Miles Smeed</w:t>
      </w:r>
    </w:p>
    <w:p w14:paraId="752E5400" w14:textId="6D660281" w:rsidR="00D73BA5" w:rsidRDefault="00D73BA5" w:rsidP="009D2CAE">
      <w:pPr>
        <w:rPr>
          <w:rFonts w:asciiTheme="minorHAnsi" w:hAnsiTheme="minorHAnsi" w:cstheme="minorHAnsi"/>
          <w:sz w:val="24"/>
          <w:szCs w:val="24"/>
        </w:rPr>
      </w:pPr>
      <w:r>
        <w:rPr>
          <w:rFonts w:asciiTheme="minorHAnsi" w:hAnsiTheme="minorHAnsi" w:cstheme="minorHAnsi"/>
          <w:sz w:val="24"/>
          <w:szCs w:val="24"/>
        </w:rPr>
        <w:t xml:space="preserve">September 27  </w:t>
      </w:r>
      <w:r w:rsidR="00794856">
        <w:rPr>
          <w:rFonts w:asciiTheme="minorHAnsi" w:hAnsiTheme="minorHAnsi" w:cstheme="minorHAnsi"/>
          <w:sz w:val="24"/>
          <w:szCs w:val="24"/>
        </w:rPr>
        <w:tab/>
      </w:r>
      <w:r>
        <w:rPr>
          <w:rFonts w:asciiTheme="minorHAnsi" w:hAnsiTheme="minorHAnsi" w:cstheme="minorHAnsi"/>
          <w:sz w:val="24"/>
          <w:szCs w:val="24"/>
        </w:rPr>
        <w:t>Tom Cinciripini</w:t>
      </w:r>
    </w:p>
    <w:p w14:paraId="0D94B309" w14:textId="7D7AFEE1" w:rsidR="0094400D" w:rsidRDefault="0094400D" w:rsidP="009D2CAE">
      <w:pPr>
        <w:rPr>
          <w:rFonts w:asciiTheme="minorHAnsi" w:hAnsiTheme="minorHAnsi" w:cstheme="minorHAnsi"/>
          <w:sz w:val="24"/>
          <w:szCs w:val="24"/>
        </w:rPr>
      </w:pPr>
      <w:r>
        <w:rPr>
          <w:rFonts w:asciiTheme="minorHAnsi" w:hAnsiTheme="minorHAnsi" w:cstheme="minorHAnsi"/>
          <w:sz w:val="24"/>
          <w:szCs w:val="24"/>
        </w:rPr>
        <w:t>October 4</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TBD</w:t>
      </w:r>
    </w:p>
    <w:p w14:paraId="36EFD82F" w14:textId="7290ECDB" w:rsidR="0094400D" w:rsidRDefault="0094400D" w:rsidP="009D2CAE">
      <w:pPr>
        <w:rPr>
          <w:rFonts w:asciiTheme="minorHAnsi" w:hAnsiTheme="minorHAnsi" w:cstheme="minorHAnsi"/>
          <w:sz w:val="24"/>
          <w:szCs w:val="24"/>
        </w:rPr>
      </w:pPr>
      <w:r>
        <w:rPr>
          <w:rFonts w:asciiTheme="minorHAnsi" w:hAnsiTheme="minorHAnsi" w:cstheme="minorHAnsi"/>
          <w:sz w:val="24"/>
          <w:szCs w:val="24"/>
        </w:rPr>
        <w:t>October 11</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TBD</w:t>
      </w:r>
    </w:p>
    <w:p w14:paraId="4CA5C239" w14:textId="55B42C25" w:rsidR="0068783F" w:rsidRDefault="0068783F" w:rsidP="0068783F">
      <w:pPr>
        <w:rPr>
          <w:rFonts w:asciiTheme="minorHAnsi" w:hAnsiTheme="minorHAnsi" w:cstheme="minorHAnsi"/>
          <w:b/>
          <w:sz w:val="24"/>
          <w:szCs w:val="24"/>
          <w:u w:val="single"/>
        </w:rPr>
      </w:pPr>
      <w:r w:rsidRPr="005223AC">
        <w:rPr>
          <w:rFonts w:asciiTheme="minorHAnsi" w:hAnsiTheme="minorHAnsi" w:cstheme="minorHAnsi"/>
          <w:b/>
          <w:sz w:val="24"/>
          <w:szCs w:val="24"/>
          <w:u w:val="single"/>
        </w:rPr>
        <w:t>FACEBOOK</w:t>
      </w:r>
    </w:p>
    <w:p w14:paraId="7506B0C5" w14:textId="3CDB75C9"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6</w:t>
      </w:r>
      <w:r w:rsidR="00130269">
        <w:rPr>
          <w:rFonts w:asciiTheme="minorHAnsi" w:hAnsiTheme="minorHAnsi" w:cstheme="minorHAnsi"/>
          <w:sz w:val="24"/>
          <w:szCs w:val="24"/>
        </w:rPr>
        <w:tab/>
      </w:r>
      <w:r w:rsidR="00794856">
        <w:rPr>
          <w:rFonts w:asciiTheme="minorHAnsi" w:hAnsiTheme="minorHAnsi" w:cstheme="minorHAnsi"/>
          <w:sz w:val="24"/>
          <w:szCs w:val="24"/>
        </w:rPr>
        <w:tab/>
      </w:r>
      <w:r w:rsidR="00130269">
        <w:rPr>
          <w:rFonts w:asciiTheme="minorHAnsi" w:hAnsiTheme="minorHAnsi" w:cstheme="minorHAnsi"/>
          <w:sz w:val="24"/>
          <w:szCs w:val="24"/>
        </w:rPr>
        <w:t>Kristie Lowery</w:t>
      </w:r>
    </w:p>
    <w:p w14:paraId="1CB85E9E" w14:textId="4A426CF8"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13</w:t>
      </w:r>
      <w:r w:rsidR="00130269">
        <w:rPr>
          <w:rFonts w:asciiTheme="minorHAnsi" w:hAnsiTheme="minorHAnsi" w:cstheme="minorHAnsi"/>
          <w:sz w:val="24"/>
          <w:szCs w:val="24"/>
        </w:rPr>
        <w:tab/>
      </w:r>
      <w:r w:rsidR="00794856">
        <w:rPr>
          <w:rFonts w:asciiTheme="minorHAnsi" w:hAnsiTheme="minorHAnsi" w:cstheme="minorHAnsi"/>
          <w:sz w:val="24"/>
          <w:szCs w:val="24"/>
        </w:rPr>
        <w:tab/>
      </w:r>
      <w:r w:rsidR="00130269">
        <w:rPr>
          <w:rFonts w:asciiTheme="minorHAnsi" w:hAnsiTheme="minorHAnsi" w:cstheme="minorHAnsi"/>
          <w:sz w:val="24"/>
          <w:szCs w:val="24"/>
        </w:rPr>
        <w:t>Flo Rutherford</w:t>
      </w:r>
    </w:p>
    <w:p w14:paraId="194127FA" w14:textId="715B54D6" w:rsidR="00946472" w:rsidRDefault="003834B6" w:rsidP="009D2CAE">
      <w:pPr>
        <w:rPr>
          <w:rFonts w:asciiTheme="minorHAnsi" w:hAnsiTheme="minorHAnsi" w:cstheme="minorHAnsi"/>
          <w:sz w:val="24"/>
          <w:szCs w:val="24"/>
        </w:rPr>
      </w:pPr>
      <w:r>
        <w:rPr>
          <w:rFonts w:asciiTheme="minorHAnsi" w:hAnsiTheme="minorHAnsi" w:cstheme="minorHAnsi"/>
          <w:sz w:val="24"/>
          <w:szCs w:val="24"/>
        </w:rPr>
        <w:t>September 20</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Sue Wack</w:t>
      </w:r>
    </w:p>
    <w:p w14:paraId="525F485C" w14:textId="57D2816A" w:rsidR="003834B6" w:rsidRDefault="003834B6" w:rsidP="009D2CAE">
      <w:pPr>
        <w:rPr>
          <w:rFonts w:asciiTheme="minorHAnsi" w:hAnsiTheme="minorHAnsi" w:cstheme="minorHAnsi"/>
          <w:sz w:val="24"/>
          <w:szCs w:val="24"/>
        </w:rPr>
      </w:pPr>
      <w:r>
        <w:rPr>
          <w:rFonts w:asciiTheme="minorHAnsi" w:hAnsiTheme="minorHAnsi" w:cstheme="minorHAnsi"/>
          <w:sz w:val="24"/>
          <w:szCs w:val="24"/>
        </w:rPr>
        <w:t>September 27</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Erin Chalmers</w:t>
      </w:r>
    </w:p>
    <w:p w14:paraId="34F5E06E" w14:textId="41BB9A19" w:rsidR="003834B6" w:rsidRDefault="00853521" w:rsidP="009D2CAE">
      <w:pPr>
        <w:rPr>
          <w:rFonts w:asciiTheme="minorHAnsi" w:hAnsiTheme="minorHAnsi" w:cstheme="minorHAnsi"/>
          <w:sz w:val="24"/>
          <w:szCs w:val="24"/>
        </w:rPr>
      </w:pPr>
      <w:r>
        <w:rPr>
          <w:rFonts w:asciiTheme="minorHAnsi" w:hAnsiTheme="minorHAnsi" w:cstheme="minorHAnsi"/>
          <w:sz w:val="24"/>
          <w:szCs w:val="24"/>
        </w:rPr>
        <w:t>October 4</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Dale Woodland</w:t>
      </w:r>
    </w:p>
    <w:p w14:paraId="2CDA1669" w14:textId="55137BB6" w:rsidR="00853521" w:rsidRDefault="00853521" w:rsidP="009D2CAE">
      <w:pPr>
        <w:rPr>
          <w:rFonts w:asciiTheme="minorHAnsi" w:hAnsiTheme="minorHAnsi" w:cstheme="minorHAnsi"/>
          <w:sz w:val="24"/>
          <w:szCs w:val="24"/>
        </w:rPr>
      </w:pPr>
      <w:r>
        <w:rPr>
          <w:rFonts w:asciiTheme="minorHAnsi" w:hAnsiTheme="minorHAnsi" w:cstheme="minorHAnsi"/>
          <w:sz w:val="24"/>
          <w:szCs w:val="24"/>
        </w:rPr>
        <w:t xml:space="preserve">October 11 </w:t>
      </w:r>
      <w:r>
        <w:rPr>
          <w:rFonts w:asciiTheme="minorHAnsi" w:hAnsiTheme="minorHAnsi" w:cstheme="minorHAnsi"/>
          <w:sz w:val="24"/>
          <w:szCs w:val="24"/>
        </w:rPr>
        <w:tab/>
      </w:r>
      <w:r w:rsidR="00794856">
        <w:rPr>
          <w:rFonts w:asciiTheme="minorHAnsi" w:hAnsiTheme="minorHAnsi" w:cstheme="minorHAnsi"/>
          <w:sz w:val="24"/>
          <w:szCs w:val="24"/>
        </w:rPr>
        <w:tab/>
      </w:r>
      <w:r>
        <w:rPr>
          <w:rFonts w:asciiTheme="minorHAnsi" w:hAnsiTheme="minorHAnsi" w:cstheme="minorHAnsi"/>
          <w:sz w:val="24"/>
          <w:szCs w:val="24"/>
        </w:rPr>
        <w:t>Lisa Cinciripini</w:t>
      </w:r>
    </w:p>
    <w:p w14:paraId="36EC9E0E" w14:textId="4D92F55B" w:rsidR="00DF2121" w:rsidRDefault="00DF2121" w:rsidP="00106F9A">
      <w:pPr>
        <w:rPr>
          <w:rFonts w:asciiTheme="minorHAnsi" w:hAnsiTheme="minorHAnsi" w:cstheme="minorHAnsi"/>
          <w:b/>
          <w:sz w:val="24"/>
          <w:szCs w:val="24"/>
          <w:u w:val="single"/>
        </w:rPr>
      </w:pPr>
      <w:r w:rsidRPr="005223AC">
        <w:rPr>
          <w:rFonts w:asciiTheme="minorHAnsi" w:hAnsiTheme="minorHAnsi" w:cstheme="minorHAnsi"/>
          <w:b/>
          <w:sz w:val="24"/>
          <w:szCs w:val="24"/>
          <w:u w:val="single"/>
        </w:rPr>
        <w:t>SOUND SYSTEM</w:t>
      </w:r>
    </w:p>
    <w:p w14:paraId="5013AC9F" w14:textId="677DCBA8"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6</w:t>
      </w:r>
      <w:r w:rsidR="00F12E78">
        <w:rPr>
          <w:rFonts w:asciiTheme="minorHAnsi" w:hAnsiTheme="minorHAnsi" w:cstheme="minorHAnsi"/>
          <w:sz w:val="24"/>
          <w:szCs w:val="24"/>
        </w:rPr>
        <w:tab/>
      </w:r>
      <w:r w:rsidR="00794856">
        <w:rPr>
          <w:rFonts w:asciiTheme="minorHAnsi" w:hAnsiTheme="minorHAnsi" w:cstheme="minorHAnsi"/>
          <w:sz w:val="24"/>
          <w:szCs w:val="24"/>
        </w:rPr>
        <w:tab/>
      </w:r>
      <w:r w:rsidR="00F12E78">
        <w:rPr>
          <w:rFonts w:asciiTheme="minorHAnsi" w:hAnsiTheme="minorHAnsi" w:cstheme="minorHAnsi"/>
          <w:sz w:val="24"/>
          <w:szCs w:val="24"/>
        </w:rPr>
        <w:t>Miles Smeed</w:t>
      </w:r>
    </w:p>
    <w:p w14:paraId="1DD22C9A" w14:textId="5FFAE45D" w:rsidR="009D2CAE" w:rsidRDefault="009D2CAE" w:rsidP="009D2CAE">
      <w:pPr>
        <w:rPr>
          <w:rFonts w:asciiTheme="minorHAnsi" w:hAnsiTheme="minorHAnsi" w:cstheme="minorHAnsi"/>
          <w:sz w:val="24"/>
          <w:szCs w:val="24"/>
        </w:rPr>
      </w:pPr>
      <w:r>
        <w:rPr>
          <w:rFonts w:asciiTheme="minorHAnsi" w:hAnsiTheme="minorHAnsi" w:cstheme="minorHAnsi"/>
          <w:sz w:val="24"/>
          <w:szCs w:val="24"/>
        </w:rPr>
        <w:t>September 13</w:t>
      </w:r>
      <w:r w:rsidR="00F12E78">
        <w:rPr>
          <w:rFonts w:asciiTheme="minorHAnsi" w:hAnsiTheme="minorHAnsi" w:cstheme="minorHAnsi"/>
          <w:sz w:val="24"/>
          <w:szCs w:val="24"/>
        </w:rPr>
        <w:tab/>
      </w:r>
      <w:r w:rsidR="00794856">
        <w:rPr>
          <w:rFonts w:asciiTheme="minorHAnsi" w:hAnsiTheme="minorHAnsi" w:cstheme="minorHAnsi"/>
          <w:sz w:val="24"/>
          <w:szCs w:val="24"/>
        </w:rPr>
        <w:tab/>
      </w:r>
      <w:r w:rsidR="00F12E78">
        <w:rPr>
          <w:rFonts w:asciiTheme="minorHAnsi" w:hAnsiTheme="minorHAnsi" w:cstheme="minorHAnsi"/>
          <w:sz w:val="24"/>
          <w:szCs w:val="24"/>
        </w:rPr>
        <w:t>Sue Wack</w:t>
      </w:r>
    </w:p>
    <w:p w14:paraId="7E3441CA" w14:textId="3717B90C" w:rsidR="00B2280C" w:rsidRDefault="00B2280C" w:rsidP="009D2CAE">
      <w:pPr>
        <w:rPr>
          <w:rFonts w:asciiTheme="minorHAnsi" w:hAnsiTheme="minorHAnsi" w:cstheme="minorHAnsi"/>
          <w:sz w:val="24"/>
          <w:szCs w:val="24"/>
        </w:rPr>
      </w:pPr>
      <w:r>
        <w:rPr>
          <w:rFonts w:asciiTheme="minorHAnsi" w:hAnsiTheme="minorHAnsi" w:cstheme="minorHAnsi"/>
          <w:sz w:val="24"/>
          <w:szCs w:val="24"/>
        </w:rPr>
        <w:t xml:space="preserve">September 20  </w:t>
      </w:r>
      <w:r w:rsidR="00794856">
        <w:rPr>
          <w:rFonts w:asciiTheme="minorHAnsi" w:hAnsiTheme="minorHAnsi" w:cstheme="minorHAnsi"/>
          <w:sz w:val="24"/>
          <w:szCs w:val="24"/>
        </w:rPr>
        <w:tab/>
      </w:r>
      <w:r>
        <w:rPr>
          <w:rFonts w:asciiTheme="minorHAnsi" w:hAnsiTheme="minorHAnsi" w:cstheme="minorHAnsi"/>
          <w:sz w:val="24"/>
          <w:szCs w:val="24"/>
        </w:rPr>
        <w:t>Mark Comden</w:t>
      </w:r>
    </w:p>
    <w:p w14:paraId="165F71AB" w14:textId="20D8F4EA" w:rsidR="00B2280C" w:rsidRDefault="00B2280C" w:rsidP="009D2CAE">
      <w:pPr>
        <w:rPr>
          <w:rFonts w:asciiTheme="minorHAnsi" w:hAnsiTheme="minorHAnsi" w:cstheme="minorHAnsi"/>
          <w:sz w:val="24"/>
          <w:szCs w:val="24"/>
        </w:rPr>
      </w:pPr>
      <w:r>
        <w:rPr>
          <w:rFonts w:asciiTheme="minorHAnsi" w:hAnsiTheme="minorHAnsi" w:cstheme="minorHAnsi"/>
          <w:sz w:val="24"/>
          <w:szCs w:val="24"/>
        </w:rPr>
        <w:t xml:space="preserve">September </w:t>
      </w:r>
      <w:r w:rsidR="00A25904">
        <w:rPr>
          <w:rFonts w:asciiTheme="minorHAnsi" w:hAnsiTheme="minorHAnsi" w:cstheme="minorHAnsi"/>
          <w:sz w:val="24"/>
          <w:szCs w:val="24"/>
        </w:rPr>
        <w:t>27</w:t>
      </w:r>
      <w:r w:rsidR="006D3321">
        <w:rPr>
          <w:rFonts w:asciiTheme="minorHAnsi" w:hAnsiTheme="minorHAnsi" w:cstheme="minorHAnsi"/>
          <w:sz w:val="24"/>
          <w:szCs w:val="24"/>
        </w:rPr>
        <w:tab/>
      </w:r>
      <w:r w:rsidR="006D3321">
        <w:rPr>
          <w:rFonts w:asciiTheme="minorHAnsi" w:hAnsiTheme="minorHAnsi" w:cstheme="minorHAnsi"/>
          <w:sz w:val="24"/>
          <w:szCs w:val="24"/>
        </w:rPr>
        <w:tab/>
        <w:t>TBD</w:t>
      </w:r>
    </w:p>
    <w:p w14:paraId="725B3160" w14:textId="2422E577" w:rsidR="00A25904" w:rsidRDefault="00A25904" w:rsidP="009D2CAE">
      <w:pPr>
        <w:rPr>
          <w:rFonts w:asciiTheme="minorHAnsi" w:hAnsiTheme="minorHAnsi" w:cstheme="minorHAnsi"/>
          <w:sz w:val="24"/>
          <w:szCs w:val="24"/>
        </w:rPr>
      </w:pPr>
      <w:r>
        <w:rPr>
          <w:rFonts w:asciiTheme="minorHAnsi" w:hAnsiTheme="minorHAnsi" w:cstheme="minorHAnsi"/>
          <w:sz w:val="24"/>
          <w:szCs w:val="24"/>
        </w:rPr>
        <w:t>October 4</w:t>
      </w:r>
      <w:r w:rsidR="00810C13">
        <w:rPr>
          <w:rFonts w:asciiTheme="minorHAnsi" w:hAnsiTheme="minorHAnsi" w:cstheme="minorHAnsi"/>
          <w:sz w:val="24"/>
          <w:szCs w:val="24"/>
        </w:rPr>
        <w:tab/>
      </w:r>
      <w:r w:rsidR="00794856">
        <w:rPr>
          <w:rFonts w:asciiTheme="minorHAnsi" w:hAnsiTheme="minorHAnsi" w:cstheme="minorHAnsi"/>
          <w:sz w:val="24"/>
          <w:szCs w:val="24"/>
        </w:rPr>
        <w:tab/>
      </w:r>
      <w:r w:rsidR="00810C13">
        <w:rPr>
          <w:rFonts w:asciiTheme="minorHAnsi" w:hAnsiTheme="minorHAnsi" w:cstheme="minorHAnsi"/>
          <w:sz w:val="24"/>
          <w:szCs w:val="24"/>
        </w:rPr>
        <w:t>Rick Rogers</w:t>
      </w:r>
    </w:p>
    <w:p w14:paraId="128DC5EA" w14:textId="62166FBA" w:rsidR="00810C13" w:rsidRDefault="00810C13" w:rsidP="009D2CAE">
      <w:pPr>
        <w:rPr>
          <w:rFonts w:asciiTheme="minorHAnsi" w:hAnsiTheme="minorHAnsi" w:cstheme="minorHAnsi"/>
          <w:sz w:val="24"/>
          <w:szCs w:val="24"/>
        </w:rPr>
      </w:pPr>
      <w:r>
        <w:rPr>
          <w:rFonts w:asciiTheme="minorHAnsi" w:hAnsiTheme="minorHAnsi" w:cstheme="minorHAnsi"/>
          <w:sz w:val="24"/>
          <w:szCs w:val="24"/>
        </w:rPr>
        <w:t>October 11</w:t>
      </w:r>
      <w:r w:rsidR="006D3321">
        <w:rPr>
          <w:rFonts w:asciiTheme="minorHAnsi" w:hAnsiTheme="minorHAnsi" w:cstheme="minorHAnsi"/>
          <w:sz w:val="24"/>
          <w:szCs w:val="24"/>
        </w:rPr>
        <w:tab/>
      </w:r>
      <w:r w:rsidR="006D3321">
        <w:rPr>
          <w:rFonts w:asciiTheme="minorHAnsi" w:hAnsiTheme="minorHAnsi" w:cstheme="minorHAnsi"/>
          <w:sz w:val="24"/>
          <w:szCs w:val="24"/>
        </w:rPr>
        <w:tab/>
        <w:t>TBD</w:t>
      </w:r>
    </w:p>
    <w:p w14:paraId="21C6B664" w14:textId="77777777" w:rsidR="002307CE" w:rsidRDefault="002307CE" w:rsidP="00FB34CE">
      <w:pPr>
        <w:pStyle w:val="Default"/>
        <w:rPr>
          <w:rFonts w:asciiTheme="minorHAnsi" w:hAnsiTheme="minorHAnsi" w:cstheme="minorHAnsi"/>
          <w:bCs/>
        </w:rPr>
      </w:pPr>
    </w:p>
    <w:p w14:paraId="58D9D922" w14:textId="1B3D8291" w:rsidR="004D0ED1" w:rsidRPr="005223AC" w:rsidRDefault="00F54A7B" w:rsidP="00FB34CE">
      <w:pPr>
        <w:pStyle w:val="Default"/>
        <w:rPr>
          <w:rFonts w:asciiTheme="minorHAnsi" w:hAnsiTheme="minorHAnsi" w:cstheme="minorHAnsi"/>
        </w:rPr>
      </w:pPr>
      <w:r w:rsidRPr="005223AC">
        <w:rPr>
          <w:rFonts w:asciiTheme="minorHAnsi" w:hAnsiTheme="minorHAnsi" w:cstheme="minorHAnsi"/>
          <w:bCs/>
        </w:rPr>
        <w:lastRenderedPageBreak/>
        <w:t>*</w:t>
      </w:r>
      <w:r w:rsidRPr="005223AC">
        <w:rPr>
          <w:rFonts w:asciiTheme="minorHAnsi" w:eastAsia="Times New Roman" w:hAnsiTheme="minorHAnsi" w:cstheme="minorHAnsi"/>
          <w:b/>
          <w:bCs/>
        </w:rPr>
        <w:t xml:space="preserve">PLEASE NOTE: </w:t>
      </w:r>
      <w:r w:rsidRPr="005223AC">
        <w:rPr>
          <w:rFonts w:asciiTheme="minorHAnsi" w:hAnsiTheme="minorHAnsi" w:cstheme="minorHAnsi"/>
          <w:b/>
          <w:bCs/>
        </w:rPr>
        <w:t xml:space="preserve">If you </w:t>
      </w:r>
      <w:r w:rsidR="00F86ABC" w:rsidRPr="005223AC">
        <w:rPr>
          <w:rFonts w:asciiTheme="minorHAnsi" w:hAnsiTheme="minorHAnsi" w:cstheme="minorHAnsi"/>
          <w:b/>
          <w:bCs/>
        </w:rPr>
        <w:t>cannot</w:t>
      </w:r>
      <w:r w:rsidRPr="005223AC">
        <w:rPr>
          <w:rFonts w:asciiTheme="minorHAnsi" w:hAnsiTheme="minorHAnsi" w:cstheme="minorHAnsi"/>
          <w:b/>
          <w:bCs/>
        </w:rPr>
        <w:t xml:space="preserve"> participate on your scheduled Sunday, please call one of the other individuals on the list and arrange to switch dates.</w:t>
      </w:r>
    </w:p>
    <w:p w14:paraId="66BF6EB9" w14:textId="77777777" w:rsidR="00B85EC0" w:rsidRDefault="00B85EC0" w:rsidP="00FB34CE">
      <w:pPr>
        <w:rPr>
          <w:rFonts w:asciiTheme="minorHAnsi" w:hAnsiTheme="minorHAnsi" w:cstheme="minorHAnsi"/>
          <w:sz w:val="24"/>
          <w:szCs w:val="24"/>
        </w:rPr>
      </w:pPr>
    </w:p>
    <w:p w14:paraId="7A874742" w14:textId="238FACAD" w:rsidR="00FB34CE" w:rsidRPr="00FB34CE" w:rsidRDefault="00C3555B" w:rsidP="00FB34CE">
      <w:pPr>
        <w:rPr>
          <w:rFonts w:asciiTheme="minorHAnsi" w:hAnsiTheme="minorHAnsi" w:cstheme="minorHAnsi"/>
          <w:sz w:val="24"/>
          <w:szCs w:val="24"/>
        </w:rPr>
      </w:pPr>
      <w:r w:rsidRPr="005223AC">
        <w:rPr>
          <w:rFonts w:asciiTheme="minorHAnsi" w:hAnsiTheme="minorHAnsi" w:cstheme="minorHAnsi"/>
          <w:sz w:val="24"/>
          <w:szCs w:val="24"/>
        </w:rPr>
        <w:t>*****************************************************</w:t>
      </w:r>
      <w:r w:rsidR="14501A85" w:rsidRPr="005223AC">
        <w:rPr>
          <w:rFonts w:asciiTheme="minorHAnsi" w:hAnsiTheme="minorHAnsi" w:cstheme="minorHAnsi"/>
          <w:sz w:val="24"/>
          <w:szCs w:val="24"/>
        </w:rPr>
        <w:t>*</w:t>
      </w:r>
    </w:p>
    <w:p w14:paraId="4041A2E5" w14:textId="2BABD7EC" w:rsidR="00C3555B" w:rsidRPr="005223AC" w:rsidRDefault="00C3555B" w:rsidP="00C3555B">
      <w:pPr>
        <w:jc w:val="center"/>
        <w:rPr>
          <w:rFonts w:asciiTheme="minorHAnsi" w:hAnsiTheme="minorHAnsi" w:cstheme="minorHAnsi"/>
          <w:b/>
          <w:sz w:val="24"/>
          <w:szCs w:val="24"/>
        </w:rPr>
      </w:pPr>
      <w:r w:rsidRPr="005223AC">
        <w:rPr>
          <w:rFonts w:asciiTheme="minorHAnsi" w:hAnsiTheme="minorHAnsi" w:cstheme="minorHAnsi"/>
          <w:b/>
          <w:sz w:val="24"/>
          <w:szCs w:val="24"/>
        </w:rPr>
        <w:t>DEADLINE FOR SUBMITTING MAILING</w:t>
      </w:r>
    </w:p>
    <w:p w14:paraId="3113069B" w14:textId="3925BB73" w:rsidR="00C3555B" w:rsidRPr="005223AC" w:rsidRDefault="00C3555B" w:rsidP="00C3555B">
      <w:pPr>
        <w:jc w:val="center"/>
        <w:rPr>
          <w:rFonts w:asciiTheme="minorHAnsi" w:hAnsiTheme="minorHAnsi" w:cstheme="minorHAnsi"/>
          <w:b/>
          <w:sz w:val="24"/>
          <w:szCs w:val="24"/>
        </w:rPr>
      </w:pPr>
      <w:r w:rsidRPr="005223AC">
        <w:rPr>
          <w:rFonts w:asciiTheme="minorHAnsi" w:hAnsiTheme="minorHAnsi" w:cstheme="minorHAnsi"/>
          <w:b/>
          <w:sz w:val="24"/>
          <w:szCs w:val="24"/>
        </w:rPr>
        <w:t xml:space="preserve">ARTICLES FOR THE </w:t>
      </w:r>
      <w:r w:rsidR="00443F8B">
        <w:rPr>
          <w:rFonts w:asciiTheme="minorHAnsi" w:hAnsiTheme="minorHAnsi" w:cstheme="minorHAnsi"/>
          <w:b/>
          <w:sz w:val="24"/>
          <w:szCs w:val="24"/>
        </w:rPr>
        <w:t xml:space="preserve">OCTOBER </w:t>
      </w:r>
      <w:r w:rsidR="00CF2229" w:rsidRPr="005223AC">
        <w:rPr>
          <w:rFonts w:asciiTheme="minorHAnsi" w:hAnsiTheme="minorHAnsi" w:cstheme="minorHAnsi"/>
          <w:b/>
          <w:sz w:val="24"/>
          <w:szCs w:val="24"/>
        </w:rPr>
        <w:t>202</w:t>
      </w:r>
      <w:r w:rsidR="005D6079">
        <w:rPr>
          <w:rFonts w:asciiTheme="minorHAnsi" w:hAnsiTheme="minorHAnsi" w:cstheme="minorHAnsi"/>
          <w:b/>
          <w:sz w:val="24"/>
          <w:szCs w:val="24"/>
        </w:rPr>
        <w:t>6</w:t>
      </w:r>
      <w:r w:rsidR="00CF2229" w:rsidRPr="005223AC">
        <w:rPr>
          <w:rFonts w:asciiTheme="minorHAnsi" w:hAnsiTheme="minorHAnsi" w:cstheme="minorHAnsi"/>
          <w:b/>
          <w:sz w:val="24"/>
          <w:szCs w:val="24"/>
        </w:rPr>
        <w:t xml:space="preserve"> </w:t>
      </w:r>
      <w:r w:rsidRPr="005223AC">
        <w:rPr>
          <w:rFonts w:asciiTheme="minorHAnsi" w:hAnsiTheme="minorHAnsi" w:cstheme="minorHAnsi"/>
          <w:b/>
          <w:sz w:val="24"/>
          <w:szCs w:val="24"/>
        </w:rPr>
        <w:t>MAILING IS</w:t>
      </w:r>
      <w:r w:rsidR="00A81953" w:rsidRPr="005223AC">
        <w:rPr>
          <w:rFonts w:asciiTheme="minorHAnsi" w:hAnsiTheme="minorHAnsi" w:cstheme="minorHAnsi"/>
          <w:b/>
          <w:sz w:val="24"/>
          <w:szCs w:val="24"/>
        </w:rPr>
        <w:t xml:space="preserve"> </w:t>
      </w:r>
    </w:p>
    <w:p w14:paraId="41F132DD" w14:textId="437BB535" w:rsidR="00C3555B" w:rsidRDefault="005E47E0" w:rsidP="00C3555B">
      <w:pPr>
        <w:ind w:left="3600" w:hanging="3600"/>
        <w:jc w:val="center"/>
        <w:rPr>
          <w:rFonts w:asciiTheme="minorHAnsi" w:hAnsiTheme="minorHAnsi" w:cstheme="minorHAnsi"/>
          <w:b/>
          <w:sz w:val="24"/>
          <w:szCs w:val="24"/>
        </w:rPr>
      </w:pPr>
      <w:r>
        <w:rPr>
          <w:rFonts w:asciiTheme="minorHAnsi" w:hAnsiTheme="minorHAnsi" w:cstheme="minorHAnsi"/>
          <w:b/>
          <w:sz w:val="24"/>
          <w:szCs w:val="24"/>
        </w:rPr>
        <w:t>MONDAY,</w:t>
      </w:r>
      <w:r w:rsidR="00F028E8">
        <w:rPr>
          <w:rFonts w:asciiTheme="minorHAnsi" w:hAnsiTheme="minorHAnsi" w:cstheme="minorHAnsi"/>
          <w:b/>
          <w:sz w:val="24"/>
          <w:szCs w:val="24"/>
        </w:rPr>
        <w:t xml:space="preserve"> </w:t>
      </w:r>
      <w:r w:rsidR="00730C11">
        <w:rPr>
          <w:rFonts w:asciiTheme="minorHAnsi" w:hAnsiTheme="minorHAnsi" w:cstheme="minorHAnsi"/>
          <w:b/>
          <w:sz w:val="24"/>
          <w:szCs w:val="24"/>
        </w:rPr>
        <w:t>SEPTEMBER 14</w:t>
      </w:r>
      <w:r w:rsidR="00716111">
        <w:rPr>
          <w:rFonts w:asciiTheme="minorHAnsi" w:hAnsiTheme="minorHAnsi" w:cstheme="minorHAnsi"/>
          <w:b/>
          <w:sz w:val="24"/>
          <w:szCs w:val="24"/>
        </w:rPr>
        <w:t>, 2026</w:t>
      </w:r>
      <w:r w:rsidR="00334F3A">
        <w:rPr>
          <w:rFonts w:asciiTheme="minorHAnsi" w:hAnsiTheme="minorHAnsi" w:cstheme="minorHAnsi"/>
          <w:b/>
          <w:sz w:val="24"/>
          <w:szCs w:val="24"/>
        </w:rPr>
        <w:t xml:space="preserve"> </w:t>
      </w:r>
      <w:r w:rsidR="00591069" w:rsidRPr="005223AC">
        <w:rPr>
          <w:rFonts w:asciiTheme="minorHAnsi" w:hAnsiTheme="minorHAnsi" w:cstheme="minorHAnsi"/>
          <w:b/>
          <w:sz w:val="24"/>
          <w:szCs w:val="24"/>
        </w:rPr>
        <w:t>!</w:t>
      </w:r>
    </w:p>
    <w:p w14:paraId="5D3917DC" w14:textId="4E206D1D" w:rsidR="00C3555B" w:rsidRPr="005223AC" w:rsidRDefault="00C3555B" w:rsidP="1FC04C18">
      <w:pPr>
        <w:rPr>
          <w:rFonts w:asciiTheme="minorHAnsi" w:hAnsiTheme="minorHAnsi" w:cstheme="minorHAnsi"/>
          <w:noProof/>
          <w:color w:val="222222"/>
          <w:sz w:val="24"/>
          <w:szCs w:val="24"/>
        </w:rPr>
      </w:pPr>
      <w:r w:rsidRPr="005223AC">
        <w:rPr>
          <w:rFonts w:asciiTheme="minorHAnsi" w:hAnsiTheme="minorHAnsi" w:cstheme="minorHAnsi"/>
          <w:sz w:val="24"/>
          <w:szCs w:val="24"/>
        </w:rPr>
        <w:t>******************************************************</w:t>
      </w:r>
    </w:p>
    <w:p w14:paraId="02C1E0A0" w14:textId="77777777" w:rsidR="00636D0D" w:rsidRDefault="00636D0D" w:rsidP="00EB054B">
      <w:pPr>
        <w:rPr>
          <w:rFonts w:asciiTheme="minorHAnsi" w:hAnsiTheme="minorHAnsi" w:cstheme="minorHAnsi"/>
          <w:b/>
          <w:sz w:val="24"/>
          <w:szCs w:val="24"/>
          <w:u w:val="single"/>
        </w:rPr>
      </w:pPr>
    </w:p>
    <w:p w14:paraId="1AFEED0A" w14:textId="3E31421B" w:rsidR="0061603B" w:rsidRDefault="0061603B" w:rsidP="00EB054B">
      <w:pPr>
        <w:rPr>
          <w:rFonts w:asciiTheme="minorHAnsi" w:hAnsiTheme="minorHAnsi" w:cstheme="minorHAnsi"/>
          <w:b/>
          <w:sz w:val="24"/>
          <w:szCs w:val="24"/>
          <w:u w:val="single"/>
        </w:rPr>
      </w:pPr>
      <w:r w:rsidRPr="005223AC">
        <w:rPr>
          <w:rFonts w:asciiTheme="minorHAnsi" w:hAnsiTheme="minorHAnsi" w:cstheme="minorHAnsi"/>
          <w:b/>
          <w:sz w:val="24"/>
          <w:szCs w:val="24"/>
          <w:u w:val="single"/>
        </w:rPr>
        <w:t>Zwingli UCC Staff</w:t>
      </w:r>
    </w:p>
    <w:p w14:paraId="2DF5AD80" w14:textId="7768DE2A" w:rsidR="00002A65" w:rsidRPr="00002A65" w:rsidRDefault="00002A65" w:rsidP="00002A65">
      <w:pPr>
        <w:rPr>
          <w:rFonts w:asciiTheme="minorHAnsi" w:hAnsiTheme="minorHAnsi" w:cstheme="minorHAnsi"/>
          <w:bCs/>
          <w:sz w:val="24"/>
          <w:szCs w:val="24"/>
        </w:rPr>
      </w:pPr>
      <w:r w:rsidRPr="00002A65">
        <w:rPr>
          <w:rFonts w:asciiTheme="minorHAnsi" w:hAnsiTheme="minorHAnsi" w:cstheme="minorHAnsi"/>
          <w:bCs/>
          <w:sz w:val="24"/>
          <w:szCs w:val="24"/>
        </w:rPr>
        <w:t>Joslin Love Kearse, MBA, MDiv, MAST, CSSC</w:t>
      </w:r>
      <w:r>
        <w:rPr>
          <w:rFonts w:asciiTheme="minorHAnsi" w:hAnsiTheme="minorHAnsi" w:cstheme="minorHAnsi"/>
          <w:bCs/>
          <w:sz w:val="24"/>
          <w:szCs w:val="24"/>
        </w:rPr>
        <w:t>…………..</w:t>
      </w:r>
      <w:r w:rsidRPr="00002A65">
        <w:rPr>
          <w:rFonts w:asciiTheme="minorHAnsi" w:hAnsiTheme="minorHAnsi" w:cstheme="minorHAnsi"/>
          <w:bCs/>
          <w:sz w:val="24"/>
          <w:szCs w:val="24"/>
        </w:rPr>
        <w:t>Interim Pastor</w:t>
      </w:r>
    </w:p>
    <w:p w14:paraId="44D5A0E1" w14:textId="3C19EF80" w:rsidR="0061603B" w:rsidRPr="005223AC" w:rsidRDefault="0061603B" w:rsidP="0061603B">
      <w:pPr>
        <w:rPr>
          <w:rFonts w:asciiTheme="minorHAnsi" w:hAnsiTheme="minorHAnsi" w:cstheme="minorHAnsi"/>
          <w:sz w:val="24"/>
          <w:szCs w:val="24"/>
        </w:rPr>
      </w:pPr>
      <w:r w:rsidRPr="005223AC">
        <w:rPr>
          <w:rFonts w:asciiTheme="minorHAnsi" w:hAnsiTheme="minorHAnsi" w:cstheme="minorHAnsi"/>
          <w:sz w:val="24"/>
          <w:szCs w:val="24"/>
        </w:rPr>
        <w:t>Alan Miles, M.Div…........</w:t>
      </w:r>
      <w:r w:rsidR="006B08FF" w:rsidRPr="005223AC">
        <w:rPr>
          <w:rFonts w:asciiTheme="minorHAnsi" w:hAnsiTheme="minorHAnsi" w:cstheme="minorHAnsi"/>
          <w:sz w:val="24"/>
          <w:szCs w:val="24"/>
        </w:rPr>
        <w:t>...</w:t>
      </w:r>
      <w:r w:rsidR="002E4CA8">
        <w:rPr>
          <w:rFonts w:asciiTheme="minorHAnsi" w:hAnsiTheme="minorHAnsi" w:cstheme="minorHAnsi"/>
          <w:sz w:val="24"/>
          <w:szCs w:val="24"/>
        </w:rPr>
        <w:t>..........</w:t>
      </w:r>
      <w:r w:rsidR="006B08FF" w:rsidRPr="005223AC">
        <w:rPr>
          <w:rFonts w:asciiTheme="minorHAnsi" w:hAnsiTheme="minorHAnsi" w:cstheme="minorHAnsi"/>
          <w:sz w:val="24"/>
          <w:szCs w:val="24"/>
        </w:rPr>
        <w:t>........</w:t>
      </w:r>
      <w:r w:rsidR="00107F07" w:rsidRPr="005223AC">
        <w:rPr>
          <w:rFonts w:asciiTheme="minorHAnsi" w:hAnsiTheme="minorHAnsi" w:cstheme="minorHAnsi"/>
          <w:sz w:val="24"/>
          <w:szCs w:val="24"/>
        </w:rPr>
        <w:t>............</w:t>
      </w:r>
      <w:r w:rsidR="009A0380">
        <w:rPr>
          <w:rFonts w:asciiTheme="minorHAnsi" w:hAnsiTheme="minorHAnsi" w:cstheme="minorHAnsi"/>
          <w:sz w:val="24"/>
          <w:szCs w:val="24"/>
        </w:rPr>
        <w:t>......</w:t>
      </w:r>
      <w:r w:rsidR="006B08FF" w:rsidRPr="005223AC">
        <w:rPr>
          <w:rFonts w:asciiTheme="minorHAnsi" w:hAnsiTheme="minorHAnsi" w:cstheme="minorHAnsi"/>
          <w:sz w:val="24"/>
          <w:szCs w:val="24"/>
        </w:rPr>
        <w:t>.</w:t>
      </w:r>
      <w:r w:rsidRPr="005223AC">
        <w:rPr>
          <w:rFonts w:asciiTheme="minorHAnsi" w:hAnsiTheme="minorHAnsi" w:cstheme="minorHAnsi"/>
          <w:sz w:val="24"/>
          <w:szCs w:val="24"/>
        </w:rPr>
        <w:t xml:space="preserve"> </w:t>
      </w:r>
      <w:r w:rsidR="009A0380">
        <w:rPr>
          <w:rFonts w:asciiTheme="minorHAnsi" w:hAnsiTheme="minorHAnsi" w:cstheme="minorHAnsi"/>
          <w:sz w:val="24"/>
          <w:szCs w:val="24"/>
        </w:rPr>
        <w:t>Associate</w:t>
      </w:r>
      <w:r w:rsidRPr="005223AC">
        <w:rPr>
          <w:rFonts w:asciiTheme="minorHAnsi" w:hAnsiTheme="minorHAnsi" w:cstheme="minorHAnsi"/>
          <w:sz w:val="24"/>
          <w:szCs w:val="24"/>
        </w:rPr>
        <w:t xml:space="preserve"> Pastor</w:t>
      </w:r>
    </w:p>
    <w:p w14:paraId="5289ABBB" w14:textId="10C6313E" w:rsidR="0061603B" w:rsidRPr="005223AC" w:rsidRDefault="1FDFF136" w:rsidP="21C4B7FF">
      <w:pPr>
        <w:rPr>
          <w:rFonts w:asciiTheme="minorHAnsi" w:hAnsiTheme="minorHAnsi" w:cstheme="minorHAnsi"/>
          <w:color w:val="000000"/>
          <w:sz w:val="24"/>
          <w:szCs w:val="24"/>
        </w:rPr>
      </w:pPr>
      <w:r w:rsidRPr="005223AC">
        <w:rPr>
          <w:rFonts w:asciiTheme="minorHAnsi" w:hAnsiTheme="minorHAnsi" w:cstheme="minorHAnsi"/>
          <w:color w:val="000000" w:themeColor="text1"/>
          <w:sz w:val="24"/>
          <w:szCs w:val="24"/>
        </w:rPr>
        <w:t>Steve Emery………</w:t>
      </w:r>
      <w:r w:rsidR="00107F07" w:rsidRPr="005223AC">
        <w:rPr>
          <w:rFonts w:asciiTheme="minorHAnsi" w:hAnsiTheme="minorHAnsi" w:cstheme="minorHAnsi"/>
          <w:color w:val="000000" w:themeColor="text1"/>
          <w:sz w:val="24"/>
          <w:szCs w:val="24"/>
        </w:rPr>
        <w:t>………</w:t>
      </w:r>
      <w:r w:rsidR="002E4CA8">
        <w:rPr>
          <w:rFonts w:asciiTheme="minorHAnsi" w:hAnsiTheme="minorHAnsi" w:cstheme="minorHAnsi"/>
          <w:color w:val="000000" w:themeColor="text1"/>
          <w:sz w:val="24"/>
          <w:szCs w:val="24"/>
        </w:rPr>
        <w:t>……………….</w:t>
      </w:r>
      <w:r w:rsidR="00107F07" w:rsidRPr="005223AC">
        <w:rPr>
          <w:rFonts w:asciiTheme="minorHAnsi" w:hAnsiTheme="minorHAnsi" w:cstheme="minorHAnsi"/>
          <w:color w:val="000000" w:themeColor="text1"/>
          <w:sz w:val="24"/>
          <w:szCs w:val="24"/>
        </w:rPr>
        <w:t>…..</w:t>
      </w:r>
      <w:r w:rsidRPr="005223AC">
        <w:rPr>
          <w:rFonts w:asciiTheme="minorHAnsi" w:hAnsiTheme="minorHAnsi" w:cstheme="minorHAnsi"/>
          <w:color w:val="000000" w:themeColor="text1"/>
          <w:sz w:val="24"/>
          <w:szCs w:val="24"/>
        </w:rPr>
        <w:t>….</w:t>
      </w:r>
      <w:r w:rsidR="007D19AC" w:rsidRPr="005223AC">
        <w:rPr>
          <w:rFonts w:asciiTheme="minorHAnsi" w:hAnsiTheme="minorHAnsi" w:cstheme="minorHAnsi"/>
          <w:color w:val="000000" w:themeColor="text1"/>
          <w:sz w:val="24"/>
          <w:szCs w:val="24"/>
        </w:rPr>
        <w:t>D</w:t>
      </w:r>
      <w:r w:rsidRPr="005223AC">
        <w:rPr>
          <w:rFonts w:asciiTheme="minorHAnsi" w:hAnsiTheme="minorHAnsi" w:cstheme="minorHAnsi"/>
          <w:color w:val="000000" w:themeColor="text1"/>
          <w:sz w:val="24"/>
          <w:szCs w:val="24"/>
        </w:rPr>
        <w:t>irector of Music/Organist</w:t>
      </w:r>
    </w:p>
    <w:p w14:paraId="068E1687" w14:textId="51A55E5A" w:rsidR="0061603B" w:rsidRPr="005223AC" w:rsidRDefault="00F11BBD" w:rsidP="21C4B7FF">
      <w:pPr>
        <w:rPr>
          <w:rFonts w:asciiTheme="minorHAnsi" w:hAnsiTheme="minorHAnsi" w:cstheme="minorHAnsi"/>
          <w:sz w:val="24"/>
          <w:szCs w:val="24"/>
        </w:rPr>
      </w:pPr>
      <w:r w:rsidRPr="005223AC">
        <w:rPr>
          <w:rFonts w:asciiTheme="minorHAnsi" w:hAnsiTheme="minorHAnsi" w:cstheme="minorHAnsi"/>
          <w:sz w:val="24"/>
          <w:szCs w:val="24"/>
        </w:rPr>
        <w:t>Lisa Cinciripini</w:t>
      </w:r>
      <w:r w:rsidR="1FDFF136" w:rsidRPr="005223AC">
        <w:rPr>
          <w:rFonts w:asciiTheme="minorHAnsi" w:hAnsiTheme="minorHAnsi" w:cstheme="minorHAnsi"/>
          <w:sz w:val="24"/>
          <w:szCs w:val="24"/>
        </w:rPr>
        <w:t>………</w:t>
      </w:r>
      <w:r w:rsidR="002E4CA8">
        <w:rPr>
          <w:rFonts w:asciiTheme="minorHAnsi" w:hAnsiTheme="minorHAnsi" w:cstheme="minorHAnsi"/>
          <w:sz w:val="24"/>
          <w:szCs w:val="24"/>
        </w:rPr>
        <w:t>…………………..</w:t>
      </w:r>
      <w:r w:rsidR="1FDFF136" w:rsidRPr="005223AC">
        <w:rPr>
          <w:rFonts w:asciiTheme="minorHAnsi" w:hAnsiTheme="minorHAnsi" w:cstheme="minorHAnsi"/>
          <w:sz w:val="24"/>
          <w:szCs w:val="24"/>
        </w:rPr>
        <w:t>……</w:t>
      </w:r>
      <w:r w:rsidR="0070793C" w:rsidRPr="005223AC">
        <w:rPr>
          <w:rFonts w:asciiTheme="minorHAnsi" w:hAnsiTheme="minorHAnsi" w:cstheme="minorHAnsi"/>
          <w:sz w:val="24"/>
          <w:szCs w:val="24"/>
        </w:rPr>
        <w:t>………..</w:t>
      </w:r>
      <w:r w:rsidR="1FDFF136" w:rsidRPr="005223AC">
        <w:rPr>
          <w:rFonts w:asciiTheme="minorHAnsi" w:hAnsiTheme="minorHAnsi" w:cstheme="minorHAnsi"/>
          <w:sz w:val="24"/>
          <w:szCs w:val="24"/>
        </w:rPr>
        <w:t>…</w:t>
      </w:r>
      <w:r w:rsidR="00222781" w:rsidRPr="005223AC">
        <w:rPr>
          <w:rFonts w:asciiTheme="minorHAnsi" w:hAnsiTheme="minorHAnsi" w:cstheme="minorHAnsi"/>
          <w:sz w:val="24"/>
          <w:szCs w:val="24"/>
        </w:rPr>
        <w:t xml:space="preserve">  </w:t>
      </w:r>
      <w:r w:rsidR="00E31F58" w:rsidRPr="005223AC">
        <w:rPr>
          <w:rFonts w:asciiTheme="minorHAnsi" w:hAnsiTheme="minorHAnsi" w:cstheme="minorHAnsi"/>
          <w:sz w:val="24"/>
          <w:szCs w:val="24"/>
        </w:rPr>
        <w:t>Offi</w:t>
      </w:r>
      <w:r w:rsidR="1FDFF136" w:rsidRPr="005223AC">
        <w:rPr>
          <w:rFonts w:asciiTheme="minorHAnsi" w:hAnsiTheme="minorHAnsi" w:cstheme="minorHAnsi"/>
          <w:sz w:val="24"/>
          <w:szCs w:val="24"/>
        </w:rPr>
        <w:t>ce Administrator</w:t>
      </w:r>
    </w:p>
    <w:p w14:paraId="1402FA9C" w14:textId="46D5D595" w:rsidR="0061603B" w:rsidRPr="005223AC" w:rsidRDefault="1FDFF136" w:rsidP="21C4B7FF">
      <w:pPr>
        <w:rPr>
          <w:rFonts w:asciiTheme="minorHAnsi" w:hAnsiTheme="minorHAnsi" w:cstheme="minorHAnsi"/>
          <w:sz w:val="24"/>
          <w:szCs w:val="24"/>
        </w:rPr>
      </w:pPr>
      <w:r w:rsidRPr="005223AC">
        <w:rPr>
          <w:rFonts w:asciiTheme="minorHAnsi" w:hAnsiTheme="minorHAnsi" w:cstheme="minorHAnsi"/>
          <w:sz w:val="24"/>
          <w:szCs w:val="24"/>
        </w:rPr>
        <w:t xml:space="preserve">Kristie </w:t>
      </w:r>
      <w:r w:rsidR="007D19AC" w:rsidRPr="005223AC">
        <w:rPr>
          <w:rFonts w:asciiTheme="minorHAnsi" w:hAnsiTheme="minorHAnsi" w:cstheme="minorHAnsi"/>
          <w:sz w:val="24"/>
          <w:szCs w:val="24"/>
        </w:rPr>
        <w:t>Lowery</w:t>
      </w:r>
      <w:r w:rsidR="0070793C" w:rsidRPr="005223AC">
        <w:rPr>
          <w:rFonts w:asciiTheme="minorHAnsi" w:hAnsiTheme="minorHAnsi" w:cstheme="minorHAnsi"/>
          <w:sz w:val="24"/>
          <w:szCs w:val="24"/>
        </w:rPr>
        <w:t>………………………</w:t>
      </w:r>
      <w:r w:rsidR="002E4CA8">
        <w:rPr>
          <w:rFonts w:asciiTheme="minorHAnsi" w:hAnsiTheme="minorHAnsi" w:cstheme="minorHAnsi"/>
          <w:sz w:val="24"/>
          <w:szCs w:val="24"/>
        </w:rPr>
        <w:t>……………………….</w:t>
      </w:r>
      <w:r w:rsidR="0070793C" w:rsidRPr="005223AC">
        <w:rPr>
          <w:rFonts w:asciiTheme="minorHAnsi" w:hAnsiTheme="minorHAnsi" w:cstheme="minorHAnsi"/>
          <w:sz w:val="24"/>
          <w:szCs w:val="24"/>
        </w:rPr>
        <w:t>……..</w:t>
      </w:r>
      <w:r w:rsidRPr="005223AC">
        <w:rPr>
          <w:rFonts w:asciiTheme="minorHAnsi" w:hAnsiTheme="minorHAnsi" w:cstheme="minorHAnsi"/>
          <w:sz w:val="24"/>
          <w:szCs w:val="24"/>
        </w:rPr>
        <w:t>.Office Assistant</w:t>
      </w:r>
    </w:p>
    <w:p w14:paraId="1CADA852" w14:textId="6E0A94AF" w:rsidR="0061603B" w:rsidRPr="005223AC" w:rsidRDefault="0061603B" w:rsidP="0061603B">
      <w:pPr>
        <w:jc w:val="center"/>
        <w:rPr>
          <w:rFonts w:asciiTheme="minorHAnsi" w:hAnsiTheme="minorHAnsi" w:cstheme="minorHAnsi"/>
          <w:b/>
          <w:color w:val="000000"/>
          <w:sz w:val="24"/>
          <w:szCs w:val="24"/>
        </w:rPr>
      </w:pPr>
      <w:r w:rsidRPr="005223AC">
        <w:rPr>
          <w:rFonts w:asciiTheme="minorHAnsi" w:hAnsiTheme="minorHAnsi" w:cstheme="minorHAnsi"/>
          <w:b/>
          <w:color w:val="000000"/>
          <w:sz w:val="24"/>
          <w:szCs w:val="24"/>
        </w:rPr>
        <w:t>Zwingli United Church of Christ, 350 Wile Avenue, Souderton, PA</w:t>
      </w:r>
    </w:p>
    <w:p w14:paraId="4D1F13A7" w14:textId="77777777" w:rsidR="0061603B" w:rsidRPr="005223AC" w:rsidRDefault="0061603B" w:rsidP="0061603B">
      <w:pPr>
        <w:jc w:val="center"/>
        <w:rPr>
          <w:rFonts w:asciiTheme="minorHAnsi" w:hAnsiTheme="minorHAnsi" w:cstheme="minorHAnsi"/>
          <w:color w:val="000000"/>
          <w:sz w:val="24"/>
          <w:szCs w:val="24"/>
        </w:rPr>
      </w:pPr>
      <w:r w:rsidRPr="005223AC">
        <w:rPr>
          <w:rFonts w:asciiTheme="minorHAnsi" w:hAnsiTheme="minorHAnsi" w:cstheme="minorHAnsi"/>
          <w:color w:val="000000"/>
          <w:sz w:val="24"/>
          <w:szCs w:val="24"/>
        </w:rPr>
        <w:t>Phone: 215-723-1186   Fax:  215-723-5402</w:t>
      </w:r>
      <w:r w:rsidRPr="005223AC">
        <w:rPr>
          <w:rFonts w:asciiTheme="minorHAnsi" w:hAnsiTheme="minorHAnsi" w:cstheme="minorHAnsi"/>
          <w:noProof/>
          <w:color w:val="000000"/>
          <w:sz w:val="24"/>
          <w:szCs w:val="24"/>
        </w:rPr>
        <w:t xml:space="preserve"> </w:t>
      </w:r>
    </w:p>
    <w:p w14:paraId="3C41BA8C" w14:textId="77777777" w:rsidR="0061603B" w:rsidRPr="005223AC" w:rsidRDefault="0061603B" w:rsidP="0061603B">
      <w:pPr>
        <w:jc w:val="center"/>
        <w:rPr>
          <w:rFonts w:asciiTheme="minorHAnsi" w:hAnsiTheme="minorHAnsi" w:cstheme="minorHAnsi"/>
          <w:color w:val="000000"/>
          <w:sz w:val="24"/>
          <w:szCs w:val="24"/>
        </w:rPr>
      </w:pPr>
      <w:hyperlink r:id="rId33" w:history="1">
        <w:r w:rsidRPr="005223AC">
          <w:rPr>
            <w:rFonts w:asciiTheme="minorHAnsi" w:hAnsiTheme="minorHAnsi" w:cstheme="minorHAnsi"/>
            <w:color w:val="0000FF"/>
            <w:sz w:val="24"/>
            <w:szCs w:val="24"/>
            <w:u w:val="single"/>
          </w:rPr>
          <w:t>www.zwingli.org</w:t>
        </w:r>
      </w:hyperlink>
      <w:r w:rsidRPr="005223AC">
        <w:rPr>
          <w:rFonts w:asciiTheme="minorHAnsi" w:hAnsiTheme="minorHAnsi" w:cstheme="minorHAnsi"/>
          <w:color w:val="000000"/>
          <w:sz w:val="24"/>
          <w:szCs w:val="24"/>
        </w:rPr>
        <w:tab/>
      </w:r>
      <w:r w:rsidRPr="005223AC">
        <w:rPr>
          <w:rFonts w:asciiTheme="minorHAnsi" w:hAnsiTheme="minorHAnsi" w:cstheme="minorHAnsi"/>
          <w:color w:val="000000"/>
          <w:sz w:val="24"/>
          <w:szCs w:val="24"/>
        </w:rPr>
        <w:tab/>
      </w:r>
      <w:hyperlink r:id="rId34" w:history="1">
        <w:r w:rsidRPr="005223AC">
          <w:rPr>
            <w:rFonts w:asciiTheme="minorHAnsi" w:hAnsiTheme="minorHAnsi" w:cstheme="minorHAnsi"/>
            <w:color w:val="0000FF"/>
            <w:sz w:val="24"/>
            <w:szCs w:val="24"/>
            <w:u w:val="single"/>
          </w:rPr>
          <w:t>office@zwingli.org</w:t>
        </w:r>
      </w:hyperlink>
    </w:p>
    <w:p w14:paraId="409E4E46" w14:textId="7CB27166" w:rsidR="0061603B" w:rsidRPr="005223AC" w:rsidRDefault="0061603B" w:rsidP="0061603B">
      <w:pPr>
        <w:jc w:val="center"/>
        <w:rPr>
          <w:rFonts w:asciiTheme="minorHAnsi" w:hAnsiTheme="minorHAnsi" w:cstheme="minorHAnsi"/>
          <w:color w:val="000000"/>
          <w:sz w:val="24"/>
          <w:szCs w:val="24"/>
        </w:rPr>
      </w:pPr>
      <w:r w:rsidRPr="005223AC">
        <w:rPr>
          <w:rFonts w:asciiTheme="minorHAnsi" w:hAnsiTheme="minorHAnsi" w:cstheme="minorHAnsi"/>
          <w:b/>
          <w:color w:val="000000"/>
          <w:sz w:val="24"/>
          <w:szCs w:val="24"/>
        </w:rPr>
        <w:t xml:space="preserve">Office Hours </w:t>
      </w:r>
    </w:p>
    <w:p w14:paraId="142D9CDD" w14:textId="4C3EBF34" w:rsidR="0061603B" w:rsidRPr="005223AC" w:rsidRDefault="1FDFF136" w:rsidP="21C4B7FF">
      <w:pPr>
        <w:jc w:val="center"/>
        <w:rPr>
          <w:rFonts w:asciiTheme="minorHAnsi" w:hAnsiTheme="minorHAnsi" w:cstheme="minorHAnsi"/>
          <w:color w:val="000000"/>
          <w:sz w:val="24"/>
          <w:szCs w:val="24"/>
        </w:rPr>
      </w:pPr>
      <w:r w:rsidRPr="005223AC">
        <w:rPr>
          <w:rFonts w:asciiTheme="minorHAnsi" w:hAnsiTheme="minorHAnsi" w:cstheme="minorHAnsi"/>
          <w:color w:val="000000" w:themeColor="text1"/>
          <w:sz w:val="24"/>
          <w:szCs w:val="24"/>
        </w:rPr>
        <w:t xml:space="preserve">M- </w:t>
      </w:r>
      <w:r w:rsidR="00A63AB5" w:rsidRPr="005223AC">
        <w:rPr>
          <w:rFonts w:asciiTheme="minorHAnsi" w:hAnsiTheme="minorHAnsi" w:cstheme="minorHAnsi"/>
          <w:color w:val="000000" w:themeColor="text1"/>
          <w:sz w:val="24"/>
          <w:szCs w:val="24"/>
        </w:rPr>
        <w:t>TH</w:t>
      </w:r>
      <w:r w:rsidRPr="005223AC">
        <w:rPr>
          <w:rFonts w:asciiTheme="minorHAnsi" w:hAnsiTheme="minorHAnsi" w:cstheme="minorHAnsi"/>
          <w:color w:val="000000" w:themeColor="text1"/>
          <w:sz w:val="24"/>
          <w:szCs w:val="24"/>
        </w:rPr>
        <w:t>: 8:30-</w:t>
      </w:r>
      <w:r w:rsidR="00A63AB5" w:rsidRPr="005223AC">
        <w:rPr>
          <w:rFonts w:asciiTheme="minorHAnsi" w:hAnsiTheme="minorHAnsi" w:cstheme="minorHAnsi"/>
          <w:color w:val="000000" w:themeColor="text1"/>
          <w:sz w:val="24"/>
          <w:szCs w:val="24"/>
        </w:rPr>
        <w:t>4</w:t>
      </w:r>
      <w:r w:rsidRPr="005223AC">
        <w:rPr>
          <w:rFonts w:asciiTheme="minorHAnsi" w:hAnsiTheme="minorHAnsi" w:cstheme="minorHAnsi"/>
          <w:color w:val="000000" w:themeColor="text1"/>
          <w:sz w:val="24"/>
          <w:szCs w:val="24"/>
        </w:rPr>
        <w:t>:30</w:t>
      </w:r>
      <w:r w:rsidR="00A63AB5" w:rsidRPr="005223AC">
        <w:rPr>
          <w:rFonts w:asciiTheme="minorHAnsi" w:hAnsiTheme="minorHAnsi" w:cstheme="minorHAnsi"/>
          <w:color w:val="000000" w:themeColor="text1"/>
          <w:sz w:val="24"/>
          <w:szCs w:val="24"/>
        </w:rPr>
        <w:t>, F: 8:30-3:30</w:t>
      </w:r>
      <w:r w:rsidR="00DA09F1" w:rsidRPr="005223AC">
        <w:rPr>
          <w:rFonts w:asciiTheme="minorHAnsi" w:hAnsiTheme="minorHAnsi" w:cstheme="minorHAnsi"/>
          <w:color w:val="000000" w:themeColor="text1"/>
          <w:sz w:val="24"/>
          <w:szCs w:val="24"/>
        </w:rPr>
        <w:t xml:space="preserve">  </w:t>
      </w:r>
      <w:r w:rsidRPr="005223AC">
        <w:rPr>
          <w:rFonts w:asciiTheme="minorHAnsi" w:hAnsiTheme="minorHAnsi" w:cstheme="minorHAnsi"/>
          <w:color w:val="000000" w:themeColor="text1"/>
          <w:sz w:val="24"/>
          <w:szCs w:val="24"/>
        </w:rPr>
        <w:t xml:space="preserve"> Closed Daily  12-1 </w:t>
      </w:r>
    </w:p>
    <w:p w14:paraId="34E77E10" w14:textId="7545F817" w:rsidR="0061603B" w:rsidRPr="005223AC" w:rsidRDefault="1FDFF136" w:rsidP="1FDFF136">
      <w:pPr>
        <w:jc w:val="center"/>
        <w:rPr>
          <w:rFonts w:asciiTheme="minorHAnsi" w:hAnsiTheme="minorHAnsi" w:cstheme="minorHAnsi"/>
          <w:color w:val="000000"/>
          <w:sz w:val="24"/>
          <w:szCs w:val="24"/>
        </w:rPr>
      </w:pPr>
      <w:r w:rsidRPr="005223AC">
        <w:rPr>
          <w:rFonts w:asciiTheme="minorHAnsi" w:hAnsiTheme="minorHAnsi" w:cstheme="minorHAnsi"/>
          <w:color w:val="000000" w:themeColor="text1"/>
          <w:sz w:val="24"/>
          <w:szCs w:val="24"/>
        </w:rPr>
        <w:t>Some images in this publication are used with permission from Bogdan Rosu, Freepik, and High-Quality Icons.</w:t>
      </w:r>
    </w:p>
    <w:p w14:paraId="2405E98B" w14:textId="629B4F57" w:rsidR="0061603B" w:rsidRPr="005223AC" w:rsidRDefault="009C53EB" w:rsidP="0061603B">
      <w:pPr>
        <w:jc w:val="center"/>
        <w:rPr>
          <w:rFonts w:asciiTheme="minorHAnsi" w:hAnsiTheme="minorHAnsi" w:cstheme="minorHAnsi"/>
          <w:color w:val="000000"/>
          <w:sz w:val="24"/>
          <w:szCs w:val="24"/>
        </w:rPr>
      </w:pPr>
      <w:r w:rsidRPr="005223AC">
        <w:rPr>
          <w:rFonts w:asciiTheme="minorHAnsi" w:hAnsiTheme="minorHAnsi" w:cstheme="minorHAnsi"/>
          <w:noProof/>
          <w:color w:val="000000"/>
          <w:sz w:val="24"/>
          <w:szCs w:val="24"/>
        </w:rPr>
        <w:drawing>
          <wp:anchor distT="0" distB="0" distL="114300" distR="114300" simplePos="0" relativeHeight="251658240" behindDoc="0" locked="0" layoutInCell="1" allowOverlap="1" wp14:anchorId="7729A228" wp14:editId="080D60D6">
            <wp:simplePos x="0" y="0"/>
            <wp:positionH relativeFrom="column">
              <wp:posOffset>1390650</wp:posOffset>
            </wp:positionH>
            <wp:positionV relativeFrom="paragraph">
              <wp:posOffset>7620</wp:posOffset>
            </wp:positionV>
            <wp:extent cx="352425" cy="352425"/>
            <wp:effectExtent l="0" t="0" r="9525" b="9525"/>
            <wp:wrapNone/>
            <wp:docPr id="10" name="Picture 1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low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r w:rsidRPr="005223AC">
        <w:rPr>
          <w:rFonts w:asciiTheme="minorHAnsi" w:hAnsiTheme="minorHAnsi" w:cstheme="minorHAnsi"/>
          <w:noProof/>
          <w:color w:val="000000"/>
          <w:sz w:val="24"/>
          <w:szCs w:val="24"/>
        </w:rPr>
        <w:drawing>
          <wp:anchor distT="0" distB="0" distL="114300" distR="114300" simplePos="0" relativeHeight="251658241" behindDoc="0" locked="0" layoutInCell="1" allowOverlap="1" wp14:anchorId="09E2EBFD" wp14:editId="0601A46B">
            <wp:simplePos x="0" y="0"/>
            <wp:positionH relativeFrom="column">
              <wp:posOffset>1857375</wp:posOffset>
            </wp:positionH>
            <wp:positionV relativeFrom="paragraph">
              <wp:posOffset>11430</wp:posOffset>
            </wp:positionV>
            <wp:extent cx="360680" cy="360680"/>
            <wp:effectExtent l="0" t="0" r="1270" b="1270"/>
            <wp:wrapNone/>
            <wp:docPr id="13" name="Picture 1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680" cy="360680"/>
                    </a:xfrm>
                    <a:prstGeom prst="rect">
                      <a:avLst/>
                    </a:prstGeom>
                  </pic:spPr>
                </pic:pic>
              </a:graphicData>
            </a:graphic>
            <wp14:sizeRelH relativeFrom="margin">
              <wp14:pctWidth>0</wp14:pctWidth>
            </wp14:sizeRelH>
            <wp14:sizeRelV relativeFrom="margin">
              <wp14:pctHeight>0</wp14:pctHeight>
            </wp14:sizeRelV>
          </wp:anchor>
        </w:drawing>
      </w:r>
      <w:r w:rsidRPr="005223AC">
        <w:rPr>
          <w:rFonts w:asciiTheme="minorHAnsi" w:hAnsiTheme="minorHAnsi" w:cstheme="minorHAnsi"/>
          <w:noProof/>
          <w:color w:val="000000"/>
          <w:sz w:val="24"/>
          <w:szCs w:val="24"/>
        </w:rPr>
        <w:drawing>
          <wp:anchor distT="0" distB="0" distL="114300" distR="114300" simplePos="0" relativeHeight="251658242" behindDoc="0" locked="0" layoutInCell="1" allowOverlap="1" wp14:anchorId="1EC1C117" wp14:editId="711677DF">
            <wp:simplePos x="0" y="0"/>
            <wp:positionH relativeFrom="column">
              <wp:posOffset>2362200</wp:posOffset>
            </wp:positionH>
            <wp:positionV relativeFrom="paragraph">
              <wp:posOffset>11430</wp:posOffset>
            </wp:positionV>
            <wp:extent cx="379730" cy="379730"/>
            <wp:effectExtent l="0" t="0" r="1270" b="1270"/>
            <wp:wrapNone/>
            <wp:docPr id="14" name="Picture 1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with low confidence"/>
                    <pic:cNvPicPr/>
                  </pic:nvPicPr>
                  <pic:blipFill>
                    <a:blip r:embed="rId37" cstate="print">
                      <a:extLst>
                        <a:ext uri="{28A0092B-C50C-407E-A947-70E740481C1C}">
                          <a14:useLocalDpi xmlns:a14="http://schemas.microsoft.com/office/drawing/2010/main" val="0"/>
                        </a:ext>
                      </a:extLst>
                    </a:blip>
                    <a:stretch>
                      <a:fillRect/>
                    </a:stretch>
                  </pic:blipFill>
                  <pic:spPr>
                    <a:xfrm flipV="1">
                      <a:off x="0" y="0"/>
                      <a:ext cx="379730" cy="379730"/>
                    </a:xfrm>
                    <a:prstGeom prst="rect">
                      <a:avLst/>
                    </a:prstGeom>
                  </pic:spPr>
                </pic:pic>
              </a:graphicData>
            </a:graphic>
            <wp14:sizeRelH relativeFrom="page">
              <wp14:pctWidth>0</wp14:pctWidth>
            </wp14:sizeRelH>
            <wp14:sizeRelV relativeFrom="page">
              <wp14:pctHeight>0</wp14:pctHeight>
            </wp14:sizeRelV>
          </wp:anchor>
        </w:drawing>
      </w:r>
      <w:r w:rsidRPr="005223AC">
        <w:rPr>
          <w:rFonts w:asciiTheme="minorHAnsi" w:hAnsiTheme="minorHAnsi" w:cstheme="minorHAnsi"/>
          <w:noProof/>
          <w:color w:val="000000"/>
          <w:sz w:val="24"/>
          <w:szCs w:val="24"/>
        </w:rPr>
        <w:drawing>
          <wp:anchor distT="0" distB="0" distL="114300" distR="114300" simplePos="0" relativeHeight="251658243" behindDoc="0" locked="0" layoutInCell="1" allowOverlap="1" wp14:anchorId="69811EE9" wp14:editId="227802F7">
            <wp:simplePos x="0" y="0"/>
            <wp:positionH relativeFrom="column">
              <wp:posOffset>2857500</wp:posOffset>
            </wp:positionH>
            <wp:positionV relativeFrom="paragraph">
              <wp:posOffset>11430</wp:posOffset>
            </wp:positionV>
            <wp:extent cx="360680" cy="360680"/>
            <wp:effectExtent l="0" t="0" r="1270" b="1270"/>
            <wp:wrapNone/>
            <wp:docPr id="15" name="Picture 1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10;&#10;Description automatically generated with low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680" cy="360680"/>
                    </a:xfrm>
                    <a:prstGeom prst="rect">
                      <a:avLst/>
                    </a:prstGeom>
                  </pic:spPr>
                </pic:pic>
              </a:graphicData>
            </a:graphic>
            <wp14:sizeRelH relativeFrom="page">
              <wp14:pctWidth>0</wp14:pctWidth>
            </wp14:sizeRelH>
            <wp14:sizeRelV relativeFrom="page">
              <wp14:pctHeight>0</wp14:pctHeight>
            </wp14:sizeRelV>
          </wp:anchor>
        </w:drawing>
      </w:r>
    </w:p>
    <w:p w14:paraId="0DE1A15A" w14:textId="77777777" w:rsidR="00307D77" w:rsidRDefault="00307D77" w:rsidP="00C3555B">
      <w:pPr>
        <w:jc w:val="center"/>
        <w:rPr>
          <w:rFonts w:asciiTheme="minorHAnsi" w:hAnsiTheme="minorHAnsi" w:cstheme="minorHAnsi"/>
          <w:bCs/>
          <w:i/>
          <w:iCs/>
          <w:color w:val="222222"/>
          <w:sz w:val="24"/>
          <w:szCs w:val="24"/>
        </w:rPr>
      </w:pPr>
    </w:p>
    <w:p w14:paraId="03FF771F" w14:textId="77777777" w:rsidR="002307CE" w:rsidRDefault="002307CE" w:rsidP="00C3555B">
      <w:pPr>
        <w:jc w:val="center"/>
        <w:rPr>
          <w:rFonts w:asciiTheme="minorHAnsi" w:hAnsiTheme="minorHAnsi" w:cstheme="minorHAnsi"/>
          <w:bCs/>
          <w:i/>
          <w:iCs/>
          <w:color w:val="222222"/>
          <w:sz w:val="24"/>
          <w:szCs w:val="24"/>
        </w:rPr>
      </w:pPr>
    </w:p>
    <w:p w14:paraId="7E656047" w14:textId="77777777" w:rsidR="00234DA0" w:rsidRDefault="00234DA0" w:rsidP="007B4558">
      <w:pPr>
        <w:shd w:val="clear" w:color="auto" w:fill="FFFFFF"/>
        <w:jc w:val="center"/>
        <w:rPr>
          <w:rFonts w:asciiTheme="minorHAnsi" w:hAnsiTheme="minorHAnsi" w:cstheme="minorHAnsi"/>
          <w:b/>
          <w:bCs/>
          <w:noProof/>
          <w:color w:val="222222"/>
          <w:sz w:val="24"/>
          <w:szCs w:val="24"/>
        </w:rPr>
      </w:pPr>
    </w:p>
    <w:p w14:paraId="2B25D75E" w14:textId="77777777" w:rsidR="00234DA0" w:rsidRDefault="00234DA0" w:rsidP="007B4558">
      <w:pPr>
        <w:shd w:val="clear" w:color="auto" w:fill="FFFFFF"/>
        <w:jc w:val="center"/>
        <w:rPr>
          <w:rFonts w:asciiTheme="minorHAnsi" w:hAnsiTheme="minorHAnsi" w:cstheme="minorHAnsi"/>
          <w:b/>
          <w:bCs/>
          <w:noProof/>
          <w:color w:val="222222"/>
          <w:sz w:val="24"/>
          <w:szCs w:val="24"/>
        </w:rPr>
      </w:pPr>
    </w:p>
    <w:p w14:paraId="2A14DE0B" w14:textId="77777777" w:rsidR="00234DA0" w:rsidRDefault="00234DA0" w:rsidP="007B4558">
      <w:pPr>
        <w:shd w:val="clear" w:color="auto" w:fill="FFFFFF"/>
        <w:jc w:val="center"/>
        <w:rPr>
          <w:rFonts w:asciiTheme="minorHAnsi" w:hAnsiTheme="minorHAnsi" w:cstheme="minorHAnsi"/>
          <w:b/>
          <w:bCs/>
          <w:noProof/>
          <w:color w:val="222222"/>
          <w:sz w:val="24"/>
          <w:szCs w:val="24"/>
        </w:rPr>
      </w:pPr>
    </w:p>
    <w:p w14:paraId="2A4B77A6" w14:textId="77777777" w:rsidR="00234DA0" w:rsidRDefault="00234DA0" w:rsidP="007B4558">
      <w:pPr>
        <w:shd w:val="clear" w:color="auto" w:fill="FFFFFF"/>
        <w:jc w:val="center"/>
        <w:rPr>
          <w:rFonts w:asciiTheme="minorHAnsi" w:hAnsiTheme="minorHAnsi" w:cstheme="minorHAnsi"/>
          <w:b/>
          <w:bCs/>
          <w:noProof/>
          <w:color w:val="222222"/>
          <w:sz w:val="24"/>
          <w:szCs w:val="24"/>
        </w:rPr>
      </w:pPr>
    </w:p>
    <w:p w14:paraId="11C8EA84" w14:textId="77777777" w:rsidR="00610E17" w:rsidRDefault="00610E17" w:rsidP="007B4558">
      <w:pPr>
        <w:shd w:val="clear" w:color="auto" w:fill="FFFFFF"/>
        <w:jc w:val="center"/>
        <w:rPr>
          <w:rFonts w:asciiTheme="minorHAnsi" w:hAnsiTheme="minorHAnsi" w:cstheme="minorHAnsi"/>
          <w:b/>
          <w:bCs/>
          <w:noProof/>
          <w:color w:val="222222"/>
          <w:sz w:val="24"/>
          <w:szCs w:val="24"/>
        </w:rPr>
      </w:pPr>
    </w:p>
    <w:p w14:paraId="2857A606" w14:textId="77777777" w:rsidR="00610E17" w:rsidRDefault="00610E17" w:rsidP="007B4558">
      <w:pPr>
        <w:shd w:val="clear" w:color="auto" w:fill="FFFFFF"/>
        <w:jc w:val="center"/>
        <w:rPr>
          <w:rFonts w:asciiTheme="minorHAnsi" w:hAnsiTheme="minorHAnsi" w:cstheme="minorHAnsi"/>
          <w:b/>
          <w:bCs/>
          <w:noProof/>
          <w:color w:val="222222"/>
          <w:sz w:val="24"/>
          <w:szCs w:val="24"/>
        </w:rPr>
      </w:pPr>
    </w:p>
    <w:p w14:paraId="540C7CFE" w14:textId="77777777" w:rsidR="00636D0D" w:rsidRDefault="00636D0D" w:rsidP="007B4558">
      <w:pPr>
        <w:shd w:val="clear" w:color="auto" w:fill="FFFFFF"/>
        <w:jc w:val="center"/>
        <w:rPr>
          <w:rFonts w:asciiTheme="minorHAnsi" w:hAnsiTheme="minorHAnsi" w:cstheme="minorHAnsi"/>
          <w:b/>
          <w:bCs/>
          <w:noProof/>
          <w:color w:val="222222"/>
          <w:sz w:val="24"/>
          <w:szCs w:val="24"/>
        </w:rPr>
      </w:pPr>
    </w:p>
    <w:p w14:paraId="349B569F" w14:textId="77777777" w:rsidR="00610E17" w:rsidRDefault="00610E17" w:rsidP="007B4558">
      <w:pPr>
        <w:shd w:val="clear" w:color="auto" w:fill="FFFFFF"/>
        <w:jc w:val="center"/>
        <w:rPr>
          <w:rFonts w:asciiTheme="minorHAnsi" w:hAnsiTheme="minorHAnsi" w:cstheme="minorHAnsi"/>
          <w:b/>
          <w:bCs/>
          <w:noProof/>
          <w:color w:val="222222"/>
          <w:sz w:val="24"/>
          <w:szCs w:val="24"/>
        </w:rPr>
      </w:pPr>
    </w:p>
    <w:p w14:paraId="0D0CC1FA" w14:textId="77777777" w:rsidR="00610E17" w:rsidRDefault="00610E17" w:rsidP="007B4558">
      <w:pPr>
        <w:shd w:val="clear" w:color="auto" w:fill="FFFFFF"/>
        <w:jc w:val="center"/>
        <w:rPr>
          <w:rFonts w:asciiTheme="minorHAnsi" w:hAnsiTheme="minorHAnsi" w:cstheme="minorHAnsi"/>
          <w:b/>
          <w:bCs/>
          <w:noProof/>
          <w:color w:val="222222"/>
          <w:sz w:val="24"/>
          <w:szCs w:val="24"/>
        </w:rPr>
      </w:pPr>
    </w:p>
    <w:sectPr w:rsidR="00610E17" w:rsidSect="000342F9">
      <w:footerReference w:type="even" r:id="rId39"/>
      <w:footerReference w:type="default" r:id="rId40"/>
      <w:type w:val="continuous"/>
      <w:pgSz w:w="7920" w:h="12240" w:code="6"/>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096D7" w14:textId="77777777" w:rsidR="0066405A" w:rsidRDefault="0066405A">
      <w:r>
        <w:separator/>
      </w:r>
    </w:p>
  </w:endnote>
  <w:endnote w:type="continuationSeparator" w:id="0">
    <w:p w14:paraId="432478C2" w14:textId="77777777" w:rsidR="0066405A" w:rsidRDefault="0066405A">
      <w:r>
        <w:continuationSeparator/>
      </w:r>
    </w:p>
  </w:endnote>
  <w:endnote w:type="continuationNotice" w:id="1">
    <w:p w14:paraId="5BB32A55" w14:textId="77777777" w:rsidR="0066405A" w:rsidRDefault="00664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ourier">
    <w:panose1 w:val="0206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7030" w14:textId="286A08DA" w:rsidR="0068783F" w:rsidRDefault="006878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3F00D5E0" w14:textId="77777777" w:rsidR="0068783F" w:rsidRDefault="0068783F">
    <w:pPr>
      <w:pStyle w:val="Footer"/>
    </w:pPr>
  </w:p>
  <w:p w14:paraId="34EBEEA2" w14:textId="77777777" w:rsidR="0068783F" w:rsidRDefault="006878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D9CE" w14:textId="1F3CDC56" w:rsidR="0068783F" w:rsidRDefault="006878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50AA">
      <w:rPr>
        <w:rStyle w:val="PageNumber"/>
        <w:noProof/>
      </w:rPr>
      <w:t>4</w:t>
    </w:r>
    <w:r>
      <w:rPr>
        <w:rStyle w:val="PageNumber"/>
      </w:rPr>
      <w:fldChar w:fldCharType="end"/>
    </w:r>
  </w:p>
  <w:p w14:paraId="65D893F8" w14:textId="77777777" w:rsidR="0068783F" w:rsidRDefault="0068783F">
    <w:pPr>
      <w:pStyle w:val="Footer"/>
    </w:pPr>
  </w:p>
  <w:p w14:paraId="4D40B3E1" w14:textId="77777777" w:rsidR="0068783F" w:rsidRDefault="006878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C4DC" w14:textId="77777777" w:rsidR="0066405A" w:rsidRDefault="0066405A">
      <w:r>
        <w:separator/>
      </w:r>
    </w:p>
  </w:footnote>
  <w:footnote w:type="continuationSeparator" w:id="0">
    <w:p w14:paraId="2B51C1D6" w14:textId="77777777" w:rsidR="0066405A" w:rsidRDefault="0066405A">
      <w:r>
        <w:continuationSeparator/>
      </w:r>
    </w:p>
  </w:footnote>
  <w:footnote w:type="continuationNotice" w:id="1">
    <w:p w14:paraId="00D38706" w14:textId="77777777" w:rsidR="0066405A" w:rsidRDefault="0066405A"/>
  </w:footnote>
</w:footnotes>
</file>

<file path=word/intelligence2.xml><?xml version="1.0" encoding="utf-8"?>
<int2:intelligence xmlns:int2="http://schemas.microsoft.com/office/intelligence/2020/intelligence" xmlns:oel="http://schemas.microsoft.com/office/2019/extlst">
  <int2:observations>
    <int2:textHash int2:hashCode="FKs6N08xBKMxzK" int2:id="6LPG1LXN">
      <int2:state int2:value="Rejected" int2:type="AugLoop_Text_Critique"/>
    </int2:textHash>
    <int2:textHash int2:hashCode="/gE7SxkEDocbF4" int2:id="7mMkvR97">
      <int2:state int2:value="Rejected" int2:type="AugLoop_Text_Critique"/>
    </int2:textHash>
    <int2:textHash int2:hashCode="HhxYSLKowiKzRh" int2:id="9Ej3fejl">
      <int2:state int2:value="Rejected" int2:type="AugLoop_Text_Critique"/>
    </int2:textHash>
    <int2:textHash int2:hashCode="zvPXO9QuLU+S3V" int2:id="CQKVrSsG">
      <int2:state int2:value="Rejected" int2:type="AugLoop_Text_Critique"/>
    </int2:textHash>
    <int2:textHash int2:hashCode="nzJ56ALJcUS/DT" int2:id="CeTzLU17">
      <int2:state int2:value="Rejected" int2:type="AugLoop_Text_Critique"/>
    </int2:textHash>
    <int2:textHash int2:hashCode="AOkmchjkV2Z+Fw" int2:id="MaiYVf07">
      <int2:state int2:value="Rejected" int2:type="AugLoop_Text_Critique"/>
    </int2:textHash>
    <int2:textHash int2:hashCode="ISXmafXZEoN639" int2:id="RhR8fFnk">
      <int2:state int2:value="Rejected" int2:type="AugLoop_Text_Critique"/>
    </int2:textHash>
    <int2:textHash int2:hashCode="hqg6WSnJF0vckL" int2:id="RvpjBi5H">
      <int2:state int2:value="Rejected" int2:type="AugLoop_Text_Critique"/>
    </int2:textHash>
    <int2:textHash int2:hashCode="V/8WXl3yue6tii" int2:id="TGPVJcGC">
      <int2:state int2:value="Rejected" int2:type="AugLoop_Text_Critique"/>
    </int2:textHash>
    <int2:textHash int2:hashCode="HUXxptnwPzaSFD" int2:id="WID5IUP1">
      <int2:state int2:value="Rejected" int2:type="AugLoop_Text_Critique"/>
    </int2:textHash>
    <int2:textHash int2:hashCode="N0aC4Mwtoy+MjE" int2:id="nIAJtBMP">
      <int2:state int2:value="Rejected" int2:type="AugLoop_Text_Critique"/>
    </int2:textHash>
    <int2:textHash int2:hashCode="XavFLzUctPGRSr" int2:id="tSqESIhe">
      <int2:state int2:value="Rejected" int2:type="AugLoop_Text_Critique"/>
    </int2:textHash>
    <int2:textHash int2:hashCode="14XhRcekzZUUaw" int2:id="w1ag16nl">
      <int2:state int2:value="Rejected" int2:type="AugLoop_Text_Critique"/>
    </int2:textHash>
    <int2:textHash int2:hashCode="VIPQPM3uCBYLrI" int2:id="wbs4xLN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8C8"/>
    <w:multiLevelType w:val="multilevel"/>
    <w:tmpl w:val="A82E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92441"/>
    <w:multiLevelType w:val="multilevel"/>
    <w:tmpl w:val="08B219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BD5DF4"/>
    <w:multiLevelType w:val="hybridMultilevel"/>
    <w:tmpl w:val="3ABA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14E84"/>
    <w:multiLevelType w:val="hybridMultilevel"/>
    <w:tmpl w:val="B896D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E5C55"/>
    <w:multiLevelType w:val="hybridMultilevel"/>
    <w:tmpl w:val="077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A6E89"/>
    <w:multiLevelType w:val="hybridMultilevel"/>
    <w:tmpl w:val="84563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901D8"/>
    <w:multiLevelType w:val="multilevel"/>
    <w:tmpl w:val="F2A0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371CA"/>
    <w:multiLevelType w:val="hybridMultilevel"/>
    <w:tmpl w:val="3A6459F4"/>
    <w:lvl w:ilvl="0" w:tplc="475ABE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FE6518"/>
    <w:multiLevelType w:val="multilevel"/>
    <w:tmpl w:val="B1C8D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213C12"/>
    <w:multiLevelType w:val="hybridMultilevel"/>
    <w:tmpl w:val="FFFFFFFF"/>
    <w:lvl w:ilvl="0" w:tplc="C6FAFB38">
      <w:start w:val="1"/>
      <w:numFmt w:val="bullet"/>
      <w:lvlText w:val=""/>
      <w:lvlJc w:val="left"/>
      <w:pPr>
        <w:ind w:left="720" w:hanging="360"/>
      </w:pPr>
      <w:rPr>
        <w:rFonts w:ascii="Symbol" w:hAnsi="Symbol" w:hint="default"/>
      </w:rPr>
    </w:lvl>
    <w:lvl w:ilvl="1" w:tplc="35905CEA">
      <w:start w:val="1"/>
      <w:numFmt w:val="bullet"/>
      <w:lvlText w:val="o"/>
      <w:lvlJc w:val="left"/>
      <w:pPr>
        <w:ind w:left="1440" w:hanging="360"/>
      </w:pPr>
      <w:rPr>
        <w:rFonts w:ascii="Courier New" w:hAnsi="Courier New" w:hint="default"/>
      </w:rPr>
    </w:lvl>
    <w:lvl w:ilvl="2" w:tplc="F4C263B4">
      <w:start w:val="1"/>
      <w:numFmt w:val="bullet"/>
      <w:lvlText w:val=""/>
      <w:lvlJc w:val="left"/>
      <w:pPr>
        <w:ind w:left="2160" w:hanging="360"/>
      </w:pPr>
      <w:rPr>
        <w:rFonts w:ascii="Wingdings" w:hAnsi="Wingdings" w:hint="default"/>
      </w:rPr>
    </w:lvl>
    <w:lvl w:ilvl="3" w:tplc="74B236E4">
      <w:start w:val="1"/>
      <w:numFmt w:val="bullet"/>
      <w:lvlText w:val=""/>
      <w:lvlJc w:val="left"/>
      <w:pPr>
        <w:ind w:left="2880" w:hanging="360"/>
      </w:pPr>
      <w:rPr>
        <w:rFonts w:ascii="Symbol" w:hAnsi="Symbol" w:hint="default"/>
      </w:rPr>
    </w:lvl>
    <w:lvl w:ilvl="4" w:tplc="2A705DC8">
      <w:start w:val="1"/>
      <w:numFmt w:val="bullet"/>
      <w:lvlText w:val="o"/>
      <w:lvlJc w:val="left"/>
      <w:pPr>
        <w:ind w:left="3600" w:hanging="360"/>
      </w:pPr>
      <w:rPr>
        <w:rFonts w:ascii="Courier New" w:hAnsi="Courier New" w:hint="default"/>
      </w:rPr>
    </w:lvl>
    <w:lvl w:ilvl="5" w:tplc="3C3E752C">
      <w:start w:val="1"/>
      <w:numFmt w:val="bullet"/>
      <w:lvlText w:val=""/>
      <w:lvlJc w:val="left"/>
      <w:pPr>
        <w:ind w:left="4320" w:hanging="360"/>
      </w:pPr>
      <w:rPr>
        <w:rFonts w:ascii="Wingdings" w:hAnsi="Wingdings" w:hint="default"/>
      </w:rPr>
    </w:lvl>
    <w:lvl w:ilvl="6" w:tplc="B89E3DC6">
      <w:start w:val="1"/>
      <w:numFmt w:val="bullet"/>
      <w:lvlText w:val=""/>
      <w:lvlJc w:val="left"/>
      <w:pPr>
        <w:ind w:left="5040" w:hanging="360"/>
      </w:pPr>
      <w:rPr>
        <w:rFonts w:ascii="Symbol" w:hAnsi="Symbol" w:hint="default"/>
      </w:rPr>
    </w:lvl>
    <w:lvl w:ilvl="7" w:tplc="2C9846DE">
      <w:start w:val="1"/>
      <w:numFmt w:val="bullet"/>
      <w:lvlText w:val="o"/>
      <w:lvlJc w:val="left"/>
      <w:pPr>
        <w:ind w:left="5760" w:hanging="360"/>
      </w:pPr>
      <w:rPr>
        <w:rFonts w:ascii="Courier New" w:hAnsi="Courier New" w:hint="default"/>
      </w:rPr>
    </w:lvl>
    <w:lvl w:ilvl="8" w:tplc="48101964">
      <w:start w:val="1"/>
      <w:numFmt w:val="bullet"/>
      <w:lvlText w:val=""/>
      <w:lvlJc w:val="left"/>
      <w:pPr>
        <w:ind w:left="6480" w:hanging="360"/>
      </w:pPr>
      <w:rPr>
        <w:rFonts w:ascii="Wingdings" w:hAnsi="Wingdings" w:hint="default"/>
      </w:rPr>
    </w:lvl>
  </w:abstractNum>
  <w:abstractNum w:abstractNumId="10" w15:restartNumberingAfterBreak="0">
    <w:nsid w:val="1CDD7B97"/>
    <w:multiLevelType w:val="hybridMultilevel"/>
    <w:tmpl w:val="AD482CE6"/>
    <w:lvl w:ilvl="0" w:tplc="D9AE6BB0">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D05BB"/>
    <w:multiLevelType w:val="hybridMultilevel"/>
    <w:tmpl w:val="24286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456BE"/>
    <w:multiLevelType w:val="hybridMultilevel"/>
    <w:tmpl w:val="E5F6B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63CA7"/>
    <w:multiLevelType w:val="multilevel"/>
    <w:tmpl w:val="17E2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062D37"/>
    <w:multiLevelType w:val="multilevel"/>
    <w:tmpl w:val="572CB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361078"/>
    <w:multiLevelType w:val="hybridMultilevel"/>
    <w:tmpl w:val="99ACC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B4B11"/>
    <w:multiLevelType w:val="hybridMultilevel"/>
    <w:tmpl w:val="0BF03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CA18F5"/>
    <w:multiLevelType w:val="hybridMultilevel"/>
    <w:tmpl w:val="D8CC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D5463"/>
    <w:multiLevelType w:val="hybridMultilevel"/>
    <w:tmpl w:val="89BC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6E0B2C"/>
    <w:multiLevelType w:val="hybridMultilevel"/>
    <w:tmpl w:val="7302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05D25"/>
    <w:multiLevelType w:val="multilevel"/>
    <w:tmpl w:val="613E1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E01E18"/>
    <w:multiLevelType w:val="hybridMultilevel"/>
    <w:tmpl w:val="59963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AF6D87"/>
    <w:multiLevelType w:val="hybridMultilevel"/>
    <w:tmpl w:val="6D98EB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056B5"/>
    <w:multiLevelType w:val="hybridMultilevel"/>
    <w:tmpl w:val="F3407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9C5C78"/>
    <w:multiLevelType w:val="multilevel"/>
    <w:tmpl w:val="5D96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A65793"/>
    <w:multiLevelType w:val="hybridMultilevel"/>
    <w:tmpl w:val="6EB0BF96"/>
    <w:lvl w:ilvl="0" w:tplc="04090001">
      <w:start w:val="1"/>
      <w:numFmt w:val="bullet"/>
      <w:lvlText w:val=""/>
      <w:lvlJc w:val="left"/>
      <w:pPr>
        <w:ind w:left="460" w:hanging="360"/>
      </w:pPr>
      <w:rPr>
        <w:rFonts w:ascii="Symbol" w:hAnsi="Symbol" w:hint="default"/>
        <w:spacing w:val="-1"/>
        <w:w w:val="100"/>
        <w:sz w:val="22"/>
        <w:szCs w:val="22"/>
      </w:rPr>
    </w:lvl>
    <w:lvl w:ilvl="1" w:tplc="04090001">
      <w:start w:val="1"/>
      <w:numFmt w:val="bullet"/>
      <w:lvlText w:val=""/>
      <w:lvlJc w:val="left"/>
      <w:pPr>
        <w:ind w:left="1180" w:hanging="360"/>
      </w:pPr>
      <w:rPr>
        <w:rFonts w:ascii="Symbol" w:hAnsi="Symbol" w:hint="default"/>
      </w:rPr>
    </w:lvl>
    <w:lvl w:ilvl="2" w:tplc="E7122C58">
      <w:numFmt w:val="bullet"/>
      <w:lvlText w:val="•"/>
      <w:lvlJc w:val="left"/>
      <w:pPr>
        <w:ind w:left="2224" w:hanging="360"/>
      </w:pPr>
    </w:lvl>
    <w:lvl w:ilvl="3" w:tplc="E7122C58">
      <w:numFmt w:val="bullet"/>
      <w:lvlText w:val="•"/>
      <w:lvlJc w:val="left"/>
      <w:pPr>
        <w:ind w:left="3268" w:hanging="360"/>
      </w:pPr>
    </w:lvl>
    <w:lvl w:ilvl="4" w:tplc="F670B676">
      <w:numFmt w:val="bullet"/>
      <w:lvlText w:val="•"/>
      <w:lvlJc w:val="left"/>
      <w:pPr>
        <w:ind w:left="4313" w:hanging="360"/>
      </w:pPr>
    </w:lvl>
    <w:lvl w:ilvl="5" w:tplc="5C5CB870">
      <w:numFmt w:val="bullet"/>
      <w:lvlText w:val="•"/>
      <w:lvlJc w:val="left"/>
      <w:pPr>
        <w:ind w:left="5357" w:hanging="360"/>
      </w:pPr>
    </w:lvl>
    <w:lvl w:ilvl="6" w:tplc="4D40F824">
      <w:numFmt w:val="bullet"/>
      <w:lvlText w:val="•"/>
      <w:lvlJc w:val="left"/>
      <w:pPr>
        <w:ind w:left="6402" w:hanging="360"/>
      </w:pPr>
    </w:lvl>
    <w:lvl w:ilvl="7" w:tplc="2466A068">
      <w:numFmt w:val="bullet"/>
      <w:lvlText w:val="•"/>
      <w:lvlJc w:val="left"/>
      <w:pPr>
        <w:ind w:left="7446" w:hanging="360"/>
      </w:pPr>
    </w:lvl>
    <w:lvl w:ilvl="8" w:tplc="473E86AA">
      <w:numFmt w:val="bullet"/>
      <w:lvlText w:val="•"/>
      <w:lvlJc w:val="left"/>
      <w:pPr>
        <w:ind w:left="8491" w:hanging="360"/>
      </w:pPr>
    </w:lvl>
  </w:abstractNum>
  <w:abstractNum w:abstractNumId="26" w15:restartNumberingAfterBreak="0">
    <w:nsid w:val="40DF6963"/>
    <w:multiLevelType w:val="hybridMultilevel"/>
    <w:tmpl w:val="8E7234BC"/>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60249"/>
    <w:multiLevelType w:val="hybridMultilevel"/>
    <w:tmpl w:val="98B003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B2623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0A80E85"/>
    <w:multiLevelType w:val="hybridMultilevel"/>
    <w:tmpl w:val="8C08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1454C"/>
    <w:multiLevelType w:val="hybridMultilevel"/>
    <w:tmpl w:val="4C54C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5A5351"/>
    <w:multiLevelType w:val="hybridMultilevel"/>
    <w:tmpl w:val="A9525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C2A5D"/>
    <w:multiLevelType w:val="hybridMultilevel"/>
    <w:tmpl w:val="D61EE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6F7134"/>
    <w:multiLevelType w:val="multilevel"/>
    <w:tmpl w:val="500C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605787"/>
    <w:multiLevelType w:val="hybridMultilevel"/>
    <w:tmpl w:val="484AA7BC"/>
    <w:lvl w:ilvl="0" w:tplc="6002BBF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720A8"/>
    <w:multiLevelType w:val="multilevel"/>
    <w:tmpl w:val="FBF8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263F79"/>
    <w:multiLevelType w:val="hybridMultilevel"/>
    <w:tmpl w:val="38241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0D0437"/>
    <w:multiLevelType w:val="hybridMultilevel"/>
    <w:tmpl w:val="5D9A34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200392F"/>
    <w:multiLevelType w:val="hybridMultilevel"/>
    <w:tmpl w:val="1106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171B82"/>
    <w:multiLevelType w:val="hybridMultilevel"/>
    <w:tmpl w:val="E752B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60047"/>
    <w:multiLevelType w:val="hybridMultilevel"/>
    <w:tmpl w:val="9126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30759B"/>
    <w:multiLevelType w:val="multilevel"/>
    <w:tmpl w:val="055E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655726">
    <w:abstractNumId w:val="9"/>
  </w:num>
  <w:num w:numId="2" w16cid:durableId="9579554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5495949">
    <w:abstractNumId w:val="22"/>
  </w:num>
  <w:num w:numId="4" w16cid:durableId="785005522">
    <w:abstractNumId w:val="5"/>
  </w:num>
  <w:num w:numId="5" w16cid:durableId="1427573680">
    <w:abstractNumId w:val="1"/>
  </w:num>
  <w:num w:numId="6" w16cid:durableId="1033653314">
    <w:abstractNumId w:val="26"/>
  </w:num>
  <w:num w:numId="7" w16cid:durableId="1554078518">
    <w:abstractNumId w:val="2"/>
  </w:num>
  <w:num w:numId="8" w16cid:durableId="412164077">
    <w:abstractNumId w:val="25"/>
  </w:num>
  <w:num w:numId="9" w16cid:durableId="2127385060">
    <w:abstractNumId w:val="17"/>
  </w:num>
  <w:num w:numId="10" w16cid:durableId="1576355324">
    <w:abstractNumId w:val="40"/>
  </w:num>
  <w:num w:numId="11" w16cid:durableId="1970696387">
    <w:abstractNumId w:val="16"/>
  </w:num>
  <w:num w:numId="12" w16cid:durableId="2141146856">
    <w:abstractNumId w:val="13"/>
  </w:num>
  <w:num w:numId="13" w16cid:durableId="1397701500">
    <w:abstractNumId w:val="35"/>
  </w:num>
  <w:num w:numId="14" w16cid:durableId="983122691">
    <w:abstractNumId w:val="7"/>
  </w:num>
  <w:num w:numId="15" w16cid:durableId="414979856">
    <w:abstractNumId w:val="11"/>
  </w:num>
  <w:num w:numId="16" w16cid:durableId="1966764380">
    <w:abstractNumId w:val="39"/>
  </w:num>
  <w:num w:numId="17" w16cid:durableId="249430948">
    <w:abstractNumId w:val="27"/>
  </w:num>
  <w:num w:numId="18" w16cid:durableId="1062019034">
    <w:abstractNumId w:val="32"/>
  </w:num>
  <w:num w:numId="19" w16cid:durableId="1147893232">
    <w:abstractNumId w:val="31"/>
  </w:num>
  <w:num w:numId="20" w16cid:durableId="440954500">
    <w:abstractNumId w:val="33"/>
  </w:num>
  <w:num w:numId="21" w16cid:durableId="911237943">
    <w:abstractNumId w:val="12"/>
  </w:num>
  <w:num w:numId="22" w16cid:durableId="855190468">
    <w:abstractNumId w:val="8"/>
  </w:num>
  <w:num w:numId="23" w16cid:durableId="42364201">
    <w:abstractNumId w:val="0"/>
  </w:num>
  <w:num w:numId="24" w16cid:durableId="1872645022">
    <w:abstractNumId w:val="20"/>
  </w:num>
  <w:num w:numId="25" w16cid:durableId="34698867">
    <w:abstractNumId w:val="3"/>
  </w:num>
  <w:num w:numId="26" w16cid:durableId="1165317619">
    <w:abstractNumId w:val="41"/>
  </w:num>
  <w:num w:numId="27" w16cid:durableId="1838879134">
    <w:abstractNumId w:val="36"/>
  </w:num>
  <w:num w:numId="28" w16cid:durableId="1809124440">
    <w:abstractNumId w:val="23"/>
  </w:num>
  <w:num w:numId="29" w16cid:durableId="1253390078">
    <w:abstractNumId w:val="34"/>
  </w:num>
  <w:num w:numId="30" w16cid:durableId="251091865">
    <w:abstractNumId w:val="18"/>
  </w:num>
  <w:num w:numId="31" w16cid:durableId="1631328282">
    <w:abstractNumId w:val="29"/>
  </w:num>
  <w:num w:numId="32" w16cid:durableId="965281713">
    <w:abstractNumId w:val="30"/>
  </w:num>
  <w:num w:numId="33" w16cid:durableId="614990039">
    <w:abstractNumId w:val="38"/>
  </w:num>
  <w:num w:numId="34" w16cid:durableId="1891918992">
    <w:abstractNumId w:val="21"/>
  </w:num>
  <w:num w:numId="35" w16cid:durableId="1142503916">
    <w:abstractNumId w:val="4"/>
  </w:num>
  <w:num w:numId="36" w16cid:durableId="1514150552">
    <w:abstractNumId w:val="37"/>
  </w:num>
  <w:num w:numId="37" w16cid:durableId="1030184541">
    <w:abstractNumId w:val="10"/>
  </w:num>
  <w:num w:numId="38" w16cid:durableId="558784786">
    <w:abstractNumId w:val="15"/>
  </w:num>
  <w:num w:numId="39" w16cid:durableId="878669448">
    <w:abstractNumId w:val="19"/>
  </w:num>
  <w:num w:numId="40" w16cid:durableId="2033417921">
    <w:abstractNumId w:val="14"/>
  </w:num>
  <w:num w:numId="41" w16cid:durableId="1012609685">
    <w:abstractNumId w:val="6"/>
  </w:num>
  <w:num w:numId="42" w16cid:durableId="919487087">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O0sLQ0MDUzNDMyNDNU0lEKTi0uzszPAykwqgUAnb1XsCwAAAA="/>
  </w:docVars>
  <w:rsids>
    <w:rsidRoot w:val="00662C9A"/>
    <w:rsid w:val="00000564"/>
    <w:rsid w:val="00000AC4"/>
    <w:rsid w:val="0000130A"/>
    <w:rsid w:val="000019C7"/>
    <w:rsid w:val="00002041"/>
    <w:rsid w:val="00002390"/>
    <w:rsid w:val="000029CA"/>
    <w:rsid w:val="000029E1"/>
    <w:rsid w:val="00002A48"/>
    <w:rsid w:val="00002A65"/>
    <w:rsid w:val="00002AB3"/>
    <w:rsid w:val="00003596"/>
    <w:rsid w:val="00003B57"/>
    <w:rsid w:val="00003C3B"/>
    <w:rsid w:val="00003E9B"/>
    <w:rsid w:val="000040E2"/>
    <w:rsid w:val="000048F5"/>
    <w:rsid w:val="0000551C"/>
    <w:rsid w:val="00005788"/>
    <w:rsid w:val="00005C41"/>
    <w:rsid w:val="000062AE"/>
    <w:rsid w:val="000064D4"/>
    <w:rsid w:val="00006677"/>
    <w:rsid w:val="00006844"/>
    <w:rsid w:val="000068D4"/>
    <w:rsid w:val="00006C69"/>
    <w:rsid w:val="00006D57"/>
    <w:rsid w:val="0000784D"/>
    <w:rsid w:val="00007D40"/>
    <w:rsid w:val="00007E22"/>
    <w:rsid w:val="00010C17"/>
    <w:rsid w:val="00010C5A"/>
    <w:rsid w:val="000111B7"/>
    <w:rsid w:val="000113E5"/>
    <w:rsid w:val="000114A5"/>
    <w:rsid w:val="0001155F"/>
    <w:rsid w:val="0001156B"/>
    <w:rsid w:val="00011678"/>
    <w:rsid w:val="0001178F"/>
    <w:rsid w:val="00011D27"/>
    <w:rsid w:val="0001245F"/>
    <w:rsid w:val="00012AC2"/>
    <w:rsid w:val="00012D33"/>
    <w:rsid w:val="00013148"/>
    <w:rsid w:val="00013182"/>
    <w:rsid w:val="000131AD"/>
    <w:rsid w:val="00013250"/>
    <w:rsid w:val="000134F3"/>
    <w:rsid w:val="00013761"/>
    <w:rsid w:val="00013E66"/>
    <w:rsid w:val="00014412"/>
    <w:rsid w:val="00014EA2"/>
    <w:rsid w:val="00015328"/>
    <w:rsid w:val="00015AFF"/>
    <w:rsid w:val="00015B0F"/>
    <w:rsid w:val="0001622A"/>
    <w:rsid w:val="000163AA"/>
    <w:rsid w:val="0001667F"/>
    <w:rsid w:val="0001690D"/>
    <w:rsid w:val="00016AF1"/>
    <w:rsid w:val="000173FC"/>
    <w:rsid w:val="000178F3"/>
    <w:rsid w:val="00017E5E"/>
    <w:rsid w:val="000207DD"/>
    <w:rsid w:val="00020E05"/>
    <w:rsid w:val="00021847"/>
    <w:rsid w:val="00022151"/>
    <w:rsid w:val="00022628"/>
    <w:rsid w:val="00022AE2"/>
    <w:rsid w:val="00022FA0"/>
    <w:rsid w:val="00023AA3"/>
    <w:rsid w:val="00023D23"/>
    <w:rsid w:val="0002408B"/>
    <w:rsid w:val="0002553C"/>
    <w:rsid w:val="000255C6"/>
    <w:rsid w:val="0002599A"/>
    <w:rsid w:val="0002681F"/>
    <w:rsid w:val="00026AC0"/>
    <w:rsid w:val="00026AEE"/>
    <w:rsid w:val="00026C3C"/>
    <w:rsid w:val="00027410"/>
    <w:rsid w:val="00027C9E"/>
    <w:rsid w:val="00027CA2"/>
    <w:rsid w:val="00027CEF"/>
    <w:rsid w:val="00030363"/>
    <w:rsid w:val="00030607"/>
    <w:rsid w:val="00030888"/>
    <w:rsid w:val="000309DB"/>
    <w:rsid w:val="00030CB7"/>
    <w:rsid w:val="00030D7B"/>
    <w:rsid w:val="00030F72"/>
    <w:rsid w:val="000325A2"/>
    <w:rsid w:val="00032928"/>
    <w:rsid w:val="00032969"/>
    <w:rsid w:val="00032B50"/>
    <w:rsid w:val="00033148"/>
    <w:rsid w:val="00033159"/>
    <w:rsid w:val="000332DA"/>
    <w:rsid w:val="000333BC"/>
    <w:rsid w:val="0003352D"/>
    <w:rsid w:val="00033647"/>
    <w:rsid w:val="00033CC6"/>
    <w:rsid w:val="00033F23"/>
    <w:rsid w:val="000342F9"/>
    <w:rsid w:val="00034457"/>
    <w:rsid w:val="000346D6"/>
    <w:rsid w:val="00034838"/>
    <w:rsid w:val="000348BE"/>
    <w:rsid w:val="000348D8"/>
    <w:rsid w:val="00034973"/>
    <w:rsid w:val="0003578B"/>
    <w:rsid w:val="000358BF"/>
    <w:rsid w:val="000360DB"/>
    <w:rsid w:val="0003613A"/>
    <w:rsid w:val="00036144"/>
    <w:rsid w:val="00036699"/>
    <w:rsid w:val="000368D6"/>
    <w:rsid w:val="000369A7"/>
    <w:rsid w:val="00036A24"/>
    <w:rsid w:val="000373B4"/>
    <w:rsid w:val="00037792"/>
    <w:rsid w:val="00037C17"/>
    <w:rsid w:val="0004059E"/>
    <w:rsid w:val="000412C5"/>
    <w:rsid w:val="0004180C"/>
    <w:rsid w:val="00041DBD"/>
    <w:rsid w:val="00041F21"/>
    <w:rsid w:val="000421C6"/>
    <w:rsid w:val="00042292"/>
    <w:rsid w:val="00042F49"/>
    <w:rsid w:val="000437E7"/>
    <w:rsid w:val="00043B60"/>
    <w:rsid w:val="00043C00"/>
    <w:rsid w:val="00043C45"/>
    <w:rsid w:val="00044382"/>
    <w:rsid w:val="00044503"/>
    <w:rsid w:val="00044D13"/>
    <w:rsid w:val="00045328"/>
    <w:rsid w:val="000456C2"/>
    <w:rsid w:val="0004597C"/>
    <w:rsid w:val="00046391"/>
    <w:rsid w:val="00046AD2"/>
    <w:rsid w:val="00046E89"/>
    <w:rsid w:val="0004726F"/>
    <w:rsid w:val="00047362"/>
    <w:rsid w:val="00047468"/>
    <w:rsid w:val="00047B1E"/>
    <w:rsid w:val="00050E29"/>
    <w:rsid w:val="00050E59"/>
    <w:rsid w:val="000511A0"/>
    <w:rsid w:val="0005194B"/>
    <w:rsid w:val="00051C0A"/>
    <w:rsid w:val="00051E0D"/>
    <w:rsid w:val="000526B6"/>
    <w:rsid w:val="00052961"/>
    <w:rsid w:val="00052B76"/>
    <w:rsid w:val="00053856"/>
    <w:rsid w:val="00053A34"/>
    <w:rsid w:val="00053F3F"/>
    <w:rsid w:val="000543A2"/>
    <w:rsid w:val="00054518"/>
    <w:rsid w:val="00055C3D"/>
    <w:rsid w:val="00056BDD"/>
    <w:rsid w:val="00056E87"/>
    <w:rsid w:val="00056E9A"/>
    <w:rsid w:val="00056F04"/>
    <w:rsid w:val="00057D08"/>
    <w:rsid w:val="00060221"/>
    <w:rsid w:val="00060D39"/>
    <w:rsid w:val="00060F34"/>
    <w:rsid w:val="00061B16"/>
    <w:rsid w:val="00061EFA"/>
    <w:rsid w:val="00061FBE"/>
    <w:rsid w:val="000620AD"/>
    <w:rsid w:val="000622EA"/>
    <w:rsid w:val="00064DBE"/>
    <w:rsid w:val="0006512D"/>
    <w:rsid w:val="000654C8"/>
    <w:rsid w:val="00065678"/>
    <w:rsid w:val="00065AB3"/>
    <w:rsid w:val="00065C1A"/>
    <w:rsid w:val="00065EE9"/>
    <w:rsid w:val="000662AA"/>
    <w:rsid w:val="0006675F"/>
    <w:rsid w:val="00066FF6"/>
    <w:rsid w:val="000674F2"/>
    <w:rsid w:val="00067688"/>
    <w:rsid w:val="00067976"/>
    <w:rsid w:val="00067B1A"/>
    <w:rsid w:val="00067B47"/>
    <w:rsid w:val="00067D6C"/>
    <w:rsid w:val="00067FDF"/>
    <w:rsid w:val="0007091F"/>
    <w:rsid w:val="00070C5F"/>
    <w:rsid w:val="0007178B"/>
    <w:rsid w:val="00071EE4"/>
    <w:rsid w:val="000726F5"/>
    <w:rsid w:val="00072F11"/>
    <w:rsid w:val="0007315C"/>
    <w:rsid w:val="00073748"/>
    <w:rsid w:val="0007432C"/>
    <w:rsid w:val="000743AD"/>
    <w:rsid w:val="00074409"/>
    <w:rsid w:val="00074599"/>
    <w:rsid w:val="00074617"/>
    <w:rsid w:val="000749ED"/>
    <w:rsid w:val="00074EF5"/>
    <w:rsid w:val="00074F98"/>
    <w:rsid w:val="00074FFC"/>
    <w:rsid w:val="000751D5"/>
    <w:rsid w:val="000757AC"/>
    <w:rsid w:val="00075B60"/>
    <w:rsid w:val="00075D4A"/>
    <w:rsid w:val="00076E62"/>
    <w:rsid w:val="000774C7"/>
    <w:rsid w:val="0007762E"/>
    <w:rsid w:val="00077959"/>
    <w:rsid w:val="000779AC"/>
    <w:rsid w:val="00077B06"/>
    <w:rsid w:val="0008090D"/>
    <w:rsid w:val="00080CEE"/>
    <w:rsid w:val="00080F1D"/>
    <w:rsid w:val="000816D9"/>
    <w:rsid w:val="00081706"/>
    <w:rsid w:val="00081BFD"/>
    <w:rsid w:val="00081DE1"/>
    <w:rsid w:val="00081E3E"/>
    <w:rsid w:val="00081EB5"/>
    <w:rsid w:val="000821E0"/>
    <w:rsid w:val="0008270E"/>
    <w:rsid w:val="00082A15"/>
    <w:rsid w:val="000832E2"/>
    <w:rsid w:val="00083DCD"/>
    <w:rsid w:val="00083E82"/>
    <w:rsid w:val="00084219"/>
    <w:rsid w:val="00084920"/>
    <w:rsid w:val="0008492F"/>
    <w:rsid w:val="00084B16"/>
    <w:rsid w:val="00084D78"/>
    <w:rsid w:val="00084EBA"/>
    <w:rsid w:val="00085617"/>
    <w:rsid w:val="00085B41"/>
    <w:rsid w:val="000862FA"/>
    <w:rsid w:val="00086CA9"/>
    <w:rsid w:val="00087C17"/>
    <w:rsid w:val="00087DC8"/>
    <w:rsid w:val="00087F05"/>
    <w:rsid w:val="000901B9"/>
    <w:rsid w:val="0009044A"/>
    <w:rsid w:val="00090A5D"/>
    <w:rsid w:val="00090AE3"/>
    <w:rsid w:val="00091083"/>
    <w:rsid w:val="000914BD"/>
    <w:rsid w:val="00091E12"/>
    <w:rsid w:val="000925F0"/>
    <w:rsid w:val="00092953"/>
    <w:rsid w:val="00092E8B"/>
    <w:rsid w:val="00093AB4"/>
    <w:rsid w:val="00093E15"/>
    <w:rsid w:val="000946F4"/>
    <w:rsid w:val="00094933"/>
    <w:rsid w:val="000949E9"/>
    <w:rsid w:val="00094DF5"/>
    <w:rsid w:val="000954F8"/>
    <w:rsid w:val="000956D6"/>
    <w:rsid w:val="0009610D"/>
    <w:rsid w:val="000966E8"/>
    <w:rsid w:val="00096A9C"/>
    <w:rsid w:val="00096B86"/>
    <w:rsid w:val="0009764C"/>
    <w:rsid w:val="00097B94"/>
    <w:rsid w:val="000A01EC"/>
    <w:rsid w:val="000A08C6"/>
    <w:rsid w:val="000A0BFE"/>
    <w:rsid w:val="000A15F4"/>
    <w:rsid w:val="000A1AD5"/>
    <w:rsid w:val="000A1B4D"/>
    <w:rsid w:val="000A2595"/>
    <w:rsid w:val="000A25CD"/>
    <w:rsid w:val="000A25E7"/>
    <w:rsid w:val="000A26C4"/>
    <w:rsid w:val="000A2AA7"/>
    <w:rsid w:val="000A362A"/>
    <w:rsid w:val="000A3639"/>
    <w:rsid w:val="000A3BB6"/>
    <w:rsid w:val="000A3DDA"/>
    <w:rsid w:val="000A3FF5"/>
    <w:rsid w:val="000A401A"/>
    <w:rsid w:val="000A5031"/>
    <w:rsid w:val="000A512C"/>
    <w:rsid w:val="000A530D"/>
    <w:rsid w:val="000A5412"/>
    <w:rsid w:val="000A57F6"/>
    <w:rsid w:val="000A5F25"/>
    <w:rsid w:val="000A6337"/>
    <w:rsid w:val="000A63D4"/>
    <w:rsid w:val="000A6C93"/>
    <w:rsid w:val="000A70D4"/>
    <w:rsid w:val="000A7739"/>
    <w:rsid w:val="000A7784"/>
    <w:rsid w:val="000A7976"/>
    <w:rsid w:val="000A7AC8"/>
    <w:rsid w:val="000A7DF8"/>
    <w:rsid w:val="000B035A"/>
    <w:rsid w:val="000B055D"/>
    <w:rsid w:val="000B0A23"/>
    <w:rsid w:val="000B10A7"/>
    <w:rsid w:val="000B119D"/>
    <w:rsid w:val="000B11B2"/>
    <w:rsid w:val="000B17AA"/>
    <w:rsid w:val="000B1A9F"/>
    <w:rsid w:val="000B206F"/>
    <w:rsid w:val="000B2525"/>
    <w:rsid w:val="000B2864"/>
    <w:rsid w:val="000B28FF"/>
    <w:rsid w:val="000B2A70"/>
    <w:rsid w:val="000B2AA7"/>
    <w:rsid w:val="000B2C72"/>
    <w:rsid w:val="000B3085"/>
    <w:rsid w:val="000B35E5"/>
    <w:rsid w:val="000B395F"/>
    <w:rsid w:val="000B39E0"/>
    <w:rsid w:val="000B434A"/>
    <w:rsid w:val="000B4637"/>
    <w:rsid w:val="000B488C"/>
    <w:rsid w:val="000B4BA6"/>
    <w:rsid w:val="000B517D"/>
    <w:rsid w:val="000B549F"/>
    <w:rsid w:val="000B6079"/>
    <w:rsid w:val="000B61B8"/>
    <w:rsid w:val="000B65D1"/>
    <w:rsid w:val="000B689F"/>
    <w:rsid w:val="000B6B34"/>
    <w:rsid w:val="000B71A0"/>
    <w:rsid w:val="000B7ADB"/>
    <w:rsid w:val="000C072A"/>
    <w:rsid w:val="000C1754"/>
    <w:rsid w:val="000C1A8A"/>
    <w:rsid w:val="000C2141"/>
    <w:rsid w:val="000C221F"/>
    <w:rsid w:val="000C2419"/>
    <w:rsid w:val="000C2670"/>
    <w:rsid w:val="000C2775"/>
    <w:rsid w:val="000C2838"/>
    <w:rsid w:val="000C2908"/>
    <w:rsid w:val="000C3252"/>
    <w:rsid w:val="000C325A"/>
    <w:rsid w:val="000C3779"/>
    <w:rsid w:val="000C4011"/>
    <w:rsid w:val="000C429F"/>
    <w:rsid w:val="000C4335"/>
    <w:rsid w:val="000C4644"/>
    <w:rsid w:val="000C4E02"/>
    <w:rsid w:val="000C5576"/>
    <w:rsid w:val="000C55AA"/>
    <w:rsid w:val="000C5648"/>
    <w:rsid w:val="000C57DD"/>
    <w:rsid w:val="000C5952"/>
    <w:rsid w:val="000C6016"/>
    <w:rsid w:val="000C6548"/>
    <w:rsid w:val="000C6830"/>
    <w:rsid w:val="000C68B5"/>
    <w:rsid w:val="000C6905"/>
    <w:rsid w:val="000C6C80"/>
    <w:rsid w:val="000C6FBC"/>
    <w:rsid w:val="000C6FF9"/>
    <w:rsid w:val="000C7221"/>
    <w:rsid w:val="000C76A5"/>
    <w:rsid w:val="000C77FA"/>
    <w:rsid w:val="000C7922"/>
    <w:rsid w:val="000C7CA7"/>
    <w:rsid w:val="000C7F4E"/>
    <w:rsid w:val="000D0014"/>
    <w:rsid w:val="000D01E5"/>
    <w:rsid w:val="000D0225"/>
    <w:rsid w:val="000D058E"/>
    <w:rsid w:val="000D0645"/>
    <w:rsid w:val="000D0F97"/>
    <w:rsid w:val="000D106C"/>
    <w:rsid w:val="000D14EB"/>
    <w:rsid w:val="000D15F5"/>
    <w:rsid w:val="000D1977"/>
    <w:rsid w:val="000D2186"/>
    <w:rsid w:val="000D25C0"/>
    <w:rsid w:val="000D2A90"/>
    <w:rsid w:val="000D2E1E"/>
    <w:rsid w:val="000D32BD"/>
    <w:rsid w:val="000D47EA"/>
    <w:rsid w:val="000D4C5D"/>
    <w:rsid w:val="000D5017"/>
    <w:rsid w:val="000D547E"/>
    <w:rsid w:val="000D5533"/>
    <w:rsid w:val="000D5601"/>
    <w:rsid w:val="000D5633"/>
    <w:rsid w:val="000D5D5F"/>
    <w:rsid w:val="000D6512"/>
    <w:rsid w:val="000D65B7"/>
    <w:rsid w:val="000D6A7D"/>
    <w:rsid w:val="000D6B34"/>
    <w:rsid w:val="000D709C"/>
    <w:rsid w:val="000D7145"/>
    <w:rsid w:val="000D7DF6"/>
    <w:rsid w:val="000D7E53"/>
    <w:rsid w:val="000E0013"/>
    <w:rsid w:val="000E0378"/>
    <w:rsid w:val="000E0E94"/>
    <w:rsid w:val="000E2065"/>
    <w:rsid w:val="000E2CD5"/>
    <w:rsid w:val="000E2F13"/>
    <w:rsid w:val="000E3137"/>
    <w:rsid w:val="000E3375"/>
    <w:rsid w:val="000E35F6"/>
    <w:rsid w:val="000E3A43"/>
    <w:rsid w:val="000E3AD1"/>
    <w:rsid w:val="000E3AFD"/>
    <w:rsid w:val="000E4378"/>
    <w:rsid w:val="000E499C"/>
    <w:rsid w:val="000E49E3"/>
    <w:rsid w:val="000E4B87"/>
    <w:rsid w:val="000E4CBB"/>
    <w:rsid w:val="000E593B"/>
    <w:rsid w:val="000E5ADF"/>
    <w:rsid w:val="000E5BD0"/>
    <w:rsid w:val="000E5E2B"/>
    <w:rsid w:val="000E6119"/>
    <w:rsid w:val="000E6182"/>
    <w:rsid w:val="000E6852"/>
    <w:rsid w:val="000E6995"/>
    <w:rsid w:val="000E6A70"/>
    <w:rsid w:val="000E707B"/>
    <w:rsid w:val="000E75F8"/>
    <w:rsid w:val="000E79F3"/>
    <w:rsid w:val="000E7AEE"/>
    <w:rsid w:val="000E7E79"/>
    <w:rsid w:val="000F05BF"/>
    <w:rsid w:val="000F0B74"/>
    <w:rsid w:val="000F0E87"/>
    <w:rsid w:val="000F0F56"/>
    <w:rsid w:val="000F132B"/>
    <w:rsid w:val="000F1DA1"/>
    <w:rsid w:val="000F1EE2"/>
    <w:rsid w:val="000F2151"/>
    <w:rsid w:val="000F225A"/>
    <w:rsid w:val="000F2431"/>
    <w:rsid w:val="000F2F9B"/>
    <w:rsid w:val="000F31C2"/>
    <w:rsid w:val="000F35BF"/>
    <w:rsid w:val="000F3B10"/>
    <w:rsid w:val="000F3E48"/>
    <w:rsid w:val="000F5035"/>
    <w:rsid w:val="000F5899"/>
    <w:rsid w:val="000F6306"/>
    <w:rsid w:val="000F6672"/>
    <w:rsid w:val="000F688A"/>
    <w:rsid w:val="000F6E4A"/>
    <w:rsid w:val="000F7B12"/>
    <w:rsid w:val="000F7B27"/>
    <w:rsid w:val="000F7DCE"/>
    <w:rsid w:val="00100240"/>
    <w:rsid w:val="001016C0"/>
    <w:rsid w:val="00101AD2"/>
    <w:rsid w:val="00101D68"/>
    <w:rsid w:val="0010233A"/>
    <w:rsid w:val="00102B96"/>
    <w:rsid w:val="0010327C"/>
    <w:rsid w:val="00103FBE"/>
    <w:rsid w:val="001047A6"/>
    <w:rsid w:val="0010481A"/>
    <w:rsid w:val="00104A3B"/>
    <w:rsid w:val="00104C3A"/>
    <w:rsid w:val="0010587B"/>
    <w:rsid w:val="00105900"/>
    <w:rsid w:val="00106549"/>
    <w:rsid w:val="001065AA"/>
    <w:rsid w:val="0010679A"/>
    <w:rsid w:val="00106F9A"/>
    <w:rsid w:val="00107B3F"/>
    <w:rsid w:val="00107D75"/>
    <w:rsid w:val="00107F07"/>
    <w:rsid w:val="00107FA1"/>
    <w:rsid w:val="00107FF8"/>
    <w:rsid w:val="00110081"/>
    <w:rsid w:val="001101E6"/>
    <w:rsid w:val="001102E7"/>
    <w:rsid w:val="0011037E"/>
    <w:rsid w:val="0011074A"/>
    <w:rsid w:val="00110B08"/>
    <w:rsid w:val="00110BF6"/>
    <w:rsid w:val="0011103B"/>
    <w:rsid w:val="001119CD"/>
    <w:rsid w:val="00111E1E"/>
    <w:rsid w:val="00111F3E"/>
    <w:rsid w:val="001126A9"/>
    <w:rsid w:val="00112762"/>
    <w:rsid w:val="00112C03"/>
    <w:rsid w:val="0011326B"/>
    <w:rsid w:val="001139A2"/>
    <w:rsid w:val="00113CFF"/>
    <w:rsid w:val="00113DD1"/>
    <w:rsid w:val="00113FBF"/>
    <w:rsid w:val="0011434B"/>
    <w:rsid w:val="00114654"/>
    <w:rsid w:val="001147CF"/>
    <w:rsid w:val="00114BF5"/>
    <w:rsid w:val="00115B7D"/>
    <w:rsid w:val="00115E05"/>
    <w:rsid w:val="001161B7"/>
    <w:rsid w:val="001163BE"/>
    <w:rsid w:val="00116771"/>
    <w:rsid w:val="0011730A"/>
    <w:rsid w:val="001177E6"/>
    <w:rsid w:val="00117AA0"/>
    <w:rsid w:val="00117C69"/>
    <w:rsid w:val="001201FC"/>
    <w:rsid w:val="00120411"/>
    <w:rsid w:val="0012062A"/>
    <w:rsid w:val="00120961"/>
    <w:rsid w:val="00121324"/>
    <w:rsid w:val="00121A3F"/>
    <w:rsid w:val="00121C0B"/>
    <w:rsid w:val="00121D4B"/>
    <w:rsid w:val="00121D9B"/>
    <w:rsid w:val="00122168"/>
    <w:rsid w:val="0012239E"/>
    <w:rsid w:val="00122D7F"/>
    <w:rsid w:val="00123499"/>
    <w:rsid w:val="0012381E"/>
    <w:rsid w:val="00123874"/>
    <w:rsid w:val="00123C13"/>
    <w:rsid w:val="00123CDB"/>
    <w:rsid w:val="00123D57"/>
    <w:rsid w:val="00123D7D"/>
    <w:rsid w:val="00124427"/>
    <w:rsid w:val="001245AA"/>
    <w:rsid w:val="00124C30"/>
    <w:rsid w:val="00124E1A"/>
    <w:rsid w:val="00124F07"/>
    <w:rsid w:val="00125025"/>
    <w:rsid w:val="00125B14"/>
    <w:rsid w:val="00125C98"/>
    <w:rsid w:val="0012629D"/>
    <w:rsid w:val="001265E6"/>
    <w:rsid w:val="00126C2D"/>
    <w:rsid w:val="00126FA8"/>
    <w:rsid w:val="001276C2"/>
    <w:rsid w:val="001279DB"/>
    <w:rsid w:val="00127AA9"/>
    <w:rsid w:val="00127C2A"/>
    <w:rsid w:val="00127E72"/>
    <w:rsid w:val="00130269"/>
    <w:rsid w:val="00130FBA"/>
    <w:rsid w:val="001310A4"/>
    <w:rsid w:val="0013135B"/>
    <w:rsid w:val="001313F0"/>
    <w:rsid w:val="0013154C"/>
    <w:rsid w:val="00131791"/>
    <w:rsid w:val="00131C64"/>
    <w:rsid w:val="00132135"/>
    <w:rsid w:val="001324ED"/>
    <w:rsid w:val="00132795"/>
    <w:rsid w:val="00132800"/>
    <w:rsid w:val="00133A16"/>
    <w:rsid w:val="00133DD4"/>
    <w:rsid w:val="00134BE0"/>
    <w:rsid w:val="00134C5E"/>
    <w:rsid w:val="00134E87"/>
    <w:rsid w:val="00134E89"/>
    <w:rsid w:val="00135143"/>
    <w:rsid w:val="0013550E"/>
    <w:rsid w:val="0013554F"/>
    <w:rsid w:val="00135953"/>
    <w:rsid w:val="00135C8C"/>
    <w:rsid w:val="00136067"/>
    <w:rsid w:val="0013663B"/>
    <w:rsid w:val="00136C7B"/>
    <w:rsid w:val="00136EA8"/>
    <w:rsid w:val="00137B15"/>
    <w:rsid w:val="00137E71"/>
    <w:rsid w:val="001409E1"/>
    <w:rsid w:val="00140ABF"/>
    <w:rsid w:val="0014134B"/>
    <w:rsid w:val="00141460"/>
    <w:rsid w:val="001416C2"/>
    <w:rsid w:val="001419C6"/>
    <w:rsid w:val="00142029"/>
    <w:rsid w:val="00142158"/>
    <w:rsid w:val="0014225D"/>
    <w:rsid w:val="001423D9"/>
    <w:rsid w:val="00142CED"/>
    <w:rsid w:val="001432DA"/>
    <w:rsid w:val="0014338E"/>
    <w:rsid w:val="00143763"/>
    <w:rsid w:val="00143DEF"/>
    <w:rsid w:val="00144A23"/>
    <w:rsid w:val="0014502F"/>
    <w:rsid w:val="00145A9E"/>
    <w:rsid w:val="001468D8"/>
    <w:rsid w:val="00146DE0"/>
    <w:rsid w:val="00147219"/>
    <w:rsid w:val="001477E4"/>
    <w:rsid w:val="00147937"/>
    <w:rsid w:val="00147CE1"/>
    <w:rsid w:val="00147E85"/>
    <w:rsid w:val="001504AC"/>
    <w:rsid w:val="00150563"/>
    <w:rsid w:val="001508A1"/>
    <w:rsid w:val="00150E1E"/>
    <w:rsid w:val="00151637"/>
    <w:rsid w:val="001519CC"/>
    <w:rsid w:val="001520F5"/>
    <w:rsid w:val="00153357"/>
    <w:rsid w:val="0015338E"/>
    <w:rsid w:val="00153570"/>
    <w:rsid w:val="00153609"/>
    <w:rsid w:val="00153C87"/>
    <w:rsid w:val="00154F07"/>
    <w:rsid w:val="00155581"/>
    <w:rsid w:val="001558F0"/>
    <w:rsid w:val="00155C4D"/>
    <w:rsid w:val="00155EE3"/>
    <w:rsid w:val="001560AD"/>
    <w:rsid w:val="001564B4"/>
    <w:rsid w:val="001565A7"/>
    <w:rsid w:val="00156828"/>
    <w:rsid w:val="00156B95"/>
    <w:rsid w:val="00156DFB"/>
    <w:rsid w:val="00157A8A"/>
    <w:rsid w:val="00157BA5"/>
    <w:rsid w:val="001600AD"/>
    <w:rsid w:val="00160430"/>
    <w:rsid w:val="001608AD"/>
    <w:rsid w:val="001615A7"/>
    <w:rsid w:val="0016163E"/>
    <w:rsid w:val="00161A16"/>
    <w:rsid w:val="00161A7D"/>
    <w:rsid w:val="00162997"/>
    <w:rsid w:val="00162D35"/>
    <w:rsid w:val="00162E98"/>
    <w:rsid w:val="0016313C"/>
    <w:rsid w:val="00163A2E"/>
    <w:rsid w:val="00163FB4"/>
    <w:rsid w:val="00164B41"/>
    <w:rsid w:val="00165094"/>
    <w:rsid w:val="00165593"/>
    <w:rsid w:val="001655BB"/>
    <w:rsid w:val="001656D1"/>
    <w:rsid w:val="001656D2"/>
    <w:rsid w:val="001659CE"/>
    <w:rsid w:val="00166275"/>
    <w:rsid w:val="0016697C"/>
    <w:rsid w:val="00167472"/>
    <w:rsid w:val="001674F3"/>
    <w:rsid w:val="001675C9"/>
    <w:rsid w:val="00167DA5"/>
    <w:rsid w:val="00170785"/>
    <w:rsid w:val="001709C2"/>
    <w:rsid w:val="0017102B"/>
    <w:rsid w:val="00171CF0"/>
    <w:rsid w:val="00172ED5"/>
    <w:rsid w:val="00172EF0"/>
    <w:rsid w:val="001732A3"/>
    <w:rsid w:val="0017353E"/>
    <w:rsid w:val="001738A3"/>
    <w:rsid w:val="00173FB7"/>
    <w:rsid w:val="0017464E"/>
    <w:rsid w:val="00174FDB"/>
    <w:rsid w:val="0017506D"/>
    <w:rsid w:val="0017514D"/>
    <w:rsid w:val="0017526A"/>
    <w:rsid w:val="001753A6"/>
    <w:rsid w:val="00175777"/>
    <w:rsid w:val="0017584F"/>
    <w:rsid w:val="001758BC"/>
    <w:rsid w:val="00175B7F"/>
    <w:rsid w:val="00176188"/>
    <w:rsid w:val="00176263"/>
    <w:rsid w:val="0017660A"/>
    <w:rsid w:val="0017678C"/>
    <w:rsid w:val="00176933"/>
    <w:rsid w:val="00177065"/>
    <w:rsid w:val="001773B3"/>
    <w:rsid w:val="00177674"/>
    <w:rsid w:val="00177B8E"/>
    <w:rsid w:val="00177E14"/>
    <w:rsid w:val="001800B8"/>
    <w:rsid w:val="00180154"/>
    <w:rsid w:val="001801DD"/>
    <w:rsid w:val="00180227"/>
    <w:rsid w:val="00180BB3"/>
    <w:rsid w:val="00180D35"/>
    <w:rsid w:val="00181230"/>
    <w:rsid w:val="0018130F"/>
    <w:rsid w:val="001815E9"/>
    <w:rsid w:val="00181BCD"/>
    <w:rsid w:val="0018240D"/>
    <w:rsid w:val="001825EF"/>
    <w:rsid w:val="0018394D"/>
    <w:rsid w:val="00183A36"/>
    <w:rsid w:val="00183CC0"/>
    <w:rsid w:val="00183E8E"/>
    <w:rsid w:val="0018479E"/>
    <w:rsid w:val="00184CCE"/>
    <w:rsid w:val="0018563F"/>
    <w:rsid w:val="0018597E"/>
    <w:rsid w:val="00185E6D"/>
    <w:rsid w:val="00186225"/>
    <w:rsid w:val="00186DBA"/>
    <w:rsid w:val="00187062"/>
    <w:rsid w:val="00187170"/>
    <w:rsid w:val="001877B4"/>
    <w:rsid w:val="00187A92"/>
    <w:rsid w:val="00187F03"/>
    <w:rsid w:val="00187F04"/>
    <w:rsid w:val="001900B6"/>
    <w:rsid w:val="001900FB"/>
    <w:rsid w:val="00190817"/>
    <w:rsid w:val="00190AFA"/>
    <w:rsid w:val="00190B6E"/>
    <w:rsid w:val="001917DB"/>
    <w:rsid w:val="00191BDB"/>
    <w:rsid w:val="00191C54"/>
    <w:rsid w:val="00191E0B"/>
    <w:rsid w:val="00192562"/>
    <w:rsid w:val="00192B58"/>
    <w:rsid w:val="00193E10"/>
    <w:rsid w:val="00194415"/>
    <w:rsid w:val="00194DE6"/>
    <w:rsid w:val="00195111"/>
    <w:rsid w:val="001956A0"/>
    <w:rsid w:val="00195D92"/>
    <w:rsid w:val="00196898"/>
    <w:rsid w:val="00196DA8"/>
    <w:rsid w:val="00196E0C"/>
    <w:rsid w:val="00196FAD"/>
    <w:rsid w:val="00197237"/>
    <w:rsid w:val="00197479"/>
    <w:rsid w:val="001976B6"/>
    <w:rsid w:val="00197AA1"/>
    <w:rsid w:val="00197AA8"/>
    <w:rsid w:val="001A0BB8"/>
    <w:rsid w:val="001A1034"/>
    <w:rsid w:val="001A12EF"/>
    <w:rsid w:val="001A1768"/>
    <w:rsid w:val="001A1827"/>
    <w:rsid w:val="001A1971"/>
    <w:rsid w:val="001A218C"/>
    <w:rsid w:val="001A254A"/>
    <w:rsid w:val="001A29AA"/>
    <w:rsid w:val="001A2C2F"/>
    <w:rsid w:val="001A3585"/>
    <w:rsid w:val="001A4078"/>
    <w:rsid w:val="001A445E"/>
    <w:rsid w:val="001A53C5"/>
    <w:rsid w:val="001A644A"/>
    <w:rsid w:val="001A6691"/>
    <w:rsid w:val="001A74F3"/>
    <w:rsid w:val="001A755F"/>
    <w:rsid w:val="001A76C5"/>
    <w:rsid w:val="001A7817"/>
    <w:rsid w:val="001A7AF0"/>
    <w:rsid w:val="001A7B38"/>
    <w:rsid w:val="001A7B70"/>
    <w:rsid w:val="001B0185"/>
    <w:rsid w:val="001B0BF0"/>
    <w:rsid w:val="001B0D22"/>
    <w:rsid w:val="001B0FB9"/>
    <w:rsid w:val="001B1259"/>
    <w:rsid w:val="001B1688"/>
    <w:rsid w:val="001B16D3"/>
    <w:rsid w:val="001B28D6"/>
    <w:rsid w:val="001B2978"/>
    <w:rsid w:val="001B2C77"/>
    <w:rsid w:val="001B2F68"/>
    <w:rsid w:val="001B3130"/>
    <w:rsid w:val="001B35F6"/>
    <w:rsid w:val="001B36F3"/>
    <w:rsid w:val="001B3EAD"/>
    <w:rsid w:val="001B4761"/>
    <w:rsid w:val="001B59FE"/>
    <w:rsid w:val="001B5A17"/>
    <w:rsid w:val="001B61C6"/>
    <w:rsid w:val="001B673F"/>
    <w:rsid w:val="001B6C27"/>
    <w:rsid w:val="001B6CAA"/>
    <w:rsid w:val="001B7097"/>
    <w:rsid w:val="001B7680"/>
    <w:rsid w:val="001B770C"/>
    <w:rsid w:val="001C006E"/>
    <w:rsid w:val="001C0C98"/>
    <w:rsid w:val="001C119A"/>
    <w:rsid w:val="001C1387"/>
    <w:rsid w:val="001C15DA"/>
    <w:rsid w:val="001C16B4"/>
    <w:rsid w:val="001C1738"/>
    <w:rsid w:val="001C1B46"/>
    <w:rsid w:val="001C1C2D"/>
    <w:rsid w:val="001C25C0"/>
    <w:rsid w:val="001C2964"/>
    <w:rsid w:val="001C2C46"/>
    <w:rsid w:val="001C2E33"/>
    <w:rsid w:val="001C34B6"/>
    <w:rsid w:val="001C375C"/>
    <w:rsid w:val="001C421E"/>
    <w:rsid w:val="001C44F6"/>
    <w:rsid w:val="001C46B0"/>
    <w:rsid w:val="001C46BD"/>
    <w:rsid w:val="001C46FA"/>
    <w:rsid w:val="001C4CCC"/>
    <w:rsid w:val="001C4E44"/>
    <w:rsid w:val="001C4F3D"/>
    <w:rsid w:val="001C5057"/>
    <w:rsid w:val="001C5058"/>
    <w:rsid w:val="001C588D"/>
    <w:rsid w:val="001C5BB4"/>
    <w:rsid w:val="001C6402"/>
    <w:rsid w:val="001C64AF"/>
    <w:rsid w:val="001C64F8"/>
    <w:rsid w:val="001C658B"/>
    <w:rsid w:val="001C6954"/>
    <w:rsid w:val="001C7171"/>
    <w:rsid w:val="001C7F40"/>
    <w:rsid w:val="001D06F5"/>
    <w:rsid w:val="001D0929"/>
    <w:rsid w:val="001D0AF0"/>
    <w:rsid w:val="001D1709"/>
    <w:rsid w:val="001D2090"/>
    <w:rsid w:val="001D2C53"/>
    <w:rsid w:val="001D3425"/>
    <w:rsid w:val="001D363D"/>
    <w:rsid w:val="001D375D"/>
    <w:rsid w:val="001D3D07"/>
    <w:rsid w:val="001D4092"/>
    <w:rsid w:val="001D421D"/>
    <w:rsid w:val="001D4224"/>
    <w:rsid w:val="001D4867"/>
    <w:rsid w:val="001D4ACD"/>
    <w:rsid w:val="001D4CE3"/>
    <w:rsid w:val="001D4DF7"/>
    <w:rsid w:val="001D4E81"/>
    <w:rsid w:val="001D522C"/>
    <w:rsid w:val="001D5979"/>
    <w:rsid w:val="001D5CFE"/>
    <w:rsid w:val="001D5E83"/>
    <w:rsid w:val="001D6431"/>
    <w:rsid w:val="001D6851"/>
    <w:rsid w:val="001D6D2B"/>
    <w:rsid w:val="001D7824"/>
    <w:rsid w:val="001D7D1D"/>
    <w:rsid w:val="001D7DFE"/>
    <w:rsid w:val="001E00B0"/>
    <w:rsid w:val="001E010F"/>
    <w:rsid w:val="001E075D"/>
    <w:rsid w:val="001E0A6F"/>
    <w:rsid w:val="001E1809"/>
    <w:rsid w:val="001E1D6A"/>
    <w:rsid w:val="001E2413"/>
    <w:rsid w:val="001E2660"/>
    <w:rsid w:val="001E2C07"/>
    <w:rsid w:val="001E2D39"/>
    <w:rsid w:val="001E36A0"/>
    <w:rsid w:val="001E3EE3"/>
    <w:rsid w:val="001E3F43"/>
    <w:rsid w:val="001E43BF"/>
    <w:rsid w:val="001E4680"/>
    <w:rsid w:val="001E483D"/>
    <w:rsid w:val="001E4891"/>
    <w:rsid w:val="001E4E1E"/>
    <w:rsid w:val="001E4E5D"/>
    <w:rsid w:val="001E52BF"/>
    <w:rsid w:val="001E541C"/>
    <w:rsid w:val="001E6363"/>
    <w:rsid w:val="001E66D7"/>
    <w:rsid w:val="001E6745"/>
    <w:rsid w:val="001E6784"/>
    <w:rsid w:val="001E6827"/>
    <w:rsid w:val="001E6F10"/>
    <w:rsid w:val="001E7571"/>
    <w:rsid w:val="001E7C68"/>
    <w:rsid w:val="001F0641"/>
    <w:rsid w:val="001F0FAD"/>
    <w:rsid w:val="001F143B"/>
    <w:rsid w:val="001F1BE0"/>
    <w:rsid w:val="001F1D59"/>
    <w:rsid w:val="001F1E0B"/>
    <w:rsid w:val="001F1EDE"/>
    <w:rsid w:val="001F1F0A"/>
    <w:rsid w:val="001F2078"/>
    <w:rsid w:val="001F2605"/>
    <w:rsid w:val="001F3B7F"/>
    <w:rsid w:val="001F4516"/>
    <w:rsid w:val="001F4AFE"/>
    <w:rsid w:val="001F51B6"/>
    <w:rsid w:val="001F57C6"/>
    <w:rsid w:val="001F60AB"/>
    <w:rsid w:val="001F6846"/>
    <w:rsid w:val="001F6BB5"/>
    <w:rsid w:val="001F7049"/>
    <w:rsid w:val="001F7309"/>
    <w:rsid w:val="001F75A9"/>
    <w:rsid w:val="001F7A8B"/>
    <w:rsid w:val="00200147"/>
    <w:rsid w:val="00200343"/>
    <w:rsid w:val="0020091A"/>
    <w:rsid w:val="00200E69"/>
    <w:rsid w:val="002012DD"/>
    <w:rsid w:val="002012E7"/>
    <w:rsid w:val="00201EED"/>
    <w:rsid w:val="00202866"/>
    <w:rsid w:val="002029AA"/>
    <w:rsid w:val="00202A17"/>
    <w:rsid w:val="00204641"/>
    <w:rsid w:val="0020465C"/>
    <w:rsid w:val="00204BD2"/>
    <w:rsid w:val="00205460"/>
    <w:rsid w:val="002055C1"/>
    <w:rsid w:val="0020563E"/>
    <w:rsid w:val="002059B7"/>
    <w:rsid w:val="00205D4E"/>
    <w:rsid w:val="00205D8A"/>
    <w:rsid w:val="00205F9D"/>
    <w:rsid w:val="002062C3"/>
    <w:rsid w:val="0020673B"/>
    <w:rsid w:val="0020692B"/>
    <w:rsid w:val="00206D6C"/>
    <w:rsid w:val="00206ECB"/>
    <w:rsid w:val="00207C33"/>
    <w:rsid w:val="00207FC3"/>
    <w:rsid w:val="0021077A"/>
    <w:rsid w:val="00210ABF"/>
    <w:rsid w:val="00210F28"/>
    <w:rsid w:val="00210F90"/>
    <w:rsid w:val="0021114E"/>
    <w:rsid w:val="00211447"/>
    <w:rsid w:val="00211696"/>
    <w:rsid w:val="002117FF"/>
    <w:rsid w:val="00211CE1"/>
    <w:rsid w:val="00212034"/>
    <w:rsid w:val="00212252"/>
    <w:rsid w:val="0021230A"/>
    <w:rsid w:val="00212686"/>
    <w:rsid w:val="00212CAC"/>
    <w:rsid w:val="00212EF8"/>
    <w:rsid w:val="00213325"/>
    <w:rsid w:val="00213DEB"/>
    <w:rsid w:val="00214177"/>
    <w:rsid w:val="00214F0F"/>
    <w:rsid w:val="0021575E"/>
    <w:rsid w:val="002157FC"/>
    <w:rsid w:val="002159D4"/>
    <w:rsid w:val="00217576"/>
    <w:rsid w:val="002179D9"/>
    <w:rsid w:val="00217B9C"/>
    <w:rsid w:val="00217C87"/>
    <w:rsid w:val="00217E12"/>
    <w:rsid w:val="00217FD5"/>
    <w:rsid w:val="00220517"/>
    <w:rsid w:val="002207EF"/>
    <w:rsid w:val="00220B5A"/>
    <w:rsid w:val="00220D21"/>
    <w:rsid w:val="00220E8F"/>
    <w:rsid w:val="00220F9F"/>
    <w:rsid w:val="0022172A"/>
    <w:rsid w:val="00221E5B"/>
    <w:rsid w:val="00222781"/>
    <w:rsid w:val="00223066"/>
    <w:rsid w:val="002231DB"/>
    <w:rsid w:val="002233D3"/>
    <w:rsid w:val="00223604"/>
    <w:rsid w:val="0022382B"/>
    <w:rsid w:val="00223B8F"/>
    <w:rsid w:val="00224BE7"/>
    <w:rsid w:val="00224EBC"/>
    <w:rsid w:val="002252BF"/>
    <w:rsid w:val="00225603"/>
    <w:rsid w:val="002257C2"/>
    <w:rsid w:val="00225857"/>
    <w:rsid w:val="00225D82"/>
    <w:rsid w:val="002260E6"/>
    <w:rsid w:val="00226890"/>
    <w:rsid w:val="00226D35"/>
    <w:rsid w:val="0022708B"/>
    <w:rsid w:val="00227704"/>
    <w:rsid w:val="002277C0"/>
    <w:rsid w:val="00227A00"/>
    <w:rsid w:val="00227E34"/>
    <w:rsid w:val="0023022B"/>
    <w:rsid w:val="00230726"/>
    <w:rsid w:val="002307CE"/>
    <w:rsid w:val="002317F9"/>
    <w:rsid w:val="00232BC8"/>
    <w:rsid w:val="00233852"/>
    <w:rsid w:val="00233E8F"/>
    <w:rsid w:val="002342EA"/>
    <w:rsid w:val="002347BC"/>
    <w:rsid w:val="00234DA0"/>
    <w:rsid w:val="0023513C"/>
    <w:rsid w:val="00235A6F"/>
    <w:rsid w:val="00235D0B"/>
    <w:rsid w:val="002365C5"/>
    <w:rsid w:val="00236624"/>
    <w:rsid w:val="00236BC4"/>
    <w:rsid w:val="00236CB5"/>
    <w:rsid w:val="00237254"/>
    <w:rsid w:val="00237E5C"/>
    <w:rsid w:val="00237EA0"/>
    <w:rsid w:val="0024080E"/>
    <w:rsid w:val="00240859"/>
    <w:rsid w:val="00241195"/>
    <w:rsid w:val="002421DB"/>
    <w:rsid w:val="00242318"/>
    <w:rsid w:val="00242BF5"/>
    <w:rsid w:val="00243039"/>
    <w:rsid w:val="00243228"/>
    <w:rsid w:val="00243333"/>
    <w:rsid w:val="0024367E"/>
    <w:rsid w:val="00243871"/>
    <w:rsid w:val="00243CBA"/>
    <w:rsid w:val="00243CD5"/>
    <w:rsid w:val="00243F13"/>
    <w:rsid w:val="0024400A"/>
    <w:rsid w:val="00244109"/>
    <w:rsid w:val="002442D0"/>
    <w:rsid w:val="00244480"/>
    <w:rsid w:val="0024463A"/>
    <w:rsid w:val="0024547A"/>
    <w:rsid w:val="00246038"/>
    <w:rsid w:val="00246398"/>
    <w:rsid w:val="00246453"/>
    <w:rsid w:val="0024687B"/>
    <w:rsid w:val="00246D5B"/>
    <w:rsid w:val="00246DA5"/>
    <w:rsid w:val="00247CE7"/>
    <w:rsid w:val="002504EA"/>
    <w:rsid w:val="00250533"/>
    <w:rsid w:val="0025077C"/>
    <w:rsid w:val="002507D5"/>
    <w:rsid w:val="00250921"/>
    <w:rsid w:val="00250AB5"/>
    <w:rsid w:val="00251149"/>
    <w:rsid w:val="0025119D"/>
    <w:rsid w:val="002512A8"/>
    <w:rsid w:val="002513AC"/>
    <w:rsid w:val="002517A4"/>
    <w:rsid w:val="002517E7"/>
    <w:rsid w:val="00251BD4"/>
    <w:rsid w:val="00252574"/>
    <w:rsid w:val="0025264B"/>
    <w:rsid w:val="00252BEC"/>
    <w:rsid w:val="00252EAA"/>
    <w:rsid w:val="0025316A"/>
    <w:rsid w:val="0025389B"/>
    <w:rsid w:val="00253DD4"/>
    <w:rsid w:val="002545B5"/>
    <w:rsid w:val="00254A6A"/>
    <w:rsid w:val="00254E3D"/>
    <w:rsid w:val="00255096"/>
    <w:rsid w:val="0025551A"/>
    <w:rsid w:val="002555B0"/>
    <w:rsid w:val="002556A4"/>
    <w:rsid w:val="002556B5"/>
    <w:rsid w:val="002557D2"/>
    <w:rsid w:val="002558E7"/>
    <w:rsid w:val="0025592F"/>
    <w:rsid w:val="0025656E"/>
    <w:rsid w:val="00256A4C"/>
    <w:rsid w:val="00256A6D"/>
    <w:rsid w:val="00256B4A"/>
    <w:rsid w:val="00256BBB"/>
    <w:rsid w:val="00256BC3"/>
    <w:rsid w:val="0025700F"/>
    <w:rsid w:val="00257462"/>
    <w:rsid w:val="00257558"/>
    <w:rsid w:val="0025755A"/>
    <w:rsid w:val="0025756D"/>
    <w:rsid w:val="00257F4A"/>
    <w:rsid w:val="0026002F"/>
    <w:rsid w:val="00260399"/>
    <w:rsid w:val="00260A34"/>
    <w:rsid w:val="00260CDE"/>
    <w:rsid w:val="00260FBB"/>
    <w:rsid w:val="00261232"/>
    <w:rsid w:val="0026144E"/>
    <w:rsid w:val="002616CF"/>
    <w:rsid w:val="00261793"/>
    <w:rsid w:val="0026201F"/>
    <w:rsid w:val="002625D0"/>
    <w:rsid w:val="0026355A"/>
    <w:rsid w:val="00263BA3"/>
    <w:rsid w:val="00263BCE"/>
    <w:rsid w:val="00264163"/>
    <w:rsid w:val="002642FE"/>
    <w:rsid w:val="0026446E"/>
    <w:rsid w:val="0026485E"/>
    <w:rsid w:val="00265061"/>
    <w:rsid w:val="002653F3"/>
    <w:rsid w:val="00265FF2"/>
    <w:rsid w:val="00266BB7"/>
    <w:rsid w:val="00266CDF"/>
    <w:rsid w:val="002703C1"/>
    <w:rsid w:val="00270CB9"/>
    <w:rsid w:val="00270DAD"/>
    <w:rsid w:val="00270FE3"/>
    <w:rsid w:val="00271795"/>
    <w:rsid w:val="00271925"/>
    <w:rsid w:val="0027224B"/>
    <w:rsid w:val="00273AE7"/>
    <w:rsid w:val="00273B5F"/>
    <w:rsid w:val="00273F8C"/>
    <w:rsid w:val="00274216"/>
    <w:rsid w:val="0027473B"/>
    <w:rsid w:val="002747FF"/>
    <w:rsid w:val="0027484E"/>
    <w:rsid w:val="00274E34"/>
    <w:rsid w:val="00274EC6"/>
    <w:rsid w:val="00275080"/>
    <w:rsid w:val="002750C5"/>
    <w:rsid w:val="00275115"/>
    <w:rsid w:val="002756B8"/>
    <w:rsid w:val="00276153"/>
    <w:rsid w:val="0027618B"/>
    <w:rsid w:val="00276295"/>
    <w:rsid w:val="0027632A"/>
    <w:rsid w:val="002763E8"/>
    <w:rsid w:val="002767A3"/>
    <w:rsid w:val="00276F1E"/>
    <w:rsid w:val="002771F3"/>
    <w:rsid w:val="002779FC"/>
    <w:rsid w:val="00277A4E"/>
    <w:rsid w:val="00277D5D"/>
    <w:rsid w:val="0028059B"/>
    <w:rsid w:val="00280D8A"/>
    <w:rsid w:val="002810B9"/>
    <w:rsid w:val="00281146"/>
    <w:rsid w:val="002812E7"/>
    <w:rsid w:val="002813C4"/>
    <w:rsid w:val="002814A2"/>
    <w:rsid w:val="00281976"/>
    <w:rsid w:val="00282691"/>
    <w:rsid w:val="002826B2"/>
    <w:rsid w:val="00282BE4"/>
    <w:rsid w:val="00282FC8"/>
    <w:rsid w:val="002834FD"/>
    <w:rsid w:val="002838C1"/>
    <w:rsid w:val="00283B54"/>
    <w:rsid w:val="00283D41"/>
    <w:rsid w:val="00284140"/>
    <w:rsid w:val="002842DA"/>
    <w:rsid w:val="00284480"/>
    <w:rsid w:val="00284EAA"/>
    <w:rsid w:val="00284F91"/>
    <w:rsid w:val="0028552F"/>
    <w:rsid w:val="00285A53"/>
    <w:rsid w:val="002862E2"/>
    <w:rsid w:val="002865E9"/>
    <w:rsid w:val="00286A6D"/>
    <w:rsid w:val="00286CF9"/>
    <w:rsid w:val="00286E59"/>
    <w:rsid w:val="00287CEC"/>
    <w:rsid w:val="0029098E"/>
    <w:rsid w:val="00291191"/>
    <w:rsid w:val="0029183A"/>
    <w:rsid w:val="00291ADC"/>
    <w:rsid w:val="00291B85"/>
    <w:rsid w:val="00291D9B"/>
    <w:rsid w:val="00291E35"/>
    <w:rsid w:val="00292121"/>
    <w:rsid w:val="002922F6"/>
    <w:rsid w:val="00292402"/>
    <w:rsid w:val="00292466"/>
    <w:rsid w:val="002926BE"/>
    <w:rsid w:val="00292A59"/>
    <w:rsid w:val="00292BCB"/>
    <w:rsid w:val="00293FCB"/>
    <w:rsid w:val="00294185"/>
    <w:rsid w:val="00294554"/>
    <w:rsid w:val="00294B70"/>
    <w:rsid w:val="002966B6"/>
    <w:rsid w:val="00296B2C"/>
    <w:rsid w:val="0029732D"/>
    <w:rsid w:val="0029740B"/>
    <w:rsid w:val="00297992"/>
    <w:rsid w:val="00297CF5"/>
    <w:rsid w:val="002A04C5"/>
    <w:rsid w:val="002A05DC"/>
    <w:rsid w:val="002A0CA1"/>
    <w:rsid w:val="002A106D"/>
    <w:rsid w:val="002A1C61"/>
    <w:rsid w:val="002A1CA8"/>
    <w:rsid w:val="002A210B"/>
    <w:rsid w:val="002A24A3"/>
    <w:rsid w:val="002A27AA"/>
    <w:rsid w:val="002A27C9"/>
    <w:rsid w:val="002A298D"/>
    <w:rsid w:val="002A317A"/>
    <w:rsid w:val="002A338D"/>
    <w:rsid w:val="002A3598"/>
    <w:rsid w:val="002A3C68"/>
    <w:rsid w:val="002A4098"/>
    <w:rsid w:val="002A43CC"/>
    <w:rsid w:val="002A49FE"/>
    <w:rsid w:val="002A50E5"/>
    <w:rsid w:val="002A5960"/>
    <w:rsid w:val="002A59A1"/>
    <w:rsid w:val="002A5E0B"/>
    <w:rsid w:val="002A5E2B"/>
    <w:rsid w:val="002A5F16"/>
    <w:rsid w:val="002A5F2D"/>
    <w:rsid w:val="002A66C8"/>
    <w:rsid w:val="002A6976"/>
    <w:rsid w:val="002A6E65"/>
    <w:rsid w:val="002A7BA5"/>
    <w:rsid w:val="002B0725"/>
    <w:rsid w:val="002B0A96"/>
    <w:rsid w:val="002B0B78"/>
    <w:rsid w:val="002B1142"/>
    <w:rsid w:val="002B16EA"/>
    <w:rsid w:val="002B201F"/>
    <w:rsid w:val="002B296F"/>
    <w:rsid w:val="002B2F4B"/>
    <w:rsid w:val="002B32C5"/>
    <w:rsid w:val="002B3E05"/>
    <w:rsid w:val="002B43C5"/>
    <w:rsid w:val="002B4D43"/>
    <w:rsid w:val="002B4D9E"/>
    <w:rsid w:val="002B4EB3"/>
    <w:rsid w:val="002B5028"/>
    <w:rsid w:val="002B559D"/>
    <w:rsid w:val="002B5A31"/>
    <w:rsid w:val="002B5B31"/>
    <w:rsid w:val="002B5CBB"/>
    <w:rsid w:val="002B5E4D"/>
    <w:rsid w:val="002B6194"/>
    <w:rsid w:val="002B65A8"/>
    <w:rsid w:val="002B6A86"/>
    <w:rsid w:val="002B6BC1"/>
    <w:rsid w:val="002B79E4"/>
    <w:rsid w:val="002B7F71"/>
    <w:rsid w:val="002C10E8"/>
    <w:rsid w:val="002C1116"/>
    <w:rsid w:val="002C1663"/>
    <w:rsid w:val="002C19B8"/>
    <w:rsid w:val="002C1A4E"/>
    <w:rsid w:val="002C27C0"/>
    <w:rsid w:val="002C2AD7"/>
    <w:rsid w:val="002C2C40"/>
    <w:rsid w:val="002C2F37"/>
    <w:rsid w:val="002C3F61"/>
    <w:rsid w:val="002C4448"/>
    <w:rsid w:val="002C44F7"/>
    <w:rsid w:val="002C4735"/>
    <w:rsid w:val="002C5665"/>
    <w:rsid w:val="002C590B"/>
    <w:rsid w:val="002C5EBB"/>
    <w:rsid w:val="002C6121"/>
    <w:rsid w:val="002C62EC"/>
    <w:rsid w:val="002C65F5"/>
    <w:rsid w:val="002C6989"/>
    <w:rsid w:val="002C6BC9"/>
    <w:rsid w:val="002C726E"/>
    <w:rsid w:val="002C78FB"/>
    <w:rsid w:val="002C7E55"/>
    <w:rsid w:val="002D0081"/>
    <w:rsid w:val="002D129F"/>
    <w:rsid w:val="002D1543"/>
    <w:rsid w:val="002D16A9"/>
    <w:rsid w:val="002D1A65"/>
    <w:rsid w:val="002D1AE6"/>
    <w:rsid w:val="002D1E31"/>
    <w:rsid w:val="002D28E7"/>
    <w:rsid w:val="002D2D17"/>
    <w:rsid w:val="002D30AC"/>
    <w:rsid w:val="002D33E9"/>
    <w:rsid w:val="002D340F"/>
    <w:rsid w:val="002D3BDA"/>
    <w:rsid w:val="002D3DC7"/>
    <w:rsid w:val="002D50D9"/>
    <w:rsid w:val="002D529D"/>
    <w:rsid w:val="002D5353"/>
    <w:rsid w:val="002D552C"/>
    <w:rsid w:val="002D577E"/>
    <w:rsid w:val="002D5C62"/>
    <w:rsid w:val="002D5E79"/>
    <w:rsid w:val="002D636F"/>
    <w:rsid w:val="002D6408"/>
    <w:rsid w:val="002D66C2"/>
    <w:rsid w:val="002D66D5"/>
    <w:rsid w:val="002D68A5"/>
    <w:rsid w:val="002D6BF5"/>
    <w:rsid w:val="002D7128"/>
    <w:rsid w:val="002D719F"/>
    <w:rsid w:val="002D71A5"/>
    <w:rsid w:val="002D7670"/>
    <w:rsid w:val="002D7CFE"/>
    <w:rsid w:val="002D7E1A"/>
    <w:rsid w:val="002E0374"/>
    <w:rsid w:val="002E0C21"/>
    <w:rsid w:val="002E10F4"/>
    <w:rsid w:val="002E1330"/>
    <w:rsid w:val="002E1B40"/>
    <w:rsid w:val="002E1FB8"/>
    <w:rsid w:val="002E1FF5"/>
    <w:rsid w:val="002E226E"/>
    <w:rsid w:val="002E24D0"/>
    <w:rsid w:val="002E2745"/>
    <w:rsid w:val="002E2831"/>
    <w:rsid w:val="002E3DE3"/>
    <w:rsid w:val="002E3E32"/>
    <w:rsid w:val="002E3EE1"/>
    <w:rsid w:val="002E405F"/>
    <w:rsid w:val="002E419B"/>
    <w:rsid w:val="002E46B8"/>
    <w:rsid w:val="002E48F8"/>
    <w:rsid w:val="002E4A7D"/>
    <w:rsid w:val="002E4CA8"/>
    <w:rsid w:val="002E4EFA"/>
    <w:rsid w:val="002E51B2"/>
    <w:rsid w:val="002E51C1"/>
    <w:rsid w:val="002E51FE"/>
    <w:rsid w:val="002E5447"/>
    <w:rsid w:val="002E5F3B"/>
    <w:rsid w:val="002E601F"/>
    <w:rsid w:val="002E6053"/>
    <w:rsid w:val="002E715F"/>
    <w:rsid w:val="002E789D"/>
    <w:rsid w:val="002E7AE9"/>
    <w:rsid w:val="002F0204"/>
    <w:rsid w:val="002F029B"/>
    <w:rsid w:val="002F0633"/>
    <w:rsid w:val="002F0FB4"/>
    <w:rsid w:val="002F1355"/>
    <w:rsid w:val="002F179E"/>
    <w:rsid w:val="002F209B"/>
    <w:rsid w:val="002F275A"/>
    <w:rsid w:val="002F288D"/>
    <w:rsid w:val="002F2BEB"/>
    <w:rsid w:val="002F353C"/>
    <w:rsid w:val="002F387F"/>
    <w:rsid w:val="002F3CA1"/>
    <w:rsid w:val="002F4458"/>
    <w:rsid w:val="002F46FC"/>
    <w:rsid w:val="002F4F5F"/>
    <w:rsid w:val="002F5086"/>
    <w:rsid w:val="002F5133"/>
    <w:rsid w:val="002F55A5"/>
    <w:rsid w:val="002F5D61"/>
    <w:rsid w:val="002F5E40"/>
    <w:rsid w:val="002F600A"/>
    <w:rsid w:val="002F64CF"/>
    <w:rsid w:val="002F6990"/>
    <w:rsid w:val="002F6B98"/>
    <w:rsid w:val="002F6C14"/>
    <w:rsid w:val="002F7287"/>
    <w:rsid w:val="002F76BD"/>
    <w:rsid w:val="002F77D1"/>
    <w:rsid w:val="00300714"/>
    <w:rsid w:val="003014BA"/>
    <w:rsid w:val="0030175C"/>
    <w:rsid w:val="00301900"/>
    <w:rsid w:val="00301BB1"/>
    <w:rsid w:val="00302322"/>
    <w:rsid w:val="00302EA5"/>
    <w:rsid w:val="003030B3"/>
    <w:rsid w:val="00303780"/>
    <w:rsid w:val="00303AD4"/>
    <w:rsid w:val="00303C92"/>
    <w:rsid w:val="00303CE1"/>
    <w:rsid w:val="003066FF"/>
    <w:rsid w:val="00306EA0"/>
    <w:rsid w:val="00307102"/>
    <w:rsid w:val="003071B5"/>
    <w:rsid w:val="00307576"/>
    <w:rsid w:val="003075BA"/>
    <w:rsid w:val="003078EF"/>
    <w:rsid w:val="00307D77"/>
    <w:rsid w:val="0031010A"/>
    <w:rsid w:val="00310272"/>
    <w:rsid w:val="003107F7"/>
    <w:rsid w:val="00310ABC"/>
    <w:rsid w:val="00310C6B"/>
    <w:rsid w:val="00310CA3"/>
    <w:rsid w:val="00311E35"/>
    <w:rsid w:val="00311E45"/>
    <w:rsid w:val="00311EED"/>
    <w:rsid w:val="003121BE"/>
    <w:rsid w:val="00312228"/>
    <w:rsid w:val="003123C4"/>
    <w:rsid w:val="00312B1E"/>
    <w:rsid w:val="00312CAA"/>
    <w:rsid w:val="0031390C"/>
    <w:rsid w:val="003151B4"/>
    <w:rsid w:val="0031657F"/>
    <w:rsid w:val="00316915"/>
    <w:rsid w:val="00316B9E"/>
    <w:rsid w:val="00316F7B"/>
    <w:rsid w:val="003174E7"/>
    <w:rsid w:val="003176CF"/>
    <w:rsid w:val="003179B3"/>
    <w:rsid w:val="00317A87"/>
    <w:rsid w:val="00320200"/>
    <w:rsid w:val="003210DF"/>
    <w:rsid w:val="00322115"/>
    <w:rsid w:val="00322444"/>
    <w:rsid w:val="00322814"/>
    <w:rsid w:val="003228B8"/>
    <w:rsid w:val="0032294D"/>
    <w:rsid w:val="003232C2"/>
    <w:rsid w:val="00323B9B"/>
    <w:rsid w:val="00323C90"/>
    <w:rsid w:val="00324476"/>
    <w:rsid w:val="00324C48"/>
    <w:rsid w:val="00325119"/>
    <w:rsid w:val="003253ED"/>
    <w:rsid w:val="00325670"/>
    <w:rsid w:val="00325698"/>
    <w:rsid w:val="00325E04"/>
    <w:rsid w:val="00326743"/>
    <w:rsid w:val="00326BE2"/>
    <w:rsid w:val="00327817"/>
    <w:rsid w:val="003278A4"/>
    <w:rsid w:val="003279BF"/>
    <w:rsid w:val="00327AAD"/>
    <w:rsid w:val="00327E46"/>
    <w:rsid w:val="00327E64"/>
    <w:rsid w:val="0033064B"/>
    <w:rsid w:val="00330E8A"/>
    <w:rsid w:val="0033137A"/>
    <w:rsid w:val="003316C8"/>
    <w:rsid w:val="00331817"/>
    <w:rsid w:val="00331C76"/>
    <w:rsid w:val="003321A4"/>
    <w:rsid w:val="00332DF2"/>
    <w:rsid w:val="00332E2E"/>
    <w:rsid w:val="00333AB2"/>
    <w:rsid w:val="003341B5"/>
    <w:rsid w:val="003342DC"/>
    <w:rsid w:val="00334F3A"/>
    <w:rsid w:val="00335FF0"/>
    <w:rsid w:val="0033655B"/>
    <w:rsid w:val="0033699C"/>
    <w:rsid w:val="00336DF0"/>
    <w:rsid w:val="00337263"/>
    <w:rsid w:val="00337693"/>
    <w:rsid w:val="00337BFD"/>
    <w:rsid w:val="0034052C"/>
    <w:rsid w:val="003405B1"/>
    <w:rsid w:val="00340998"/>
    <w:rsid w:val="00340CE4"/>
    <w:rsid w:val="00340D0D"/>
    <w:rsid w:val="0034114A"/>
    <w:rsid w:val="00341627"/>
    <w:rsid w:val="00341790"/>
    <w:rsid w:val="00341D1B"/>
    <w:rsid w:val="00341F3E"/>
    <w:rsid w:val="0034203D"/>
    <w:rsid w:val="00342A3C"/>
    <w:rsid w:val="00342BD4"/>
    <w:rsid w:val="00342E31"/>
    <w:rsid w:val="0034391D"/>
    <w:rsid w:val="00343A3D"/>
    <w:rsid w:val="00343EA2"/>
    <w:rsid w:val="003442AA"/>
    <w:rsid w:val="003443D0"/>
    <w:rsid w:val="00344BCE"/>
    <w:rsid w:val="00345096"/>
    <w:rsid w:val="003453DE"/>
    <w:rsid w:val="00345E26"/>
    <w:rsid w:val="00346626"/>
    <w:rsid w:val="00346A1B"/>
    <w:rsid w:val="00346A7C"/>
    <w:rsid w:val="00346DFE"/>
    <w:rsid w:val="003477C7"/>
    <w:rsid w:val="00347E44"/>
    <w:rsid w:val="00347E99"/>
    <w:rsid w:val="00350423"/>
    <w:rsid w:val="003510AB"/>
    <w:rsid w:val="003513E9"/>
    <w:rsid w:val="00351602"/>
    <w:rsid w:val="0035166B"/>
    <w:rsid w:val="00351955"/>
    <w:rsid w:val="003519F2"/>
    <w:rsid w:val="00351C2E"/>
    <w:rsid w:val="0035278D"/>
    <w:rsid w:val="00352D36"/>
    <w:rsid w:val="00352E0B"/>
    <w:rsid w:val="003530D3"/>
    <w:rsid w:val="00354C6F"/>
    <w:rsid w:val="00354F93"/>
    <w:rsid w:val="00354FC2"/>
    <w:rsid w:val="003558D4"/>
    <w:rsid w:val="00355FCF"/>
    <w:rsid w:val="00356014"/>
    <w:rsid w:val="00356663"/>
    <w:rsid w:val="0035693A"/>
    <w:rsid w:val="00356EE4"/>
    <w:rsid w:val="003572F0"/>
    <w:rsid w:val="003572FF"/>
    <w:rsid w:val="00357666"/>
    <w:rsid w:val="00357946"/>
    <w:rsid w:val="00357CC8"/>
    <w:rsid w:val="0036004A"/>
    <w:rsid w:val="0036006A"/>
    <w:rsid w:val="003603BF"/>
    <w:rsid w:val="003608E1"/>
    <w:rsid w:val="0036111E"/>
    <w:rsid w:val="003616B5"/>
    <w:rsid w:val="003629DC"/>
    <w:rsid w:val="00362AAB"/>
    <w:rsid w:val="00363421"/>
    <w:rsid w:val="0036453B"/>
    <w:rsid w:val="00364B5B"/>
    <w:rsid w:val="00364CC9"/>
    <w:rsid w:val="00365536"/>
    <w:rsid w:val="00365787"/>
    <w:rsid w:val="00365A23"/>
    <w:rsid w:val="00365B20"/>
    <w:rsid w:val="00365E25"/>
    <w:rsid w:val="00366E77"/>
    <w:rsid w:val="003674CB"/>
    <w:rsid w:val="003702AE"/>
    <w:rsid w:val="00370CD6"/>
    <w:rsid w:val="003713B1"/>
    <w:rsid w:val="00371573"/>
    <w:rsid w:val="00371DD6"/>
    <w:rsid w:val="0037247A"/>
    <w:rsid w:val="00372587"/>
    <w:rsid w:val="003727AE"/>
    <w:rsid w:val="0037308F"/>
    <w:rsid w:val="0037310A"/>
    <w:rsid w:val="00373200"/>
    <w:rsid w:val="00373526"/>
    <w:rsid w:val="00373726"/>
    <w:rsid w:val="003738F8"/>
    <w:rsid w:val="00373CD1"/>
    <w:rsid w:val="003741E3"/>
    <w:rsid w:val="0037470B"/>
    <w:rsid w:val="00374BFC"/>
    <w:rsid w:val="003751CD"/>
    <w:rsid w:val="003753EA"/>
    <w:rsid w:val="003753F6"/>
    <w:rsid w:val="00375BAD"/>
    <w:rsid w:val="00375DEC"/>
    <w:rsid w:val="00375FC6"/>
    <w:rsid w:val="003762EB"/>
    <w:rsid w:val="0037678A"/>
    <w:rsid w:val="0038070B"/>
    <w:rsid w:val="00380972"/>
    <w:rsid w:val="00380EA6"/>
    <w:rsid w:val="00380EBE"/>
    <w:rsid w:val="0038119F"/>
    <w:rsid w:val="00381681"/>
    <w:rsid w:val="003822DB"/>
    <w:rsid w:val="0038256B"/>
    <w:rsid w:val="003827D8"/>
    <w:rsid w:val="00382A70"/>
    <w:rsid w:val="00382ED2"/>
    <w:rsid w:val="003834B6"/>
    <w:rsid w:val="003837B5"/>
    <w:rsid w:val="00383C46"/>
    <w:rsid w:val="00383C54"/>
    <w:rsid w:val="00383F25"/>
    <w:rsid w:val="0038413E"/>
    <w:rsid w:val="00384D23"/>
    <w:rsid w:val="00385CA4"/>
    <w:rsid w:val="00385D27"/>
    <w:rsid w:val="00385E23"/>
    <w:rsid w:val="003870FC"/>
    <w:rsid w:val="00387A30"/>
    <w:rsid w:val="00387DB1"/>
    <w:rsid w:val="00387F7D"/>
    <w:rsid w:val="00390867"/>
    <w:rsid w:val="0039108A"/>
    <w:rsid w:val="00391451"/>
    <w:rsid w:val="003918FB"/>
    <w:rsid w:val="00391DEB"/>
    <w:rsid w:val="003928FC"/>
    <w:rsid w:val="00392DE4"/>
    <w:rsid w:val="0039355F"/>
    <w:rsid w:val="00393B52"/>
    <w:rsid w:val="00393B77"/>
    <w:rsid w:val="00393FB9"/>
    <w:rsid w:val="00394D92"/>
    <w:rsid w:val="003951DC"/>
    <w:rsid w:val="003952E5"/>
    <w:rsid w:val="0039546A"/>
    <w:rsid w:val="003958BC"/>
    <w:rsid w:val="00395968"/>
    <w:rsid w:val="00395B33"/>
    <w:rsid w:val="0039690E"/>
    <w:rsid w:val="00397056"/>
    <w:rsid w:val="003978C0"/>
    <w:rsid w:val="00397D54"/>
    <w:rsid w:val="00397EA0"/>
    <w:rsid w:val="003A0740"/>
    <w:rsid w:val="003A084C"/>
    <w:rsid w:val="003A0ED3"/>
    <w:rsid w:val="003A0F5B"/>
    <w:rsid w:val="003A1118"/>
    <w:rsid w:val="003A1398"/>
    <w:rsid w:val="003A1982"/>
    <w:rsid w:val="003A2045"/>
    <w:rsid w:val="003A2F29"/>
    <w:rsid w:val="003A3737"/>
    <w:rsid w:val="003A3A9A"/>
    <w:rsid w:val="003A3C13"/>
    <w:rsid w:val="003A439B"/>
    <w:rsid w:val="003A44EC"/>
    <w:rsid w:val="003A4BA2"/>
    <w:rsid w:val="003A4F44"/>
    <w:rsid w:val="003A527C"/>
    <w:rsid w:val="003A560A"/>
    <w:rsid w:val="003A58B8"/>
    <w:rsid w:val="003A5A9A"/>
    <w:rsid w:val="003A61DC"/>
    <w:rsid w:val="003A665D"/>
    <w:rsid w:val="003A6A1B"/>
    <w:rsid w:val="003A6E3D"/>
    <w:rsid w:val="003A7D3E"/>
    <w:rsid w:val="003B03EA"/>
    <w:rsid w:val="003B07EF"/>
    <w:rsid w:val="003B09B9"/>
    <w:rsid w:val="003B184F"/>
    <w:rsid w:val="003B201E"/>
    <w:rsid w:val="003B208D"/>
    <w:rsid w:val="003B21F0"/>
    <w:rsid w:val="003B22ED"/>
    <w:rsid w:val="003B2398"/>
    <w:rsid w:val="003B2B47"/>
    <w:rsid w:val="003B301F"/>
    <w:rsid w:val="003B3303"/>
    <w:rsid w:val="003B34F8"/>
    <w:rsid w:val="003B3671"/>
    <w:rsid w:val="003B37BC"/>
    <w:rsid w:val="003B40D0"/>
    <w:rsid w:val="003B459E"/>
    <w:rsid w:val="003B491B"/>
    <w:rsid w:val="003B50A1"/>
    <w:rsid w:val="003B5396"/>
    <w:rsid w:val="003B5A64"/>
    <w:rsid w:val="003B64F2"/>
    <w:rsid w:val="003B66CA"/>
    <w:rsid w:val="003B6703"/>
    <w:rsid w:val="003B71A8"/>
    <w:rsid w:val="003B7423"/>
    <w:rsid w:val="003B7483"/>
    <w:rsid w:val="003B7610"/>
    <w:rsid w:val="003B7C26"/>
    <w:rsid w:val="003C022A"/>
    <w:rsid w:val="003C0262"/>
    <w:rsid w:val="003C072F"/>
    <w:rsid w:val="003C0B96"/>
    <w:rsid w:val="003C0BA2"/>
    <w:rsid w:val="003C0DF5"/>
    <w:rsid w:val="003C1BB0"/>
    <w:rsid w:val="003C2314"/>
    <w:rsid w:val="003C2DCD"/>
    <w:rsid w:val="003C31F1"/>
    <w:rsid w:val="003C3693"/>
    <w:rsid w:val="003C40A4"/>
    <w:rsid w:val="003C4C7A"/>
    <w:rsid w:val="003C55FF"/>
    <w:rsid w:val="003C5617"/>
    <w:rsid w:val="003C5AA3"/>
    <w:rsid w:val="003C62A8"/>
    <w:rsid w:val="003C6BCB"/>
    <w:rsid w:val="003C7254"/>
    <w:rsid w:val="003C7323"/>
    <w:rsid w:val="003C7960"/>
    <w:rsid w:val="003C7BA7"/>
    <w:rsid w:val="003C7EE8"/>
    <w:rsid w:val="003D0437"/>
    <w:rsid w:val="003D058A"/>
    <w:rsid w:val="003D0612"/>
    <w:rsid w:val="003D0769"/>
    <w:rsid w:val="003D078C"/>
    <w:rsid w:val="003D0839"/>
    <w:rsid w:val="003D0C9B"/>
    <w:rsid w:val="003D1364"/>
    <w:rsid w:val="003D15D5"/>
    <w:rsid w:val="003D1D2D"/>
    <w:rsid w:val="003D21B3"/>
    <w:rsid w:val="003D2245"/>
    <w:rsid w:val="003D24C7"/>
    <w:rsid w:val="003D2A9E"/>
    <w:rsid w:val="003D2D97"/>
    <w:rsid w:val="003D2DED"/>
    <w:rsid w:val="003D2E4C"/>
    <w:rsid w:val="003D3602"/>
    <w:rsid w:val="003D39CF"/>
    <w:rsid w:val="003D426D"/>
    <w:rsid w:val="003D45FE"/>
    <w:rsid w:val="003D465B"/>
    <w:rsid w:val="003D4860"/>
    <w:rsid w:val="003D52E7"/>
    <w:rsid w:val="003D56B8"/>
    <w:rsid w:val="003D5B27"/>
    <w:rsid w:val="003D6356"/>
    <w:rsid w:val="003D6A84"/>
    <w:rsid w:val="003D6E4D"/>
    <w:rsid w:val="003D77C9"/>
    <w:rsid w:val="003D784E"/>
    <w:rsid w:val="003D7BED"/>
    <w:rsid w:val="003D7F99"/>
    <w:rsid w:val="003E0043"/>
    <w:rsid w:val="003E072D"/>
    <w:rsid w:val="003E0CB9"/>
    <w:rsid w:val="003E0D87"/>
    <w:rsid w:val="003E12C8"/>
    <w:rsid w:val="003E1726"/>
    <w:rsid w:val="003E19FF"/>
    <w:rsid w:val="003E1BA4"/>
    <w:rsid w:val="003E1EED"/>
    <w:rsid w:val="003E227F"/>
    <w:rsid w:val="003E255D"/>
    <w:rsid w:val="003E28DC"/>
    <w:rsid w:val="003E39D8"/>
    <w:rsid w:val="003E3E3C"/>
    <w:rsid w:val="003E441F"/>
    <w:rsid w:val="003E4B99"/>
    <w:rsid w:val="003E58DA"/>
    <w:rsid w:val="003E5D4C"/>
    <w:rsid w:val="003E5F60"/>
    <w:rsid w:val="003E633D"/>
    <w:rsid w:val="003E6B8D"/>
    <w:rsid w:val="003E6B98"/>
    <w:rsid w:val="003E7140"/>
    <w:rsid w:val="003E7317"/>
    <w:rsid w:val="003E7BB3"/>
    <w:rsid w:val="003F016F"/>
    <w:rsid w:val="003F0536"/>
    <w:rsid w:val="003F05E1"/>
    <w:rsid w:val="003F0789"/>
    <w:rsid w:val="003F0CB7"/>
    <w:rsid w:val="003F14D8"/>
    <w:rsid w:val="003F1792"/>
    <w:rsid w:val="003F26F7"/>
    <w:rsid w:val="003F27DC"/>
    <w:rsid w:val="003F2938"/>
    <w:rsid w:val="003F2BA2"/>
    <w:rsid w:val="003F367B"/>
    <w:rsid w:val="003F384D"/>
    <w:rsid w:val="003F3DCC"/>
    <w:rsid w:val="003F3E6E"/>
    <w:rsid w:val="003F4916"/>
    <w:rsid w:val="003F4E38"/>
    <w:rsid w:val="003F507B"/>
    <w:rsid w:val="003F5176"/>
    <w:rsid w:val="003F537C"/>
    <w:rsid w:val="003F5C85"/>
    <w:rsid w:val="003F6268"/>
    <w:rsid w:val="003F6579"/>
    <w:rsid w:val="003F65A8"/>
    <w:rsid w:val="003F65D0"/>
    <w:rsid w:val="003F682F"/>
    <w:rsid w:val="003F7553"/>
    <w:rsid w:val="003F75C3"/>
    <w:rsid w:val="003F797C"/>
    <w:rsid w:val="0040010C"/>
    <w:rsid w:val="00400384"/>
    <w:rsid w:val="00400CD7"/>
    <w:rsid w:val="00402CE8"/>
    <w:rsid w:val="0040363A"/>
    <w:rsid w:val="00403EB8"/>
    <w:rsid w:val="00404BBE"/>
    <w:rsid w:val="00404E44"/>
    <w:rsid w:val="004051E2"/>
    <w:rsid w:val="0040522A"/>
    <w:rsid w:val="0040556B"/>
    <w:rsid w:val="00405A7E"/>
    <w:rsid w:val="00405F9E"/>
    <w:rsid w:val="00406088"/>
    <w:rsid w:val="0040669E"/>
    <w:rsid w:val="004070B0"/>
    <w:rsid w:val="00407857"/>
    <w:rsid w:val="00411670"/>
    <w:rsid w:val="00411BA5"/>
    <w:rsid w:val="00411BF7"/>
    <w:rsid w:val="00411EFA"/>
    <w:rsid w:val="00411F92"/>
    <w:rsid w:val="00412173"/>
    <w:rsid w:val="004122EA"/>
    <w:rsid w:val="004125F1"/>
    <w:rsid w:val="0041395A"/>
    <w:rsid w:val="00414010"/>
    <w:rsid w:val="00414092"/>
    <w:rsid w:val="00414592"/>
    <w:rsid w:val="004150A4"/>
    <w:rsid w:val="004155E1"/>
    <w:rsid w:val="004157CC"/>
    <w:rsid w:val="004158C5"/>
    <w:rsid w:val="00415CC5"/>
    <w:rsid w:val="00416225"/>
    <w:rsid w:val="00416429"/>
    <w:rsid w:val="00416576"/>
    <w:rsid w:val="00416972"/>
    <w:rsid w:val="00416B5F"/>
    <w:rsid w:val="00416BD1"/>
    <w:rsid w:val="00416BF2"/>
    <w:rsid w:val="00416D81"/>
    <w:rsid w:val="004171DB"/>
    <w:rsid w:val="0041748A"/>
    <w:rsid w:val="00417FC1"/>
    <w:rsid w:val="00420093"/>
    <w:rsid w:val="0042028A"/>
    <w:rsid w:val="00420542"/>
    <w:rsid w:val="00420580"/>
    <w:rsid w:val="00420C69"/>
    <w:rsid w:val="00421890"/>
    <w:rsid w:val="00421C89"/>
    <w:rsid w:val="00421DDE"/>
    <w:rsid w:val="00422681"/>
    <w:rsid w:val="004226B4"/>
    <w:rsid w:val="00422751"/>
    <w:rsid w:val="004227ED"/>
    <w:rsid w:val="00422DE1"/>
    <w:rsid w:val="00423A79"/>
    <w:rsid w:val="00424115"/>
    <w:rsid w:val="00424466"/>
    <w:rsid w:val="004246F4"/>
    <w:rsid w:val="00425069"/>
    <w:rsid w:val="0042520B"/>
    <w:rsid w:val="00425377"/>
    <w:rsid w:val="004256F1"/>
    <w:rsid w:val="00425704"/>
    <w:rsid w:val="00425B0F"/>
    <w:rsid w:val="00425BBB"/>
    <w:rsid w:val="00425C62"/>
    <w:rsid w:val="00425D3F"/>
    <w:rsid w:val="00426611"/>
    <w:rsid w:val="0042681F"/>
    <w:rsid w:val="00427349"/>
    <w:rsid w:val="004276ED"/>
    <w:rsid w:val="00427C6A"/>
    <w:rsid w:val="00427F55"/>
    <w:rsid w:val="00431092"/>
    <w:rsid w:val="00431B0C"/>
    <w:rsid w:val="00431CE5"/>
    <w:rsid w:val="00431D8F"/>
    <w:rsid w:val="004320A0"/>
    <w:rsid w:val="00432306"/>
    <w:rsid w:val="00432A4B"/>
    <w:rsid w:val="004334D2"/>
    <w:rsid w:val="00433FAF"/>
    <w:rsid w:val="00434152"/>
    <w:rsid w:val="00434221"/>
    <w:rsid w:val="00434BBF"/>
    <w:rsid w:val="004350FD"/>
    <w:rsid w:val="0043526F"/>
    <w:rsid w:val="0043543D"/>
    <w:rsid w:val="00435590"/>
    <w:rsid w:val="0043562F"/>
    <w:rsid w:val="0043576C"/>
    <w:rsid w:val="004357D8"/>
    <w:rsid w:val="00435AF4"/>
    <w:rsid w:val="00436286"/>
    <w:rsid w:val="00436C15"/>
    <w:rsid w:val="0043750A"/>
    <w:rsid w:val="0043778E"/>
    <w:rsid w:val="004378BC"/>
    <w:rsid w:val="004379FE"/>
    <w:rsid w:val="004409C1"/>
    <w:rsid w:val="004417EF"/>
    <w:rsid w:val="004420C1"/>
    <w:rsid w:val="00442237"/>
    <w:rsid w:val="004423C0"/>
    <w:rsid w:val="00442C54"/>
    <w:rsid w:val="00442D25"/>
    <w:rsid w:val="00443441"/>
    <w:rsid w:val="00443988"/>
    <w:rsid w:val="00443F8B"/>
    <w:rsid w:val="00444349"/>
    <w:rsid w:val="004448A8"/>
    <w:rsid w:val="00444BC6"/>
    <w:rsid w:val="00445237"/>
    <w:rsid w:val="0044532D"/>
    <w:rsid w:val="00445433"/>
    <w:rsid w:val="00445496"/>
    <w:rsid w:val="004454E2"/>
    <w:rsid w:val="004455F8"/>
    <w:rsid w:val="004462A2"/>
    <w:rsid w:val="004469F7"/>
    <w:rsid w:val="00447593"/>
    <w:rsid w:val="00447706"/>
    <w:rsid w:val="00447A45"/>
    <w:rsid w:val="00450169"/>
    <w:rsid w:val="004501E2"/>
    <w:rsid w:val="00450514"/>
    <w:rsid w:val="00450E60"/>
    <w:rsid w:val="00450EB2"/>
    <w:rsid w:val="00451040"/>
    <w:rsid w:val="004515A6"/>
    <w:rsid w:val="004518FB"/>
    <w:rsid w:val="0045190C"/>
    <w:rsid w:val="004519FA"/>
    <w:rsid w:val="00451C24"/>
    <w:rsid w:val="004522F9"/>
    <w:rsid w:val="0045239A"/>
    <w:rsid w:val="004525C4"/>
    <w:rsid w:val="004526BD"/>
    <w:rsid w:val="00453620"/>
    <w:rsid w:val="004537B0"/>
    <w:rsid w:val="00453F53"/>
    <w:rsid w:val="00453F55"/>
    <w:rsid w:val="00454242"/>
    <w:rsid w:val="004544CC"/>
    <w:rsid w:val="00455274"/>
    <w:rsid w:val="00455277"/>
    <w:rsid w:val="00455BF6"/>
    <w:rsid w:val="00455CAE"/>
    <w:rsid w:val="00456E4A"/>
    <w:rsid w:val="00457195"/>
    <w:rsid w:val="00457622"/>
    <w:rsid w:val="00457A3E"/>
    <w:rsid w:val="00461126"/>
    <w:rsid w:val="00462406"/>
    <w:rsid w:val="004633C1"/>
    <w:rsid w:val="0046359B"/>
    <w:rsid w:val="00463C55"/>
    <w:rsid w:val="00463DA9"/>
    <w:rsid w:val="00463FD9"/>
    <w:rsid w:val="00464495"/>
    <w:rsid w:val="004646C5"/>
    <w:rsid w:val="00464B17"/>
    <w:rsid w:val="004651FF"/>
    <w:rsid w:val="00465723"/>
    <w:rsid w:val="00465754"/>
    <w:rsid w:val="004657AA"/>
    <w:rsid w:val="004659EC"/>
    <w:rsid w:val="004662B9"/>
    <w:rsid w:val="004666D1"/>
    <w:rsid w:val="004668D7"/>
    <w:rsid w:val="00467511"/>
    <w:rsid w:val="0046771D"/>
    <w:rsid w:val="00470144"/>
    <w:rsid w:val="0047041A"/>
    <w:rsid w:val="004709B5"/>
    <w:rsid w:val="004716A3"/>
    <w:rsid w:val="004717B6"/>
    <w:rsid w:val="00471A49"/>
    <w:rsid w:val="00471A4B"/>
    <w:rsid w:val="00471F3C"/>
    <w:rsid w:val="00472A8D"/>
    <w:rsid w:val="00472F76"/>
    <w:rsid w:val="00472F93"/>
    <w:rsid w:val="00473AE7"/>
    <w:rsid w:val="00474B06"/>
    <w:rsid w:val="00474C4A"/>
    <w:rsid w:val="00475D28"/>
    <w:rsid w:val="00475E54"/>
    <w:rsid w:val="00476BEB"/>
    <w:rsid w:val="00476F9B"/>
    <w:rsid w:val="004771CF"/>
    <w:rsid w:val="004772EA"/>
    <w:rsid w:val="004802BC"/>
    <w:rsid w:val="00480B6E"/>
    <w:rsid w:val="004818DF"/>
    <w:rsid w:val="00481955"/>
    <w:rsid w:val="00482295"/>
    <w:rsid w:val="004829C9"/>
    <w:rsid w:val="00482AD6"/>
    <w:rsid w:val="0048355A"/>
    <w:rsid w:val="0048402A"/>
    <w:rsid w:val="004841AB"/>
    <w:rsid w:val="00484A0D"/>
    <w:rsid w:val="00484A73"/>
    <w:rsid w:val="00485037"/>
    <w:rsid w:val="0048579C"/>
    <w:rsid w:val="00485A7C"/>
    <w:rsid w:val="0048637C"/>
    <w:rsid w:val="00486D60"/>
    <w:rsid w:val="00487309"/>
    <w:rsid w:val="004874C7"/>
    <w:rsid w:val="0048768C"/>
    <w:rsid w:val="00487C9D"/>
    <w:rsid w:val="004908FB"/>
    <w:rsid w:val="004911CC"/>
    <w:rsid w:val="00491A09"/>
    <w:rsid w:val="00491CC9"/>
    <w:rsid w:val="0049235A"/>
    <w:rsid w:val="00492390"/>
    <w:rsid w:val="004926E4"/>
    <w:rsid w:val="00492712"/>
    <w:rsid w:val="004928E4"/>
    <w:rsid w:val="00492C65"/>
    <w:rsid w:val="00493739"/>
    <w:rsid w:val="00493B48"/>
    <w:rsid w:val="00493CA6"/>
    <w:rsid w:val="004942AD"/>
    <w:rsid w:val="0049494D"/>
    <w:rsid w:val="00495122"/>
    <w:rsid w:val="004952E5"/>
    <w:rsid w:val="004955E4"/>
    <w:rsid w:val="004959B6"/>
    <w:rsid w:val="00495F66"/>
    <w:rsid w:val="0049743C"/>
    <w:rsid w:val="00497461"/>
    <w:rsid w:val="00497B9C"/>
    <w:rsid w:val="004A0AA7"/>
    <w:rsid w:val="004A0FCD"/>
    <w:rsid w:val="004A0FFC"/>
    <w:rsid w:val="004A10FB"/>
    <w:rsid w:val="004A18E4"/>
    <w:rsid w:val="004A191F"/>
    <w:rsid w:val="004A1B8B"/>
    <w:rsid w:val="004A1E93"/>
    <w:rsid w:val="004A2224"/>
    <w:rsid w:val="004A240C"/>
    <w:rsid w:val="004A31FE"/>
    <w:rsid w:val="004A32E6"/>
    <w:rsid w:val="004A3B1D"/>
    <w:rsid w:val="004A4081"/>
    <w:rsid w:val="004A46EC"/>
    <w:rsid w:val="004A4817"/>
    <w:rsid w:val="004A4EDA"/>
    <w:rsid w:val="004A4FCD"/>
    <w:rsid w:val="004A5051"/>
    <w:rsid w:val="004A5122"/>
    <w:rsid w:val="004A5BA2"/>
    <w:rsid w:val="004A5D41"/>
    <w:rsid w:val="004A5F7B"/>
    <w:rsid w:val="004A6AF3"/>
    <w:rsid w:val="004A6F54"/>
    <w:rsid w:val="004A6FB0"/>
    <w:rsid w:val="004A7506"/>
    <w:rsid w:val="004B0684"/>
    <w:rsid w:val="004B0FD0"/>
    <w:rsid w:val="004B14ED"/>
    <w:rsid w:val="004B18A2"/>
    <w:rsid w:val="004B191F"/>
    <w:rsid w:val="004B1C57"/>
    <w:rsid w:val="004B2123"/>
    <w:rsid w:val="004B239F"/>
    <w:rsid w:val="004B2AEE"/>
    <w:rsid w:val="004B2BB7"/>
    <w:rsid w:val="004B324C"/>
    <w:rsid w:val="004B3CE5"/>
    <w:rsid w:val="004B3EF2"/>
    <w:rsid w:val="004B3F31"/>
    <w:rsid w:val="004B405F"/>
    <w:rsid w:val="004B4474"/>
    <w:rsid w:val="004B46E8"/>
    <w:rsid w:val="004B48FE"/>
    <w:rsid w:val="004B6118"/>
    <w:rsid w:val="004B6406"/>
    <w:rsid w:val="004B65A2"/>
    <w:rsid w:val="004B65C7"/>
    <w:rsid w:val="004B6766"/>
    <w:rsid w:val="004B6C7C"/>
    <w:rsid w:val="004B6F12"/>
    <w:rsid w:val="004B7047"/>
    <w:rsid w:val="004B722F"/>
    <w:rsid w:val="004B74F6"/>
    <w:rsid w:val="004B74FA"/>
    <w:rsid w:val="004B76DB"/>
    <w:rsid w:val="004B7FC5"/>
    <w:rsid w:val="004C01E5"/>
    <w:rsid w:val="004C0375"/>
    <w:rsid w:val="004C08EE"/>
    <w:rsid w:val="004C1927"/>
    <w:rsid w:val="004C1FB7"/>
    <w:rsid w:val="004C1FFA"/>
    <w:rsid w:val="004C2011"/>
    <w:rsid w:val="004C24B3"/>
    <w:rsid w:val="004C2E0B"/>
    <w:rsid w:val="004C33A0"/>
    <w:rsid w:val="004C3AB7"/>
    <w:rsid w:val="004C3ACD"/>
    <w:rsid w:val="004C3DB6"/>
    <w:rsid w:val="004C427C"/>
    <w:rsid w:val="004C480B"/>
    <w:rsid w:val="004C482E"/>
    <w:rsid w:val="004C4EC4"/>
    <w:rsid w:val="004C5570"/>
    <w:rsid w:val="004C562A"/>
    <w:rsid w:val="004C5E37"/>
    <w:rsid w:val="004C611D"/>
    <w:rsid w:val="004C6EEC"/>
    <w:rsid w:val="004C7B60"/>
    <w:rsid w:val="004C7C6D"/>
    <w:rsid w:val="004D0238"/>
    <w:rsid w:val="004D0AA2"/>
    <w:rsid w:val="004D0B10"/>
    <w:rsid w:val="004D0BAA"/>
    <w:rsid w:val="004D0E3A"/>
    <w:rsid w:val="004D0ED1"/>
    <w:rsid w:val="004D12CC"/>
    <w:rsid w:val="004D17D9"/>
    <w:rsid w:val="004D1C9A"/>
    <w:rsid w:val="004D253E"/>
    <w:rsid w:val="004D2F83"/>
    <w:rsid w:val="004D314D"/>
    <w:rsid w:val="004D33DB"/>
    <w:rsid w:val="004D35C7"/>
    <w:rsid w:val="004D3EF6"/>
    <w:rsid w:val="004D46BE"/>
    <w:rsid w:val="004D4DBB"/>
    <w:rsid w:val="004D519B"/>
    <w:rsid w:val="004D55F0"/>
    <w:rsid w:val="004D56ED"/>
    <w:rsid w:val="004D5EC6"/>
    <w:rsid w:val="004D6186"/>
    <w:rsid w:val="004D63E2"/>
    <w:rsid w:val="004D6418"/>
    <w:rsid w:val="004D64F0"/>
    <w:rsid w:val="004D6683"/>
    <w:rsid w:val="004D6692"/>
    <w:rsid w:val="004D6AF5"/>
    <w:rsid w:val="004D7649"/>
    <w:rsid w:val="004D7E16"/>
    <w:rsid w:val="004D7E7B"/>
    <w:rsid w:val="004E01CD"/>
    <w:rsid w:val="004E0258"/>
    <w:rsid w:val="004E085D"/>
    <w:rsid w:val="004E0864"/>
    <w:rsid w:val="004E087D"/>
    <w:rsid w:val="004E188B"/>
    <w:rsid w:val="004E199F"/>
    <w:rsid w:val="004E1A67"/>
    <w:rsid w:val="004E1BC6"/>
    <w:rsid w:val="004E2017"/>
    <w:rsid w:val="004E2133"/>
    <w:rsid w:val="004E2850"/>
    <w:rsid w:val="004E387D"/>
    <w:rsid w:val="004E4623"/>
    <w:rsid w:val="004E4749"/>
    <w:rsid w:val="004E4BA5"/>
    <w:rsid w:val="004E4E49"/>
    <w:rsid w:val="004E4F8B"/>
    <w:rsid w:val="004E4FC6"/>
    <w:rsid w:val="004E5181"/>
    <w:rsid w:val="004E58AD"/>
    <w:rsid w:val="004E5F47"/>
    <w:rsid w:val="004E5FDC"/>
    <w:rsid w:val="004E6691"/>
    <w:rsid w:val="004E71F1"/>
    <w:rsid w:val="004E7788"/>
    <w:rsid w:val="004E7EAA"/>
    <w:rsid w:val="004F0294"/>
    <w:rsid w:val="004F030A"/>
    <w:rsid w:val="004F0586"/>
    <w:rsid w:val="004F06CB"/>
    <w:rsid w:val="004F1439"/>
    <w:rsid w:val="004F1522"/>
    <w:rsid w:val="004F153B"/>
    <w:rsid w:val="004F25A6"/>
    <w:rsid w:val="004F25F3"/>
    <w:rsid w:val="004F26D2"/>
    <w:rsid w:val="004F2AB0"/>
    <w:rsid w:val="004F30CF"/>
    <w:rsid w:val="004F37E2"/>
    <w:rsid w:val="004F40A7"/>
    <w:rsid w:val="004F429C"/>
    <w:rsid w:val="004F4471"/>
    <w:rsid w:val="004F4CFA"/>
    <w:rsid w:val="004F509A"/>
    <w:rsid w:val="004F561A"/>
    <w:rsid w:val="004F5FD7"/>
    <w:rsid w:val="004F603A"/>
    <w:rsid w:val="004F64E1"/>
    <w:rsid w:val="004F7D27"/>
    <w:rsid w:val="004F7FE7"/>
    <w:rsid w:val="00500960"/>
    <w:rsid w:val="00500DB7"/>
    <w:rsid w:val="00501764"/>
    <w:rsid w:val="00501AC5"/>
    <w:rsid w:val="005022C3"/>
    <w:rsid w:val="0050253B"/>
    <w:rsid w:val="00502750"/>
    <w:rsid w:val="005028E0"/>
    <w:rsid w:val="0050325B"/>
    <w:rsid w:val="005037C6"/>
    <w:rsid w:val="00503EEF"/>
    <w:rsid w:val="00504C38"/>
    <w:rsid w:val="00504DE2"/>
    <w:rsid w:val="00505047"/>
    <w:rsid w:val="005055A0"/>
    <w:rsid w:val="0050567A"/>
    <w:rsid w:val="00505CA0"/>
    <w:rsid w:val="00505F29"/>
    <w:rsid w:val="0050634A"/>
    <w:rsid w:val="00506639"/>
    <w:rsid w:val="00506AD4"/>
    <w:rsid w:val="00506F7B"/>
    <w:rsid w:val="00510073"/>
    <w:rsid w:val="0051016D"/>
    <w:rsid w:val="005103B0"/>
    <w:rsid w:val="00510D4C"/>
    <w:rsid w:val="005114F2"/>
    <w:rsid w:val="00511D30"/>
    <w:rsid w:val="00511F52"/>
    <w:rsid w:val="00511F79"/>
    <w:rsid w:val="0051221D"/>
    <w:rsid w:val="005125A3"/>
    <w:rsid w:val="0051263D"/>
    <w:rsid w:val="00512739"/>
    <w:rsid w:val="0051278D"/>
    <w:rsid w:val="00512A81"/>
    <w:rsid w:val="00512C6A"/>
    <w:rsid w:val="005130BB"/>
    <w:rsid w:val="005131A3"/>
    <w:rsid w:val="005138B3"/>
    <w:rsid w:val="00513ECF"/>
    <w:rsid w:val="0051401C"/>
    <w:rsid w:val="005142F3"/>
    <w:rsid w:val="00514A61"/>
    <w:rsid w:val="00515521"/>
    <w:rsid w:val="00515EFB"/>
    <w:rsid w:val="00515F23"/>
    <w:rsid w:val="0051645E"/>
    <w:rsid w:val="005165D8"/>
    <w:rsid w:val="00516E00"/>
    <w:rsid w:val="005170DB"/>
    <w:rsid w:val="00517BF2"/>
    <w:rsid w:val="0052061D"/>
    <w:rsid w:val="00520CE1"/>
    <w:rsid w:val="005213DA"/>
    <w:rsid w:val="00521A08"/>
    <w:rsid w:val="00521C2B"/>
    <w:rsid w:val="00522071"/>
    <w:rsid w:val="005223AC"/>
    <w:rsid w:val="00522750"/>
    <w:rsid w:val="00522DF1"/>
    <w:rsid w:val="00522E56"/>
    <w:rsid w:val="00522FE8"/>
    <w:rsid w:val="005236A2"/>
    <w:rsid w:val="00523B22"/>
    <w:rsid w:val="00523C93"/>
    <w:rsid w:val="00523FF2"/>
    <w:rsid w:val="005245FE"/>
    <w:rsid w:val="00525190"/>
    <w:rsid w:val="00525195"/>
    <w:rsid w:val="005257E8"/>
    <w:rsid w:val="00525976"/>
    <w:rsid w:val="0052620F"/>
    <w:rsid w:val="0052625F"/>
    <w:rsid w:val="00526ACC"/>
    <w:rsid w:val="00526D69"/>
    <w:rsid w:val="00526F71"/>
    <w:rsid w:val="005272C2"/>
    <w:rsid w:val="00527895"/>
    <w:rsid w:val="00527A94"/>
    <w:rsid w:val="00527E40"/>
    <w:rsid w:val="00527F41"/>
    <w:rsid w:val="00530404"/>
    <w:rsid w:val="005306E6"/>
    <w:rsid w:val="005314B4"/>
    <w:rsid w:val="005317E2"/>
    <w:rsid w:val="00532250"/>
    <w:rsid w:val="0053238D"/>
    <w:rsid w:val="00532542"/>
    <w:rsid w:val="0053256D"/>
    <w:rsid w:val="00532B54"/>
    <w:rsid w:val="00534226"/>
    <w:rsid w:val="00534630"/>
    <w:rsid w:val="00534AF3"/>
    <w:rsid w:val="005351C1"/>
    <w:rsid w:val="00535272"/>
    <w:rsid w:val="0053561C"/>
    <w:rsid w:val="00535B59"/>
    <w:rsid w:val="00535CCC"/>
    <w:rsid w:val="005360E4"/>
    <w:rsid w:val="0053643C"/>
    <w:rsid w:val="00536DAD"/>
    <w:rsid w:val="00536DE8"/>
    <w:rsid w:val="0053700E"/>
    <w:rsid w:val="0053729F"/>
    <w:rsid w:val="00537303"/>
    <w:rsid w:val="00537951"/>
    <w:rsid w:val="00537963"/>
    <w:rsid w:val="00537BFB"/>
    <w:rsid w:val="00537E5F"/>
    <w:rsid w:val="00537F2C"/>
    <w:rsid w:val="005400F8"/>
    <w:rsid w:val="005400FD"/>
    <w:rsid w:val="005403C9"/>
    <w:rsid w:val="005403E3"/>
    <w:rsid w:val="0054040E"/>
    <w:rsid w:val="005404C2"/>
    <w:rsid w:val="005406F5"/>
    <w:rsid w:val="00540C0F"/>
    <w:rsid w:val="00540FD9"/>
    <w:rsid w:val="00541353"/>
    <w:rsid w:val="005418D2"/>
    <w:rsid w:val="00542421"/>
    <w:rsid w:val="00542567"/>
    <w:rsid w:val="00543272"/>
    <w:rsid w:val="0054384F"/>
    <w:rsid w:val="005439A0"/>
    <w:rsid w:val="00543AC8"/>
    <w:rsid w:val="00543AFD"/>
    <w:rsid w:val="00543DB2"/>
    <w:rsid w:val="00544ABE"/>
    <w:rsid w:val="00544CE8"/>
    <w:rsid w:val="00545540"/>
    <w:rsid w:val="00545F8C"/>
    <w:rsid w:val="005462C6"/>
    <w:rsid w:val="00546320"/>
    <w:rsid w:val="00546EA8"/>
    <w:rsid w:val="00546F05"/>
    <w:rsid w:val="00547487"/>
    <w:rsid w:val="005476A6"/>
    <w:rsid w:val="00547766"/>
    <w:rsid w:val="00550109"/>
    <w:rsid w:val="00550A08"/>
    <w:rsid w:val="00550FDF"/>
    <w:rsid w:val="00551454"/>
    <w:rsid w:val="00551545"/>
    <w:rsid w:val="00551E80"/>
    <w:rsid w:val="00552103"/>
    <w:rsid w:val="00552185"/>
    <w:rsid w:val="005526C7"/>
    <w:rsid w:val="00552A40"/>
    <w:rsid w:val="00552BEF"/>
    <w:rsid w:val="00552D86"/>
    <w:rsid w:val="00553050"/>
    <w:rsid w:val="00553486"/>
    <w:rsid w:val="0055351B"/>
    <w:rsid w:val="00553603"/>
    <w:rsid w:val="005538F0"/>
    <w:rsid w:val="00553906"/>
    <w:rsid w:val="00554321"/>
    <w:rsid w:val="00554EFD"/>
    <w:rsid w:val="00554F19"/>
    <w:rsid w:val="00555711"/>
    <w:rsid w:val="00555A5B"/>
    <w:rsid w:val="005566C0"/>
    <w:rsid w:val="00556913"/>
    <w:rsid w:val="0055702D"/>
    <w:rsid w:val="00557565"/>
    <w:rsid w:val="005600A8"/>
    <w:rsid w:val="0056017C"/>
    <w:rsid w:val="00560EEA"/>
    <w:rsid w:val="00561219"/>
    <w:rsid w:val="00561251"/>
    <w:rsid w:val="00561C24"/>
    <w:rsid w:val="00562FFA"/>
    <w:rsid w:val="005630DE"/>
    <w:rsid w:val="005630ED"/>
    <w:rsid w:val="00563284"/>
    <w:rsid w:val="005636D6"/>
    <w:rsid w:val="00563735"/>
    <w:rsid w:val="005637A9"/>
    <w:rsid w:val="005638A3"/>
    <w:rsid w:val="005643AD"/>
    <w:rsid w:val="00564880"/>
    <w:rsid w:val="00564D95"/>
    <w:rsid w:val="00564EE6"/>
    <w:rsid w:val="00564F96"/>
    <w:rsid w:val="00565236"/>
    <w:rsid w:val="00565546"/>
    <w:rsid w:val="00565E58"/>
    <w:rsid w:val="00566255"/>
    <w:rsid w:val="005662F5"/>
    <w:rsid w:val="00566974"/>
    <w:rsid w:val="00566CD0"/>
    <w:rsid w:val="00566E4D"/>
    <w:rsid w:val="00567538"/>
    <w:rsid w:val="00567857"/>
    <w:rsid w:val="00567C66"/>
    <w:rsid w:val="005700D0"/>
    <w:rsid w:val="005702F9"/>
    <w:rsid w:val="00570A2B"/>
    <w:rsid w:val="00570AD2"/>
    <w:rsid w:val="00571665"/>
    <w:rsid w:val="00571CC3"/>
    <w:rsid w:val="00571E1A"/>
    <w:rsid w:val="005723B5"/>
    <w:rsid w:val="005726D1"/>
    <w:rsid w:val="00573193"/>
    <w:rsid w:val="00573498"/>
    <w:rsid w:val="00573672"/>
    <w:rsid w:val="0057388D"/>
    <w:rsid w:val="005740AB"/>
    <w:rsid w:val="00574EF2"/>
    <w:rsid w:val="005750C0"/>
    <w:rsid w:val="005751B2"/>
    <w:rsid w:val="00575305"/>
    <w:rsid w:val="00575361"/>
    <w:rsid w:val="00575645"/>
    <w:rsid w:val="005757D4"/>
    <w:rsid w:val="00575945"/>
    <w:rsid w:val="00576994"/>
    <w:rsid w:val="00576F68"/>
    <w:rsid w:val="00576FE4"/>
    <w:rsid w:val="00577AD3"/>
    <w:rsid w:val="005802F1"/>
    <w:rsid w:val="00580457"/>
    <w:rsid w:val="005806B9"/>
    <w:rsid w:val="0058088F"/>
    <w:rsid w:val="0058168F"/>
    <w:rsid w:val="005819DD"/>
    <w:rsid w:val="0058219B"/>
    <w:rsid w:val="00582D85"/>
    <w:rsid w:val="005836AE"/>
    <w:rsid w:val="00583758"/>
    <w:rsid w:val="00583969"/>
    <w:rsid w:val="00583DB3"/>
    <w:rsid w:val="00584110"/>
    <w:rsid w:val="00585110"/>
    <w:rsid w:val="00585A5C"/>
    <w:rsid w:val="00585D6B"/>
    <w:rsid w:val="005862FE"/>
    <w:rsid w:val="005865E5"/>
    <w:rsid w:val="0058738E"/>
    <w:rsid w:val="00587770"/>
    <w:rsid w:val="00587805"/>
    <w:rsid w:val="00587B15"/>
    <w:rsid w:val="00587E97"/>
    <w:rsid w:val="0059027A"/>
    <w:rsid w:val="0059030D"/>
    <w:rsid w:val="005904CB"/>
    <w:rsid w:val="00590605"/>
    <w:rsid w:val="00590649"/>
    <w:rsid w:val="005906BE"/>
    <w:rsid w:val="0059095F"/>
    <w:rsid w:val="00590D93"/>
    <w:rsid w:val="00591069"/>
    <w:rsid w:val="005911DC"/>
    <w:rsid w:val="00591580"/>
    <w:rsid w:val="0059273A"/>
    <w:rsid w:val="00592BED"/>
    <w:rsid w:val="00592C9C"/>
    <w:rsid w:val="0059359B"/>
    <w:rsid w:val="00593B6C"/>
    <w:rsid w:val="00593E4C"/>
    <w:rsid w:val="00594261"/>
    <w:rsid w:val="0059434F"/>
    <w:rsid w:val="00594917"/>
    <w:rsid w:val="00594DB4"/>
    <w:rsid w:val="00595099"/>
    <w:rsid w:val="00595AF2"/>
    <w:rsid w:val="00595E3A"/>
    <w:rsid w:val="0059606C"/>
    <w:rsid w:val="005960A1"/>
    <w:rsid w:val="0059650E"/>
    <w:rsid w:val="005966E0"/>
    <w:rsid w:val="0059678F"/>
    <w:rsid w:val="005977A2"/>
    <w:rsid w:val="00597FDD"/>
    <w:rsid w:val="005A047C"/>
    <w:rsid w:val="005A066D"/>
    <w:rsid w:val="005A1541"/>
    <w:rsid w:val="005A1DA0"/>
    <w:rsid w:val="005A2194"/>
    <w:rsid w:val="005A2383"/>
    <w:rsid w:val="005A244F"/>
    <w:rsid w:val="005A24BE"/>
    <w:rsid w:val="005A2500"/>
    <w:rsid w:val="005A2906"/>
    <w:rsid w:val="005A29CA"/>
    <w:rsid w:val="005A2ACF"/>
    <w:rsid w:val="005A2AFC"/>
    <w:rsid w:val="005A30A9"/>
    <w:rsid w:val="005A30FE"/>
    <w:rsid w:val="005A3631"/>
    <w:rsid w:val="005A3A0D"/>
    <w:rsid w:val="005A3CD6"/>
    <w:rsid w:val="005A3DBF"/>
    <w:rsid w:val="005A4B56"/>
    <w:rsid w:val="005A4E70"/>
    <w:rsid w:val="005A518A"/>
    <w:rsid w:val="005A5505"/>
    <w:rsid w:val="005A5581"/>
    <w:rsid w:val="005A5914"/>
    <w:rsid w:val="005A5A52"/>
    <w:rsid w:val="005A5B0F"/>
    <w:rsid w:val="005A6209"/>
    <w:rsid w:val="005A6686"/>
    <w:rsid w:val="005A67A5"/>
    <w:rsid w:val="005A6F12"/>
    <w:rsid w:val="005A75B0"/>
    <w:rsid w:val="005A7B81"/>
    <w:rsid w:val="005A7D20"/>
    <w:rsid w:val="005A7F41"/>
    <w:rsid w:val="005B0C85"/>
    <w:rsid w:val="005B11DF"/>
    <w:rsid w:val="005B1547"/>
    <w:rsid w:val="005B1637"/>
    <w:rsid w:val="005B1D50"/>
    <w:rsid w:val="005B22D0"/>
    <w:rsid w:val="005B24BA"/>
    <w:rsid w:val="005B2DE8"/>
    <w:rsid w:val="005B2E61"/>
    <w:rsid w:val="005B301D"/>
    <w:rsid w:val="005B3069"/>
    <w:rsid w:val="005B30D7"/>
    <w:rsid w:val="005B3C9A"/>
    <w:rsid w:val="005B3F11"/>
    <w:rsid w:val="005B41BE"/>
    <w:rsid w:val="005B4578"/>
    <w:rsid w:val="005B49AC"/>
    <w:rsid w:val="005B4E0D"/>
    <w:rsid w:val="005B4F6E"/>
    <w:rsid w:val="005B57EB"/>
    <w:rsid w:val="005B5E5F"/>
    <w:rsid w:val="005B6664"/>
    <w:rsid w:val="005B7B73"/>
    <w:rsid w:val="005B7D09"/>
    <w:rsid w:val="005B7ECE"/>
    <w:rsid w:val="005C0878"/>
    <w:rsid w:val="005C0BEF"/>
    <w:rsid w:val="005C111E"/>
    <w:rsid w:val="005C16E5"/>
    <w:rsid w:val="005C18CB"/>
    <w:rsid w:val="005C1938"/>
    <w:rsid w:val="005C1A54"/>
    <w:rsid w:val="005C1FA1"/>
    <w:rsid w:val="005C2271"/>
    <w:rsid w:val="005C259A"/>
    <w:rsid w:val="005C28F1"/>
    <w:rsid w:val="005C2EC0"/>
    <w:rsid w:val="005C42D8"/>
    <w:rsid w:val="005C4559"/>
    <w:rsid w:val="005C47D3"/>
    <w:rsid w:val="005C4F84"/>
    <w:rsid w:val="005C5257"/>
    <w:rsid w:val="005C5405"/>
    <w:rsid w:val="005C54CC"/>
    <w:rsid w:val="005C55DA"/>
    <w:rsid w:val="005C58DB"/>
    <w:rsid w:val="005C5EBD"/>
    <w:rsid w:val="005C5FE7"/>
    <w:rsid w:val="005C6169"/>
    <w:rsid w:val="005C64BC"/>
    <w:rsid w:val="005C6500"/>
    <w:rsid w:val="005C6677"/>
    <w:rsid w:val="005C6872"/>
    <w:rsid w:val="005C6DC6"/>
    <w:rsid w:val="005C740C"/>
    <w:rsid w:val="005C7514"/>
    <w:rsid w:val="005C7BC1"/>
    <w:rsid w:val="005D02F9"/>
    <w:rsid w:val="005D09C0"/>
    <w:rsid w:val="005D09FA"/>
    <w:rsid w:val="005D0C92"/>
    <w:rsid w:val="005D0CB2"/>
    <w:rsid w:val="005D0F3A"/>
    <w:rsid w:val="005D1378"/>
    <w:rsid w:val="005D1535"/>
    <w:rsid w:val="005D154F"/>
    <w:rsid w:val="005D157E"/>
    <w:rsid w:val="005D17AF"/>
    <w:rsid w:val="005D1CE1"/>
    <w:rsid w:val="005D1CF2"/>
    <w:rsid w:val="005D2016"/>
    <w:rsid w:val="005D288C"/>
    <w:rsid w:val="005D3239"/>
    <w:rsid w:val="005D33ED"/>
    <w:rsid w:val="005D3676"/>
    <w:rsid w:val="005D37A5"/>
    <w:rsid w:val="005D39F2"/>
    <w:rsid w:val="005D3B7F"/>
    <w:rsid w:val="005D3CE2"/>
    <w:rsid w:val="005D3D11"/>
    <w:rsid w:val="005D4598"/>
    <w:rsid w:val="005D464E"/>
    <w:rsid w:val="005D47BE"/>
    <w:rsid w:val="005D4979"/>
    <w:rsid w:val="005D49F7"/>
    <w:rsid w:val="005D4AAC"/>
    <w:rsid w:val="005D4D51"/>
    <w:rsid w:val="005D5CA0"/>
    <w:rsid w:val="005D5E3D"/>
    <w:rsid w:val="005D5E97"/>
    <w:rsid w:val="005D6079"/>
    <w:rsid w:val="005D63AD"/>
    <w:rsid w:val="005D7051"/>
    <w:rsid w:val="005D7911"/>
    <w:rsid w:val="005D7AAD"/>
    <w:rsid w:val="005D7FED"/>
    <w:rsid w:val="005E0157"/>
    <w:rsid w:val="005E03BC"/>
    <w:rsid w:val="005E0565"/>
    <w:rsid w:val="005E07D3"/>
    <w:rsid w:val="005E08AB"/>
    <w:rsid w:val="005E08D2"/>
    <w:rsid w:val="005E19A4"/>
    <w:rsid w:val="005E1A57"/>
    <w:rsid w:val="005E1E0E"/>
    <w:rsid w:val="005E24A3"/>
    <w:rsid w:val="005E2807"/>
    <w:rsid w:val="005E2EFA"/>
    <w:rsid w:val="005E327C"/>
    <w:rsid w:val="005E3551"/>
    <w:rsid w:val="005E357A"/>
    <w:rsid w:val="005E37A1"/>
    <w:rsid w:val="005E4105"/>
    <w:rsid w:val="005E4205"/>
    <w:rsid w:val="005E4467"/>
    <w:rsid w:val="005E47E0"/>
    <w:rsid w:val="005E4A40"/>
    <w:rsid w:val="005E4AFC"/>
    <w:rsid w:val="005E5B66"/>
    <w:rsid w:val="005E5DA4"/>
    <w:rsid w:val="005E629E"/>
    <w:rsid w:val="005E6339"/>
    <w:rsid w:val="005E6724"/>
    <w:rsid w:val="005E67C8"/>
    <w:rsid w:val="005E7027"/>
    <w:rsid w:val="005E7599"/>
    <w:rsid w:val="005E7D74"/>
    <w:rsid w:val="005F05AD"/>
    <w:rsid w:val="005F10EC"/>
    <w:rsid w:val="005F13D5"/>
    <w:rsid w:val="005F162D"/>
    <w:rsid w:val="005F1FE2"/>
    <w:rsid w:val="005F2218"/>
    <w:rsid w:val="005F263A"/>
    <w:rsid w:val="005F28D4"/>
    <w:rsid w:val="005F3583"/>
    <w:rsid w:val="005F35ED"/>
    <w:rsid w:val="005F3825"/>
    <w:rsid w:val="005F4051"/>
    <w:rsid w:val="005F4922"/>
    <w:rsid w:val="005F4AE1"/>
    <w:rsid w:val="005F4D4F"/>
    <w:rsid w:val="005F4EDB"/>
    <w:rsid w:val="005F542D"/>
    <w:rsid w:val="005F585E"/>
    <w:rsid w:val="005F5AC6"/>
    <w:rsid w:val="005F5F0B"/>
    <w:rsid w:val="005F61B1"/>
    <w:rsid w:val="005F61BB"/>
    <w:rsid w:val="005F6364"/>
    <w:rsid w:val="005F6C83"/>
    <w:rsid w:val="005F6DC9"/>
    <w:rsid w:val="005F6F13"/>
    <w:rsid w:val="005F70E9"/>
    <w:rsid w:val="005F763E"/>
    <w:rsid w:val="005F7854"/>
    <w:rsid w:val="005F793F"/>
    <w:rsid w:val="005F7972"/>
    <w:rsid w:val="005F7C12"/>
    <w:rsid w:val="005F7E39"/>
    <w:rsid w:val="005F7F6E"/>
    <w:rsid w:val="00600639"/>
    <w:rsid w:val="00600A5E"/>
    <w:rsid w:val="00600E2A"/>
    <w:rsid w:val="00601358"/>
    <w:rsid w:val="0060165E"/>
    <w:rsid w:val="006016F4"/>
    <w:rsid w:val="00601D72"/>
    <w:rsid w:val="00601E9E"/>
    <w:rsid w:val="00601F1E"/>
    <w:rsid w:val="006022D6"/>
    <w:rsid w:val="00602380"/>
    <w:rsid w:val="006025F9"/>
    <w:rsid w:val="0060276C"/>
    <w:rsid w:val="006029B1"/>
    <w:rsid w:val="00602E06"/>
    <w:rsid w:val="00603322"/>
    <w:rsid w:val="00603BCF"/>
    <w:rsid w:val="006043F7"/>
    <w:rsid w:val="0060481D"/>
    <w:rsid w:val="00605231"/>
    <w:rsid w:val="00605709"/>
    <w:rsid w:val="00605CC2"/>
    <w:rsid w:val="00605E15"/>
    <w:rsid w:val="0060640E"/>
    <w:rsid w:val="006068C8"/>
    <w:rsid w:val="00606A7A"/>
    <w:rsid w:val="00606C0B"/>
    <w:rsid w:val="00607118"/>
    <w:rsid w:val="006072DB"/>
    <w:rsid w:val="0060736B"/>
    <w:rsid w:val="006074CD"/>
    <w:rsid w:val="006074F9"/>
    <w:rsid w:val="0060774C"/>
    <w:rsid w:val="0060783E"/>
    <w:rsid w:val="00607AD9"/>
    <w:rsid w:val="0061031B"/>
    <w:rsid w:val="006105DC"/>
    <w:rsid w:val="00610856"/>
    <w:rsid w:val="00610B6F"/>
    <w:rsid w:val="00610E17"/>
    <w:rsid w:val="006113EC"/>
    <w:rsid w:val="00611447"/>
    <w:rsid w:val="00611D9F"/>
    <w:rsid w:val="00611E5C"/>
    <w:rsid w:val="00611EB9"/>
    <w:rsid w:val="00612550"/>
    <w:rsid w:val="00612848"/>
    <w:rsid w:val="00612B9F"/>
    <w:rsid w:val="00612E8B"/>
    <w:rsid w:val="006130B6"/>
    <w:rsid w:val="00613346"/>
    <w:rsid w:val="006137E6"/>
    <w:rsid w:val="00613CC1"/>
    <w:rsid w:val="006141B7"/>
    <w:rsid w:val="006143BF"/>
    <w:rsid w:val="006144A6"/>
    <w:rsid w:val="0061463B"/>
    <w:rsid w:val="00614C5E"/>
    <w:rsid w:val="0061550E"/>
    <w:rsid w:val="0061570D"/>
    <w:rsid w:val="00615862"/>
    <w:rsid w:val="006159E3"/>
    <w:rsid w:val="00615A16"/>
    <w:rsid w:val="00615E81"/>
    <w:rsid w:val="0061603B"/>
    <w:rsid w:val="006160D5"/>
    <w:rsid w:val="00616488"/>
    <w:rsid w:val="006165F4"/>
    <w:rsid w:val="00616D29"/>
    <w:rsid w:val="00616D74"/>
    <w:rsid w:val="00616DE9"/>
    <w:rsid w:val="00617001"/>
    <w:rsid w:val="006171CC"/>
    <w:rsid w:val="006174D5"/>
    <w:rsid w:val="00617724"/>
    <w:rsid w:val="00617F10"/>
    <w:rsid w:val="006200C8"/>
    <w:rsid w:val="006201EA"/>
    <w:rsid w:val="0062084D"/>
    <w:rsid w:val="00620D05"/>
    <w:rsid w:val="00620DBB"/>
    <w:rsid w:val="00620EFA"/>
    <w:rsid w:val="006210E2"/>
    <w:rsid w:val="00621AC0"/>
    <w:rsid w:val="00621B2C"/>
    <w:rsid w:val="00621D77"/>
    <w:rsid w:val="006221E7"/>
    <w:rsid w:val="006223B0"/>
    <w:rsid w:val="00622436"/>
    <w:rsid w:val="00622ADF"/>
    <w:rsid w:val="00622EE3"/>
    <w:rsid w:val="00623103"/>
    <w:rsid w:val="00623783"/>
    <w:rsid w:val="00623885"/>
    <w:rsid w:val="00623DAA"/>
    <w:rsid w:val="0062409C"/>
    <w:rsid w:val="006242DC"/>
    <w:rsid w:val="006243E7"/>
    <w:rsid w:val="00624942"/>
    <w:rsid w:val="006254E1"/>
    <w:rsid w:val="00625B6B"/>
    <w:rsid w:val="00625C99"/>
    <w:rsid w:val="00625FA8"/>
    <w:rsid w:val="00626A27"/>
    <w:rsid w:val="00626FDD"/>
    <w:rsid w:val="006277D7"/>
    <w:rsid w:val="006279B1"/>
    <w:rsid w:val="00627CA5"/>
    <w:rsid w:val="006303D9"/>
    <w:rsid w:val="00630F9F"/>
    <w:rsid w:val="00631264"/>
    <w:rsid w:val="00631A57"/>
    <w:rsid w:val="00632636"/>
    <w:rsid w:val="0063299E"/>
    <w:rsid w:val="00632E76"/>
    <w:rsid w:val="006340E3"/>
    <w:rsid w:val="00634DDB"/>
    <w:rsid w:val="00635687"/>
    <w:rsid w:val="00635E04"/>
    <w:rsid w:val="00635EF2"/>
    <w:rsid w:val="00636517"/>
    <w:rsid w:val="0063659D"/>
    <w:rsid w:val="006369AF"/>
    <w:rsid w:val="00636D0D"/>
    <w:rsid w:val="00637099"/>
    <w:rsid w:val="006373ED"/>
    <w:rsid w:val="00637496"/>
    <w:rsid w:val="006376A7"/>
    <w:rsid w:val="00637817"/>
    <w:rsid w:val="00637984"/>
    <w:rsid w:val="006379A1"/>
    <w:rsid w:val="006402B9"/>
    <w:rsid w:val="006404F0"/>
    <w:rsid w:val="0064063C"/>
    <w:rsid w:val="0064076B"/>
    <w:rsid w:val="00640ABB"/>
    <w:rsid w:val="0064117B"/>
    <w:rsid w:val="0064215E"/>
    <w:rsid w:val="006426AE"/>
    <w:rsid w:val="00642DD7"/>
    <w:rsid w:val="00643AC7"/>
    <w:rsid w:val="00643CF6"/>
    <w:rsid w:val="00643D0A"/>
    <w:rsid w:val="00643D7D"/>
    <w:rsid w:val="00643E59"/>
    <w:rsid w:val="00643EF8"/>
    <w:rsid w:val="00643F75"/>
    <w:rsid w:val="00643FB9"/>
    <w:rsid w:val="0064478B"/>
    <w:rsid w:val="0064571D"/>
    <w:rsid w:val="00645E7A"/>
    <w:rsid w:val="00646114"/>
    <w:rsid w:val="00646151"/>
    <w:rsid w:val="006467EE"/>
    <w:rsid w:val="00646A8B"/>
    <w:rsid w:val="0064778B"/>
    <w:rsid w:val="00647B9A"/>
    <w:rsid w:val="00647F7D"/>
    <w:rsid w:val="00650157"/>
    <w:rsid w:val="006509A3"/>
    <w:rsid w:val="00650D8F"/>
    <w:rsid w:val="00650E49"/>
    <w:rsid w:val="00650E5A"/>
    <w:rsid w:val="00651744"/>
    <w:rsid w:val="00652137"/>
    <w:rsid w:val="0065214B"/>
    <w:rsid w:val="0065248B"/>
    <w:rsid w:val="00652C4F"/>
    <w:rsid w:val="00653BB3"/>
    <w:rsid w:val="00653F6D"/>
    <w:rsid w:val="0065403E"/>
    <w:rsid w:val="00654141"/>
    <w:rsid w:val="00654B71"/>
    <w:rsid w:val="006550E2"/>
    <w:rsid w:val="00655488"/>
    <w:rsid w:val="00655554"/>
    <w:rsid w:val="00655CBF"/>
    <w:rsid w:val="00656061"/>
    <w:rsid w:val="006566F1"/>
    <w:rsid w:val="00657291"/>
    <w:rsid w:val="00657B8D"/>
    <w:rsid w:val="00657D29"/>
    <w:rsid w:val="006604BD"/>
    <w:rsid w:val="00660969"/>
    <w:rsid w:val="00660B3B"/>
    <w:rsid w:val="00660E18"/>
    <w:rsid w:val="006614A5"/>
    <w:rsid w:val="006615DA"/>
    <w:rsid w:val="00662A16"/>
    <w:rsid w:val="00662C9A"/>
    <w:rsid w:val="006637F7"/>
    <w:rsid w:val="00663AC6"/>
    <w:rsid w:val="0066405A"/>
    <w:rsid w:val="00664398"/>
    <w:rsid w:val="00664D43"/>
    <w:rsid w:val="0066551E"/>
    <w:rsid w:val="006656FC"/>
    <w:rsid w:val="00666725"/>
    <w:rsid w:val="0066672E"/>
    <w:rsid w:val="00666CE1"/>
    <w:rsid w:val="00666D27"/>
    <w:rsid w:val="006670F6"/>
    <w:rsid w:val="006674B7"/>
    <w:rsid w:val="00667DB9"/>
    <w:rsid w:val="006701C3"/>
    <w:rsid w:val="00670492"/>
    <w:rsid w:val="00670A14"/>
    <w:rsid w:val="00670CA0"/>
    <w:rsid w:val="006714FA"/>
    <w:rsid w:val="00671603"/>
    <w:rsid w:val="006721FC"/>
    <w:rsid w:val="00672338"/>
    <w:rsid w:val="00672405"/>
    <w:rsid w:val="00672420"/>
    <w:rsid w:val="006724A5"/>
    <w:rsid w:val="0067291A"/>
    <w:rsid w:val="00672C8A"/>
    <w:rsid w:val="00673452"/>
    <w:rsid w:val="0067359D"/>
    <w:rsid w:val="00673710"/>
    <w:rsid w:val="00673F32"/>
    <w:rsid w:val="006742E7"/>
    <w:rsid w:val="0067490F"/>
    <w:rsid w:val="00674F09"/>
    <w:rsid w:val="00674F77"/>
    <w:rsid w:val="00675373"/>
    <w:rsid w:val="0067537D"/>
    <w:rsid w:val="006754CA"/>
    <w:rsid w:val="00675743"/>
    <w:rsid w:val="006758E2"/>
    <w:rsid w:val="006762CC"/>
    <w:rsid w:val="0067652B"/>
    <w:rsid w:val="006767EF"/>
    <w:rsid w:val="00677859"/>
    <w:rsid w:val="006778D8"/>
    <w:rsid w:val="00677DB9"/>
    <w:rsid w:val="00677DF6"/>
    <w:rsid w:val="00680125"/>
    <w:rsid w:val="00680E0A"/>
    <w:rsid w:val="0068127E"/>
    <w:rsid w:val="00681367"/>
    <w:rsid w:val="00682316"/>
    <w:rsid w:val="00682A88"/>
    <w:rsid w:val="00682C10"/>
    <w:rsid w:val="00683764"/>
    <w:rsid w:val="0068387C"/>
    <w:rsid w:val="00683E4E"/>
    <w:rsid w:val="006840EE"/>
    <w:rsid w:val="00684164"/>
    <w:rsid w:val="00684234"/>
    <w:rsid w:val="00684419"/>
    <w:rsid w:val="006844CF"/>
    <w:rsid w:val="0068485F"/>
    <w:rsid w:val="00685752"/>
    <w:rsid w:val="006860BA"/>
    <w:rsid w:val="006865BB"/>
    <w:rsid w:val="00686C8D"/>
    <w:rsid w:val="0068783F"/>
    <w:rsid w:val="00687C9B"/>
    <w:rsid w:val="00691D40"/>
    <w:rsid w:val="00691DC5"/>
    <w:rsid w:val="00692093"/>
    <w:rsid w:val="00692A39"/>
    <w:rsid w:val="00692ADD"/>
    <w:rsid w:val="0069317B"/>
    <w:rsid w:val="00693261"/>
    <w:rsid w:val="00693928"/>
    <w:rsid w:val="00693D0C"/>
    <w:rsid w:val="00694020"/>
    <w:rsid w:val="006944FD"/>
    <w:rsid w:val="00694D55"/>
    <w:rsid w:val="00694DD5"/>
    <w:rsid w:val="0069528D"/>
    <w:rsid w:val="00695469"/>
    <w:rsid w:val="006955E1"/>
    <w:rsid w:val="00696993"/>
    <w:rsid w:val="00696C3A"/>
    <w:rsid w:val="006974D9"/>
    <w:rsid w:val="0069799E"/>
    <w:rsid w:val="00697C00"/>
    <w:rsid w:val="00697C0A"/>
    <w:rsid w:val="006A014E"/>
    <w:rsid w:val="006A05A1"/>
    <w:rsid w:val="006A0AED"/>
    <w:rsid w:val="006A0B30"/>
    <w:rsid w:val="006A0C1C"/>
    <w:rsid w:val="006A0D5C"/>
    <w:rsid w:val="006A194E"/>
    <w:rsid w:val="006A19B9"/>
    <w:rsid w:val="006A2149"/>
    <w:rsid w:val="006A2395"/>
    <w:rsid w:val="006A252C"/>
    <w:rsid w:val="006A296C"/>
    <w:rsid w:val="006A2CE4"/>
    <w:rsid w:val="006A3398"/>
    <w:rsid w:val="006A3C24"/>
    <w:rsid w:val="006A3DAF"/>
    <w:rsid w:val="006A547F"/>
    <w:rsid w:val="006A584E"/>
    <w:rsid w:val="006A607D"/>
    <w:rsid w:val="006A62A1"/>
    <w:rsid w:val="006A630F"/>
    <w:rsid w:val="006A65E0"/>
    <w:rsid w:val="006A67C7"/>
    <w:rsid w:val="006A6ACF"/>
    <w:rsid w:val="006A6E58"/>
    <w:rsid w:val="006A73F2"/>
    <w:rsid w:val="006A7BD2"/>
    <w:rsid w:val="006A7D2B"/>
    <w:rsid w:val="006B08FF"/>
    <w:rsid w:val="006B0C0F"/>
    <w:rsid w:val="006B0ECD"/>
    <w:rsid w:val="006B0EE0"/>
    <w:rsid w:val="006B0F7C"/>
    <w:rsid w:val="006B139F"/>
    <w:rsid w:val="006B2396"/>
    <w:rsid w:val="006B24D7"/>
    <w:rsid w:val="006B286D"/>
    <w:rsid w:val="006B2E8B"/>
    <w:rsid w:val="006B3027"/>
    <w:rsid w:val="006B3129"/>
    <w:rsid w:val="006B31A9"/>
    <w:rsid w:val="006B407F"/>
    <w:rsid w:val="006B46F5"/>
    <w:rsid w:val="006B480A"/>
    <w:rsid w:val="006B50FF"/>
    <w:rsid w:val="006B53E4"/>
    <w:rsid w:val="006B5A68"/>
    <w:rsid w:val="006B5E75"/>
    <w:rsid w:val="006B6971"/>
    <w:rsid w:val="006B6A97"/>
    <w:rsid w:val="006B6B82"/>
    <w:rsid w:val="006B7032"/>
    <w:rsid w:val="006B71B0"/>
    <w:rsid w:val="006B75CE"/>
    <w:rsid w:val="006B75F6"/>
    <w:rsid w:val="006B7A70"/>
    <w:rsid w:val="006C006D"/>
    <w:rsid w:val="006C00B7"/>
    <w:rsid w:val="006C00DD"/>
    <w:rsid w:val="006C0341"/>
    <w:rsid w:val="006C0573"/>
    <w:rsid w:val="006C0C2A"/>
    <w:rsid w:val="006C11F2"/>
    <w:rsid w:val="006C136C"/>
    <w:rsid w:val="006C14D8"/>
    <w:rsid w:val="006C162E"/>
    <w:rsid w:val="006C32FB"/>
    <w:rsid w:val="006C3B59"/>
    <w:rsid w:val="006C3D1C"/>
    <w:rsid w:val="006C4383"/>
    <w:rsid w:val="006C4926"/>
    <w:rsid w:val="006C4A1C"/>
    <w:rsid w:val="006C4DFE"/>
    <w:rsid w:val="006C5053"/>
    <w:rsid w:val="006C527D"/>
    <w:rsid w:val="006C54FD"/>
    <w:rsid w:val="006C56F3"/>
    <w:rsid w:val="006C5987"/>
    <w:rsid w:val="006C5AFB"/>
    <w:rsid w:val="006C5E5E"/>
    <w:rsid w:val="006C6374"/>
    <w:rsid w:val="006C6712"/>
    <w:rsid w:val="006C673B"/>
    <w:rsid w:val="006C68F1"/>
    <w:rsid w:val="006C7170"/>
    <w:rsid w:val="006C7989"/>
    <w:rsid w:val="006C7E1A"/>
    <w:rsid w:val="006D0264"/>
    <w:rsid w:val="006D0482"/>
    <w:rsid w:val="006D04A7"/>
    <w:rsid w:val="006D0719"/>
    <w:rsid w:val="006D0880"/>
    <w:rsid w:val="006D0915"/>
    <w:rsid w:val="006D0B2F"/>
    <w:rsid w:val="006D10BF"/>
    <w:rsid w:val="006D12DE"/>
    <w:rsid w:val="006D1766"/>
    <w:rsid w:val="006D1DBF"/>
    <w:rsid w:val="006D2C03"/>
    <w:rsid w:val="006D3321"/>
    <w:rsid w:val="006D383D"/>
    <w:rsid w:val="006D384C"/>
    <w:rsid w:val="006D4642"/>
    <w:rsid w:val="006D592B"/>
    <w:rsid w:val="006D5B5D"/>
    <w:rsid w:val="006D615F"/>
    <w:rsid w:val="006D65E8"/>
    <w:rsid w:val="006D6EBB"/>
    <w:rsid w:val="006D7076"/>
    <w:rsid w:val="006D729A"/>
    <w:rsid w:val="006D7A6C"/>
    <w:rsid w:val="006D7E5D"/>
    <w:rsid w:val="006E04E2"/>
    <w:rsid w:val="006E07FC"/>
    <w:rsid w:val="006E09C0"/>
    <w:rsid w:val="006E0A8B"/>
    <w:rsid w:val="006E0B78"/>
    <w:rsid w:val="006E10DE"/>
    <w:rsid w:val="006E110A"/>
    <w:rsid w:val="006E2CF1"/>
    <w:rsid w:val="006E2FDD"/>
    <w:rsid w:val="006E3989"/>
    <w:rsid w:val="006E3D0A"/>
    <w:rsid w:val="006E41E9"/>
    <w:rsid w:val="006E43B9"/>
    <w:rsid w:val="006E45F6"/>
    <w:rsid w:val="006E4B9D"/>
    <w:rsid w:val="006E4DF9"/>
    <w:rsid w:val="006E4E20"/>
    <w:rsid w:val="006E5558"/>
    <w:rsid w:val="006E5857"/>
    <w:rsid w:val="006E5BB5"/>
    <w:rsid w:val="006E5CEF"/>
    <w:rsid w:val="006E5DB2"/>
    <w:rsid w:val="006E5FDF"/>
    <w:rsid w:val="006E64E3"/>
    <w:rsid w:val="006E654D"/>
    <w:rsid w:val="006E6635"/>
    <w:rsid w:val="006E69F0"/>
    <w:rsid w:val="006E6D13"/>
    <w:rsid w:val="006E71DB"/>
    <w:rsid w:val="006E74B2"/>
    <w:rsid w:val="006E7E1E"/>
    <w:rsid w:val="006E7EAB"/>
    <w:rsid w:val="006E7F5B"/>
    <w:rsid w:val="006F00AB"/>
    <w:rsid w:val="006F0386"/>
    <w:rsid w:val="006F0B67"/>
    <w:rsid w:val="006F1209"/>
    <w:rsid w:val="006F1290"/>
    <w:rsid w:val="006F12CC"/>
    <w:rsid w:val="006F17A7"/>
    <w:rsid w:val="006F1AC3"/>
    <w:rsid w:val="006F1BCF"/>
    <w:rsid w:val="006F21AA"/>
    <w:rsid w:val="006F2576"/>
    <w:rsid w:val="006F2617"/>
    <w:rsid w:val="006F2DB2"/>
    <w:rsid w:val="006F388B"/>
    <w:rsid w:val="006F3AE3"/>
    <w:rsid w:val="006F4261"/>
    <w:rsid w:val="006F4481"/>
    <w:rsid w:val="006F44F4"/>
    <w:rsid w:val="006F4758"/>
    <w:rsid w:val="006F5573"/>
    <w:rsid w:val="006F5705"/>
    <w:rsid w:val="006F5AD1"/>
    <w:rsid w:val="006F5E0D"/>
    <w:rsid w:val="006F60BF"/>
    <w:rsid w:val="006F6404"/>
    <w:rsid w:val="006F6900"/>
    <w:rsid w:val="006F6CD6"/>
    <w:rsid w:val="006F70D4"/>
    <w:rsid w:val="006F7678"/>
    <w:rsid w:val="006F76E8"/>
    <w:rsid w:val="006F7B02"/>
    <w:rsid w:val="00700375"/>
    <w:rsid w:val="00701468"/>
    <w:rsid w:val="00701570"/>
    <w:rsid w:val="00701A36"/>
    <w:rsid w:val="00701BCB"/>
    <w:rsid w:val="00701D44"/>
    <w:rsid w:val="00701E8B"/>
    <w:rsid w:val="007028E8"/>
    <w:rsid w:val="00702CBD"/>
    <w:rsid w:val="00702D0E"/>
    <w:rsid w:val="0070368B"/>
    <w:rsid w:val="00703B53"/>
    <w:rsid w:val="0070438B"/>
    <w:rsid w:val="00704685"/>
    <w:rsid w:val="00704BA6"/>
    <w:rsid w:val="00704DE4"/>
    <w:rsid w:val="00704E29"/>
    <w:rsid w:val="0070544E"/>
    <w:rsid w:val="0070578F"/>
    <w:rsid w:val="00705BE9"/>
    <w:rsid w:val="00705CFD"/>
    <w:rsid w:val="00705D75"/>
    <w:rsid w:val="00705EDC"/>
    <w:rsid w:val="00706269"/>
    <w:rsid w:val="00706329"/>
    <w:rsid w:val="0070658C"/>
    <w:rsid w:val="007067CE"/>
    <w:rsid w:val="0070689B"/>
    <w:rsid w:val="0070752A"/>
    <w:rsid w:val="007076DE"/>
    <w:rsid w:val="00707854"/>
    <w:rsid w:val="0070793C"/>
    <w:rsid w:val="007101C6"/>
    <w:rsid w:val="007109F6"/>
    <w:rsid w:val="00711635"/>
    <w:rsid w:val="007116B2"/>
    <w:rsid w:val="007116BD"/>
    <w:rsid w:val="00711997"/>
    <w:rsid w:val="00712155"/>
    <w:rsid w:val="00712180"/>
    <w:rsid w:val="00712CAA"/>
    <w:rsid w:val="00712CF6"/>
    <w:rsid w:val="00713201"/>
    <w:rsid w:val="00713C14"/>
    <w:rsid w:val="00713D1A"/>
    <w:rsid w:val="00713EC4"/>
    <w:rsid w:val="00713F9E"/>
    <w:rsid w:val="0071410E"/>
    <w:rsid w:val="00714135"/>
    <w:rsid w:val="007143B3"/>
    <w:rsid w:val="007146D1"/>
    <w:rsid w:val="00714FEF"/>
    <w:rsid w:val="007159F8"/>
    <w:rsid w:val="00715C82"/>
    <w:rsid w:val="00715FE6"/>
    <w:rsid w:val="00716048"/>
    <w:rsid w:val="007160D7"/>
    <w:rsid w:val="00716111"/>
    <w:rsid w:val="007163E0"/>
    <w:rsid w:val="007169AA"/>
    <w:rsid w:val="0071725B"/>
    <w:rsid w:val="00717462"/>
    <w:rsid w:val="007174A1"/>
    <w:rsid w:val="00717B0F"/>
    <w:rsid w:val="00717D08"/>
    <w:rsid w:val="00717E77"/>
    <w:rsid w:val="00717F97"/>
    <w:rsid w:val="00720BCB"/>
    <w:rsid w:val="00721188"/>
    <w:rsid w:val="00721256"/>
    <w:rsid w:val="00721727"/>
    <w:rsid w:val="00721A26"/>
    <w:rsid w:val="0072224E"/>
    <w:rsid w:val="007226BF"/>
    <w:rsid w:val="00722B69"/>
    <w:rsid w:val="0072316E"/>
    <w:rsid w:val="00723C69"/>
    <w:rsid w:val="00723CBE"/>
    <w:rsid w:val="00724176"/>
    <w:rsid w:val="00724879"/>
    <w:rsid w:val="00724990"/>
    <w:rsid w:val="007256CB"/>
    <w:rsid w:val="00725D57"/>
    <w:rsid w:val="007265CC"/>
    <w:rsid w:val="00727CE4"/>
    <w:rsid w:val="00727E75"/>
    <w:rsid w:val="00730AE0"/>
    <w:rsid w:val="00730C11"/>
    <w:rsid w:val="00730E97"/>
    <w:rsid w:val="00730FEA"/>
    <w:rsid w:val="007315E4"/>
    <w:rsid w:val="007319DF"/>
    <w:rsid w:val="00731D7C"/>
    <w:rsid w:val="007326D5"/>
    <w:rsid w:val="00733722"/>
    <w:rsid w:val="0073414D"/>
    <w:rsid w:val="00734E61"/>
    <w:rsid w:val="00734EAC"/>
    <w:rsid w:val="00735659"/>
    <w:rsid w:val="00735C57"/>
    <w:rsid w:val="007364C0"/>
    <w:rsid w:val="00736843"/>
    <w:rsid w:val="00736E0B"/>
    <w:rsid w:val="0073727F"/>
    <w:rsid w:val="007373FC"/>
    <w:rsid w:val="007377DB"/>
    <w:rsid w:val="00740F25"/>
    <w:rsid w:val="00740F70"/>
    <w:rsid w:val="0074252D"/>
    <w:rsid w:val="007430C4"/>
    <w:rsid w:val="007431D3"/>
    <w:rsid w:val="00743267"/>
    <w:rsid w:val="00743697"/>
    <w:rsid w:val="00743A6D"/>
    <w:rsid w:val="00743F78"/>
    <w:rsid w:val="00744135"/>
    <w:rsid w:val="00744257"/>
    <w:rsid w:val="007445EF"/>
    <w:rsid w:val="00744A8B"/>
    <w:rsid w:val="00744C22"/>
    <w:rsid w:val="00744CF2"/>
    <w:rsid w:val="00745228"/>
    <w:rsid w:val="007455F3"/>
    <w:rsid w:val="00745D0B"/>
    <w:rsid w:val="00746037"/>
    <w:rsid w:val="007461B9"/>
    <w:rsid w:val="00746BDB"/>
    <w:rsid w:val="00746C25"/>
    <w:rsid w:val="0074703E"/>
    <w:rsid w:val="007477B5"/>
    <w:rsid w:val="00747D2E"/>
    <w:rsid w:val="00747DBA"/>
    <w:rsid w:val="00747F3C"/>
    <w:rsid w:val="00747F92"/>
    <w:rsid w:val="007507D9"/>
    <w:rsid w:val="007509EF"/>
    <w:rsid w:val="00750B63"/>
    <w:rsid w:val="007518EC"/>
    <w:rsid w:val="00752664"/>
    <w:rsid w:val="00752D68"/>
    <w:rsid w:val="007530BB"/>
    <w:rsid w:val="00753128"/>
    <w:rsid w:val="00753273"/>
    <w:rsid w:val="00753CF6"/>
    <w:rsid w:val="0075459C"/>
    <w:rsid w:val="00754ADF"/>
    <w:rsid w:val="00754BEA"/>
    <w:rsid w:val="00754E84"/>
    <w:rsid w:val="00754F11"/>
    <w:rsid w:val="00755380"/>
    <w:rsid w:val="00755431"/>
    <w:rsid w:val="00755450"/>
    <w:rsid w:val="00755540"/>
    <w:rsid w:val="0075557F"/>
    <w:rsid w:val="00756EA0"/>
    <w:rsid w:val="00756ED2"/>
    <w:rsid w:val="0075787A"/>
    <w:rsid w:val="00760787"/>
    <w:rsid w:val="00760E42"/>
    <w:rsid w:val="00761393"/>
    <w:rsid w:val="00762064"/>
    <w:rsid w:val="0076254B"/>
    <w:rsid w:val="00762C50"/>
    <w:rsid w:val="00762E53"/>
    <w:rsid w:val="00762E7D"/>
    <w:rsid w:val="007630F4"/>
    <w:rsid w:val="00764036"/>
    <w:rsid w:val="007640EE"/>
    <w:rsid w:val="0076480A"/>
    <w:rsid w:val="00764849"/>
    <w:rsid w:val="0076569F"/>
    <w:rsid w:val="00765D02"/>
    <w:rsid w:val="007667B6"/>
    <w:rsid w:val="00766855"/>
    <w:rsid w:val="00767321"/>
    <w:rsid w:val="00767663"/>
    <w:rsid w:val="0076773C"/>
    <w:rsid w:val="00770019"/>
    <w:rsid w:val="00770353"/>
    <w:rsid w:val="00770641"/>
    <w:rsid w:val="00770798"/>
    <w:rsid w:val="0077090F"/>
    <w:rsid w:val="00770D10"/>
    <w:rsid w:val="0077161F"/>
    <w:rsid w:val="00771BD1"/>
    <w:rsid w:val="00771CEB"/>
    <w:rsid w:val="0077203E"/>
    <w:rsid w:val="00772417"/>
    <w:rsid w:val="00772659"/>
    <w:rsid w:val="0077297B"/>
    <w:rsid w:val="00772D3E"/>
    <w:rsid w:val="00773115"/>
    <w:rsid w:val="007732CA"/>
    <w:rsid w:val="007733EC"/>
    <w:rsid w:val="00773696"/>
    <w:rsid w:val="00774AF8"/>
    <w:rsid w:val="00774FE1"/>
    <w:rsid w:val="0077511E"/>
    <w:rsid w:val="00775CE7"/>
    <w:rsid w:val="00775DE6"/>
    <w:rsid w:val="00776054"/>
    <w:rsid w:val="00776084"/>
    <w:rsid w:val="007760DE"/>
    <w:rsid w:val="0077674E"/>
    <w:rsid w:val="00776DE9"/>
    <w:rsid w:val="00777CAE"/>
    <w:rsid w:val="00780050"/>
    <w:rsid w:val="00780207"/>
    <w:rsid w:val="0078028C"/>
    <w:rsid w:val="00780490"/>
    <w:rsid w:val="0078062A"/>
    <w:rsid w:val="00780718"/>
    <w:rsid w:val="00781161"/>
    <w:rsid w:val="007811D7"/>
    <w:rsid w:val="007811E8"/>
    <w:rsid w:val="00781383"/>
    <w:rsid w:val="0078157E"/>
    <w:rsid w:val="00782062"/>
    <w:rsid w:val="007821CD"/>
    <w:rsid w:val="00782231"/>
    <w:rsid w:val="007829EA"/>
    <w:rsid w:val="00782B72"/>
    <w:rsid w:val="0078338D"/>
    <w:rsid w:val="007834A2"/>
    <w:rsid w:val="0078376B"/>
    <w:rsid w:val="00783955"/>
    <w:rsid w:val="00784414"/>
    <w:rsid w:val="00784575"/>
    <w:rsid w:val="00784723"/>
    <w:rsid w:val="00784761"/>
    <w:rsid w:val="00784943"/>
    <w:rsid w:val="00784C31"/>
    <w:rsid w:val="00784F82"/>
    <w:rsid w:val="00785014"/>
    <w:rsid w:val="0078501A"/>
    <w:rsid w:val="00785186"/>
    <w:rsid w:val="007851AE"/>
    <w:rsid w:val="0078530F"/>
    <w:rsid w:val="00785A7F"/>
    <w:rsid w:val="007861E9"/>
    <w:rsid w:val="007863B1"/>
    <w:rsid w:val="0078649A"/>
    <w:rsid w:val="007865BE"/>
    <w:rsid w:val="00786C98"/>
    <w:rsid w:val="0078711C"/>
    <w:rsid w:val="00787312"/>
    <w:rsid w:val="00787489"/>
    <w:rsid w:val="00790931"/>
    <w:rsid w:val="00790B53"/>
    <w:rsid w:val="00790BB4"/>
    <w:rsid w:val="00791017"/>
    <w:rsid w:val="007912DD"/>
    <w:rsid w:val="007918FB"/>
    <w:rsid w:val="007920CD"/>
    <w:rsid w:val="00792259"/>
    <w:rsid w:val="00792D49"/>
    <w:rsid w:val="00794224"/>
    <w:rsid w:val="00794856"/>
    <w:rsid w:val="00794861"/>
    <w:rsid w:val="00794C65"/>
    <w:rsid w:val="00794CFF"/>
    <w:rsid w:val="00794D82"/>
    <w:rsid w:val="00794DE7"/>
    <w:rsid w:val="00795193"/>
    <w:rsid w:val="00795429"/>
    <w:rsid w:val="0079558D"/>
    <w:rsid w:val="007955CD"/>
    <w:rsid w:val="00795687"/>
    <w:rsid w:val="00795C70"/>
    <w:rsid w:val="00795D61"/>
    <w:rsid w:val="00795DF6"/>
    <w:rsid w:val="00795F1E"/>
    <w:rsid w:val="00796226"/>
    <w:rsid w:val="00796547"/>
    <w:rsid w:val="0079699B"/>
    <w:rsid w:val="00796A7A"/>
    <w:rsid w:val="00796DF2"/>
    <w:rsid w:val="0079756A"/>
    <w:rsid w:val="007975FC"/>
    <w:rsid w:val="007977D3"/>
    <w:rsid w:val="00797A36"/>
    <w:rsid w:val="00797DB3"/>
    <w:rsid w:val="007A0077"/>
    <w:rsid w:val="007A02E9"/>
    <w:rsid w:val="007A17E7"/>
    <w:rsid w:val="007A1928"/>
    <w:rsid w:val="007A1AFA"/>
    <w:rsid w:val="007A1FF9"/>
    <w:rsid w:val="007A27C4"/>
    <w:rsid w:val="007A2BC0"/>
    <w:rsid w:val="007A2CD2"/>
    <w:rsid w:val="007A2D34"/>
    <w:rsid w:val="007A2E41"/>
    <w:rsid w:val="007A2E83"/>
    <w:rsid w:val="007A2F15"/>
    <w:rsid w:val="007A322E"/>
    <w:rsid w:val="007A3312"/>
    <w:rsid w:val="007A338C"/>
    <w:rsid w:val="007A389A"/>
    <w:rsid w:val="007A3D53"/>
    <w:rsid w:val="007A3E44"/>
    <w:rsid w:val="007A40D5"/>
    <w:rsid w:val="007A47ED"/>
    <w:rsid w:val="007A4A21"/>
    <w:rsid w:val="007A4CF1"/>
    <w:rsid w:val="007A4D50"/>
    <w:rsid w:val="007A4F45"/>
    <w:rsid w:val="007A512B"/>
    <w:rsid w:val="007A5191"/>
    <w:rsid w:val="007A53A0"/>
    <w:rsid w:val="007A542F"/>
    <w:rsid w:val="007A545E"/>
    <w:rsid w:val="007A585C"/>
    <w:rsid w:val="007A61CF"/>
    <w:rsid w:val="007A6E60"/>
    <w:rsid w:val="007A70D8"/>
    <w:rsid w:val="007A73C6"/>
    <w:rsid w:val="007A7838"/>
    <w:rsid w:val="007B0049"/>
    <w:rsid w:val="007B0449"/>
    <w:rsid w:val="007B1151"/>
    <w:rsid w:val="007B18E5"/>
    <w:rsid w:val="007B1A15"/>
    <w:rsid w:val="007B206B"/>
    <w:rsid w:val="007B2460"/>
    <w:rsid w:val="007B2A99"/>
    <w:rsid w:val="007B2AD9"/>
    <w:rsid w:val="007B370E"/>
    <w:rsid w:val="007B3789"/>
    <w:rsid w:val="007B3DD4"/>
    <w:rsid w:val="007B418E"/>
    <w:rsid w:val="007B420E"/>
    <w:rsid w:val="007B4558"/>
    <w:rsid w:val="007B45D6"/>
    <w:rsid w:val="007B4608"/>
    <w:rsid w:val="007B491C"/>
    <w:rsid w:val="007B4B9C"/>
    <w:rsid w:val="007B4F77"/>
    <w:rsid w:val="007B506F"/>
    <w:rsid w:val="007B51F9"/>
    <w:rsid w:val="007B59C4"/>
    <w:rsid w:val="007B59C9"/>
    <w:rsid w:val="007B7285"/>
    <w:rsid w:val="007B74B4"/>
    <w:rsid w:val="007B77CE"/>
    <w:rsid w:val="007B7A0C"/>
    <w:rsid w:val="007C01CD"/>
    <w:rsid w:val="007C01F2"/>
    <w:rsid w:val="007C08BF"/>
    <w:rsid w:val="007C09F6"/>
    <w:rsid w:val="007C1669"/>
    <w:rsid w:val="007C1792"/>
    <w:rsid w:val="007C212E"/>
    <w:rsid w:val="007C21A8"/>
    <w:rsid w:val="007C2A3C"/>
    <w:rsid w:val="007C2BEF"/>
    <w:rsid w:val="007C2E20"/>
    <w:rsid w:val="007C3401"/>
    <w:rsid w:val="007C3918"/>
    <w:rsid w:val="007C3A85"/>
    <w:rsid w:val="007C3AAA"/>
    <w:rsid w:val="007C3AEB"/>
    <w:rsid w:val="007C3BFA"/>
    <w:rsid w:val="007C3D53"/>
    <w:rsid w:val="007C3DB5"/>
    <w:rsid w:val="007C3DE8"/>
    <w:rsid w:val="007C4425"/>
    <w:rsid w:val="007C48C9"/>
    <w:rsid w:val="007C4CB4"/>
    <w:rsid w:val="007C50B8"/>
    <w:rsid w:val="007C5393"/>
    <w:rsid w:val="007C59CF"/>
    <w:rsid w:val="007C5BF1"/>
    <w:rsid w:val="007C60B9"/>
    <w:rsid w:val="007C679E"/>
    <w:rsid w:val="007C68CE"/>
    <w:rsid w:val="007C6A9E"/>
    <w:rsid w:val="007C7E39"/>
    <w:rsid w:val="007D0B3D"/>
    <w:rsid w:val="007D0B9D"/>
    <w:rsid w:val="007D183B"/>
    <w:rsid w:val="007D19AC"/>
    <w:rsid w:val="007D1C58"/>
    <w:rsid w:val="007D222B"/>
    <w:rsid w:val="007D242E"/>
    <w:rsid w:val="007D30FA"/>
    <w:rsid w:val="007D35A8"/>
    <w:rsid w:val="007D373A"/>
    <w:rsid w:val="007D3BD4"/>
    <w:rsid w:val="007D42BE"/>
    <w:rsid w:val="007D4F74"/>
    <w:rsid w:val="007D523D"/>
    <w:rsid w:val="007D5647"/>
    <w:rsid w:val="007D5A25"/>
    <w:rsid w:val="007D5DAE"/>
    <w:rsid w:val="007D6168"/>
    <w:rsid w:val="007D7473"/>
    <w:rsid w:val="007D752E"/>
    <w:rsid w:val="007D77CA"/>
    <w:rsid w:val="007D797C"/>
    <w:rsid w:val="007D7ACE"/>
    <w:rsid w:val="007D7B8E"/>
    <w:rsid w:val="007D7E04"/>
    <w:rsid w:val="007D7FDE"/>
    <w:rsid w:val="007E0364"/>
    <w:rsid w:val="007E05B1"/>
    <w:rsid w:val="007E0625"/>
    <w:rsid w:val="007E069D"/>
    <w:rsid w:val="007E0BE3"/>
    <w:rsid w:val="007E14FC"/>
    <w:rsid w:val="007E17F3"/>
    <w:rsid w:val="007E199D"/>
    <w:rsid w:val="007E1A3F"/>
    <w:rsid w:val="007E22C3"/>
    <w:rsid w:val="007E2536"/>
    <w:rsid w:val="007E2604"/>
    <w:rsid w:val="007E2B9A"/>
    <w:rsid w:val="007E2DCE"/>
    <w:rsid w:val="007E2DEC"/>
    <w:rsid w:val="007E2E26"/>
    <w:rsid w:val="007E3ACE"/>
    <w:rsid w:val="007E44F2"/>
    <w:rsid w:val="007E4748"/>
    <w:rsid w:val="007E4C1A"/>
    <w:rsid w:val="007E516A"/>
    <w:rsid w:val="007E57F4"/>
    <w:rsid w:val="007E5E02"/>
    <w:rsid w:val="007E6159"/>
    <w:rsid w:val="007E639B"/>
    <w:rsid w:val="007E650A"/>
    <w:rsid w:val="007E79B3"/>
    <w:rsid w:val="007E7C52"/>
    <w:rsid w:val="007F005B"/>
    <w:rsid w:val="007F0213"/>
    <w:rsid w:val="007F04C1"/>
    <w:rsid w:val="007F076E"/>
    <w:rsid w:val="007F0854"/>
    <w:rsid w:val="007F0AB7"/>
    <w:rsid w:val="007F0D18"/>
    <w:rsid w:val="007F13C7"/>
    <w:rsid w:val="007F1435"/>
    <w:rsid w:val="007F1981"/>
    <w:rsid w:val="007F27FC"/>
    <w:rsid w:val="007F2AA6"/>
    <w:rsid w:val="007F3846"/>
    <w:rsid w:val="007F39E9"/>
    <w:rsid w:val="007F3B62"/>
    <w:rsid w:val="007F3D92"/>
    <w:rsid w:val="007F3F8B"/>
    <w:rsid w:val="007F4178"/>
    <w:rsid w:val="007F47C8"/>
    <w:rsid w:val="007F4B99"/>
    <w:rsid w:val="007F4CB6"/>
    <w:rsid w:val="007F4D1A"/>
    <w:rsid w:val="007F4F14"/>
    <w:rsid w:val="007F5339"/>
    <w:rsid w:val="007F540C"/>
    <w:rsid w:val="007F5C1C"/>
    <w:rsid w:val="007F5F1D"/>
    <w:rsid w:val="007F64D6"/>
    <w:rsid w:val="007F6994"/>
    <w:rsid w:val="007F6B7E"/>
    <w:rsid w:val="007F77FA"/>
    <w:rsid w:val="007F7961"/>
    <w:rsid w:val="007F7C9A"/>
    <w:rsid w:val="00800428"/>
    <w:rsid w:val="00800F0C"/>
    <w:rsid w:val="00801543"/>
    <w:rsid w:val="00801757"/>
    <w:rsid w:val="0080196B"/>
    <w:rsid w:val="00801D82"/>
    <w:rsid w:val="008026EE"/>
    <w:rsid w:val="00802790"/>
    <w:rsid w:val="008028BE"/>
    <w:rsid w:val="00802ACC"/>
    <w:rsid w:val="00802E82"/>
    <w:rsid w:val="00803402"/>
    <w:rsid w:val="0080373A"/>
    <w:rsid w:val="00803E81"/>
    <w:rsid w:val="0080431C"/>
    <w:rsid w:val="00804831"/>
    <w:rsid w:val="008049B6"/>
    <w:rsid w:val="00804D00"/>
    <w:rsid w:val="00805039"/>
    <w:rsid w:val="00805241"/>
    <w:rsid w:val="00805A64"/>
    <w:rsid w:val="00805AC2"/>
    <w:rsid w:val="00805C6D"/>
    <w:rsid w:val="00805DDB"/>
    <w:rsid w:val="00805F6C"/>
    <w:rsid w:val="0080617F"/>
    <w:rsid w:val="00807477"/>
    <w:rsid w:val="00807B5C"/>
    <w:rsid w:val="00810579"/>
    <w:rsid w:val="00810C13"/>
    <w:rsid w:val="00810CF7"/>
    <w:rsid w:val="00810F30"/>
    <w:rsid w:val="008110C9"/>
    <w:rsid w:val="00811279"/>
    <w:rsid w:val="0081177D"/>
    <w:rsid w:val="00811A30"/>
    <w:rsid w:val="00811FC3"/>
    <w:rsid w:val="008123E8"/>
    <w:rsid w:val="008129B6"/>
    <w:rsid w:val="008134E3"/>
    <w:rsid w:val="00813599"/>
    <w:rsid w:val="00813C1C"/>
    <w:rsid w:val="008140B1"/>
    <w:rsid w:val="008141AA"/>
    <w:rsid w:val="0081465D"/>
    <w:rsid w:val="00814BE6"/>
    <w:rsid w:val="00815067"/>
    <w:rsid w:val="0081526A"/>
    <w:rsid w:val="00815CC2"/>
    <w:rsid w:val="00815F47"/>
    <w:rsid w:val="00816243"/>
    <w:rsid w:val="00816773"/>
    <w:rsid w:val="008168E3"/>
    <w:rsid w:val="008169E4"/>
    <w:rsid w:val="00816E7B"/>
    <w:rsid w:val="008172C9"/>
    <w:rsid w:val="0081770C"/>
    <w:rsid w:val="008179BC"/>
    <w:rsid w:val="008179C5"/>
    <w:rsid w:val="00817B10"/>
    <w:rsid w:val="008203B3"/>
    <w:rsid w:val="00821036"/>
    <w:rsid w:val="0082111B"/>
    <w:rsid w:val="00821A19"/>
    <w:rsid w:val="00821A44"/>
    <w:rsid w:val="00821C68"/>
    <w:rsid w:val="0082201D"/>
    <w:rsid w:val="0082211B"/>
    <w:rsid w:val="008223D6"/>
    <w:rsid w:val="00822BE0"/>
    <w:rsid w:val="00822F3D"/>
    <w:rsid w:val="00822F80"/>
    <w:rsid w:val="00823918"/>
    <w:rsid w:val="00823B82"/>
    <w:rsid w:val="00823F0F"/>
    <w:rsid w:val="008240EF"/>
    <w:rsid w:val="00824F3B"/>
    <w:rsid w:val="00825564"/>
    <w:rsid w:val="00825C2B"/>
    <w:rsid w:val="00826047"/>
    <w:rsid w:val="0082680D"/>
    <w:rsid w:val="008270CE"/>
    <w:rsid w:val="008271FD"/>
    <w:rsid w:val="008274AD"/>
    <w:rsid w:val="0082763A"/>
    <w:rsid w:val="008278E5"/>
    <w:rsid w:val="00827DFA"/>
    <w:rsid w:val="00827F96"/>
    <w:rsid w:val="00830643"/>
    <w:rsid w:val="00830AE3"/>
    <w:rsid w:val="0083134B"/>
    <w:rsid w:val="00831DB3"/>
    <w:rsid w:val="00831FD1"/>
    <w:rsid w:val="00832980"/>
    <w:rsid w:val="00832B1C"/>
    <w:rsid w:val="008334B2"/>
    <w:rsid w:val="008336F4"/>
    <w:rsid w:val="0083376D"/>
    <w:rsid w:val="00833AB7"/>
    <w:rsid w:val="00833AF2"/>
    <w:rsid w:val="00833C58"/>
    <w:rsid w:val="00834319"/>
    <w:rsid w:val="00834CEE"/>
    <w:rsid w:val="008352A0"/>
    <w:rsid w:val="00835A45"/>
    <w:rsid w:val="00835DB8"/>
    <w:rsid w:val="0083606C"/>
    <w:rsid w:val="00836B30"/>
    <w:rsid w:val="0083796D"/>
    <w:rsid w:val="008400DA"/>
    <w:rsid w:val="00840225"/>
    <w:rsid w:val="0084040B"/>
    <w:rsid w:val="008404CA"/>
    <w:rsid w:val="00840A3E"/>
    <w:rsid w:val="00840D84"/>
    <w:rsid w:val="00841394"/>
    <w:rsid w:val="00841678"/>
    <w:rsid w:val="008420FC"/>
    <w:rsid w:val="00842384"/>
    <w:rsid w:val="00842498"/>
    <w:rsid w:val="00842CBC"/>
    <w:rsid w:val="008434C7"/>
    <w:rsid w:val="008446A7"/>
    <w:rsid w:val="00844D96"/>
    <w:rsid w:val="00844E58"/>
    <w:rsid w:val="0084546E"/>
    <w:rsid w:val="008454E2"/>
    <w:rsid w:val="008456DC"/>
    <w:rsid w:val="00845788"/>
    <w:rsid w:val="00845935"/>
    <w:rsid w:val="00845C10"/>
    <w:rsid w:val="00845D97"/>
    <w:rsid w:val="00845E08"/>
    <w:rsid w:val="0084616A"/>
    <w:rsid w:val="00847121"/>
    <w:rsid w:val="00850079"/>
    <w:rsid w:val="008503FF"/>
    <w:rsid w:val="00850619"/>
    <w:rsid w:val="00850683"/>
    <w:rsid w:val="00850732"/>
    <w:rsid w:val="00850B83"/>
    <w:rsid w:val="00850F37"/>
    <w:rsid w:val="0085131D"/>
    <w:rsid w:val="00851522"/>
    <w:rsid w:val="008518D9"/>
    <w:rsid w:val="0085192F"/>
    <w:rsid w:val="00851953"/>
    <w:rsid w:val="00852131"/>
    <w:rsid w:val="008529EA"/>
    <w:rsid w:val="00852B6E"/>
    <w:rsid w:val="00853521"/>
    <w:rsid w:val="00853891"/>
    <w:rsid w:val="008539BD"/>
    <w:rsid w:val="00853DCE"/>
    <w:rsid w:val="00853E79"/>
    <w:rsid w:val="008543D4"/>
    <w:rsid w:val="00854565"/>
    <w:rsid w:val="00854592"/>
    <w:rsid w:val="00854CC4"/>
    <w:rsid w:val="00855204"/>
    <w:rsid w:val="00855337"/>
    <w:rsid w:val="00855BE7"/>
    <w:rsid w:val="00855DB7"/>
    <w:rsid w:val="00856110"/>
    <w:rsid w:val="0085645D"/>
    <w:rsid w:val="00856972"/>
    <w:rsid w:val="00857766"/>
    <w:rsid w:val="008601DC"/>
    <w:rsid w:val="008604FF"/>
    <w:rsid w:val="00861060"/>
    <w:rsid w:val="008612EB"/>
    <w:rsid w:val="00861349"/>
    <w:rsid w:val="0086159E"/>
    <w:rsid w:val="00861621"/>
    <w:rsid w:val="008618B9"/>
    <w:rsid w:val="008621A1"/>
    <w:rsid w:val="008626D4"/>
    <w:rsid w:val="00862859"/>
    <w:rsid w:val="00862D92"/>
    <w:rsid w:val="00862FA4"/>
    <w:rsid w:val="0086301D"/>
    <w:rsid w:val="0086360C"/>
    <w:rsid w:val="008638E1"/>
    <w:rsid w:val="00863CA0"/>
    <w:rsid w:val="00863D08"/>
    <w:rsid w:val="00863ED3"/>
    <w:rsid w:val="00864408"/>
    <w:rsid w:val="0086486C"/>
    <w:rsid w:val="00864E83"/>
    <w:rsid w:val="0086522A"/>
    <w:rsid w:val="0086529D"/>
    <w:rsid w:val="00865AA8"/>
    <w:rsid w:val="00865E3E"/>
    <w:rsid w:val="00866003"/>
    <w:rsid w:val="008664F8"/>
    <w:rsid w:val="00866947"/>
    <w:rsid w:val="00866A19"/>
    <w:rsid w:val="00866B8D"/>
    <w:rsid w:val="00866E34"/>
    <w:rsid w:val="0086735C"/>
    <w:rsid w:val="00867545"/>
    <w:rsid w:val="00867D19"/>
    <w:rsid w:val="00870170"/>
    <w:rsid w:val="008701AA"/>
    <w:rsid w:val="008706AC"/>
    <w:rsid w:val="00870885"/>
    <w:rsid w:val="00870D52"/>
    <w:rsid w:val="00870D62"/>
    <w:rsid w:val="008711B5"/>
    <w:rsid w:val="00871578"/>
    <w:rsid w:val="00871741"/>
    <w:rsid w:val="0087210A"/>
    <w:rsid w:val="0087267B"/>
    <w:rsid w:val="00872F35"/>
    <w:rsid w:val="0087304A"/>
    <w:rsid w:val="008737C5"/>
    <w:rsid w:val="00874702"/>
    <w:rsid w:val="008756B3"/>
    <w:rsid w:val="008761A0"/>
    <w:rsid w:val="008764EE"/>
    <w:rsid w:val="00876691"/>
    <w:rsid w:val="00876701"/>
    <w:rsid w:val="00876A86"/>
    <w:rsid w:val="00876BE8"/>
    <w:rsid w:val="00876C27"/>
    <w:rsid w:val="0087713F"/>
    <w:rsid w:val="0087792E"/>
    <w:rsid w:val="0088059A"/>
    <w:rsid w:val="00881BC5"/>
    <w:rsid w:val="00881ED0"/>
    <w:rsid w:val="00881F6D"/>
    <w:rsid w:val="008829AE"/>
    <w:rsid w:val="00882AB0"/>
    <w:rsid w:val="00882C43"/>
    <w:rsid w:val="008833F7"/>
    <w:rsid w:val="00883551"/>
    <w:rsid w:val="0088368A"/>
    <w:rsid w:val="00883826"/>
    <w:rsid w:val="0088439F"/>
    <w:rsid w:val="008848A7"/>
    <w:rsid w:val="008848AF"/>
    <w:rsid w:val="00884934"/>
    <w:rsid w:val="0088549C"/>
    <w:rsid w:val="008859DA"/>
    <w:rsid w:val="00885A01"/>
    <w:rsid w:val="00885BD4"/>
    <w:rsid w:val="00886453"/>
    <w:rsid w:val="00886945"/>
    <w:rsid w:val="00886B3D"/>
    <w:rsid w:val="008871CB"/>
    <w:rsid w:val="00887400"/>
    <w:rsid w:val="008874F5"/>
    <w:rsid w:val="00890014"/>
    <w:rsid w:val="008901E1"/>
    <w:rsid w:val="00890D2D"/>
    <w:rsid w:val="0089131B"/>
    <w:rsid w:val="0089166C"/>
    <w:rsid w:val="00892172"/>
    <w:rsid w:val="00892489"/>
    <w:rsid w:val="0089277D"/>
    <w:rsid w:val="00892845"/>
    <w:rsid w:val="00892FF4"/>
    <w:rsid w:val="00893448"/>
    <w:rsid w:val="008937EC"/>
    <w:rsid w:val="008940B5"/>
    <w:rsid w:val="00894A17"/>
    <w:rsid w:val="00894C29"/>
    <w:rsid w:val="00894E42"/>
    <w:rsid w:val="008953C0"/>
    <w:rsid w:val="008954C9"/>
    <w:rsid w:val="00895B35"/>
    <w:rsid w:val="00895BA7"/>
    <w:rsid w:val="008966E3"/>
    <w:rsid w:val="00896CFE"/>
    <w:rsid w:val="00896FC0"/>
    <w:rsid w:val="0089787E"/>
    <w:rsid w:val="00897B97"/>
    <w:rsid w:val="00897BFE"/>
    <w:rsid w:val="00897D4E"/>
    <w:rsid w:val="008A0471"/>
    <w:rsid w:val="008A0C05"/>
    <w:rsid w:val="008A0EE7"/>
    <w:rsid w:val="008A1294"/>
    <w:rsid w:val="008A1662"/>
    <w:rsid w:val="008A21A9"/>
    <w:rsid w:val="008A2386"/>
    <w:rsid w:val="008A2485"/>
    <w:rsid w:val="008A29FC"/>
    <w:rsid w:val="008A2A11"/>
    <w:rsid w:val="008A2CF5"/>
    <w:rsid w:val="008A3118"/>
    <w:rsid w:val="008A34A9"/>
    <w:rsid w:val="008A382B"/>
    <w:rsid w:val="008A4398"/>
    <w:rsid w:val="008A43F2"/>
    <w:rsid w:val="008A4DB3"/>
    <w:rsid w:val="008A510E"/>
    <w:rsid w:val="008A51C0"/>
    <w:rsid w:val="008A7C8E"/>
    <w:rsid w:val="008A7DB8"/>
    <w:rsid w:val="008B01C0"/>
    <w:rsid w:val="008B01C2"/>
    <w:rsid w:val="008B0899"/>
    <w:rsid w:val="008B0AC7"/>
    <w:rsid w:val="008B13AC"/>
    <w:rsid w:val="008B160F"/>
    <w:rsid w:val="008B1D45"/>
    <w:rsid w:val="008B2840"/>
    <w:rsid w:val="008B2867"/>
    <w:rsid w:val="008B3092"/>
    <w:rsid w:val="008B3949"/>
    <w:rsid w:val="008B394D"/>
    <w:rsid w:val="008B4240"/>
    <w:rsid w:val="008B4B68"/>
    <w:rsid w:val="008B4BB2"/>
    <w:rsid w:val="008B4BBD"/>
    <w:rsid w:val="008B5575"/>
    <w:rsid w:val="008B5B95"/>
    <w:rsid w:val="008B5BC7"/>
    <w:rsid w:val="008B5CBA"/>
    <w:rsid w:val="008B5D69"/>
    <w:rsid w:val="008B6154"/>
    <w:rsid w:val="008B6340"/>
    <w:rsid w:val="008B67DC"/>
    <w:rsid w:val="008B6A1A"/>
    <w:rsid w:val="008B7185"/>
    <w:rsid w:val="008B7238"/>
    <w:rsid w:val="008B7341"/>
    <w:rsid w:val="008B7C34"/>
    <w:rsid w:val="008C05AA"/>
    <w:rsid w:val="008C0B43"/>
    <w:rsid w:val="008C0D61"/>
    <w:rsid w:val="008C15F8"/>
    <w:rsid w:val="008C186B"/>
    <w:rsid w:val="008C1A95"/>
    <w:rsid w:val="008C1B72"/>
    <w:rsid w:val="008C25F9"/>
    <w:rsid w:val="008C2871"/>
    <w:rsid w:val="008C2A97"/>
    <w:rsid w:val="008C2B18"/>
    <w:rsid w:val="008C2CB9"/>
    <w:rsid w:val="008C3561"/>
    <w:rsid w:val="008C4591"/>
    <w:rsid w:val="008C4DB1"/>
    <w:rsid w:val="008C4E8F"/>
    <w:rsid w:val="008C5600"/>
    <w:rsid w:val="008C66E0"/>
    <w:rsid w:val="008C670B"/>
    <w:rsid w:val="008C743B"/>
    <w:rsid w:val="008C74B3"/>
    <w:rsid w:val="008D08C8"/>
    <w:rsid w:val="008D0AD2"/>
    <w:rsid w:val="008D0C06"/>
    <w:rsid w:val="008D1401"/>
    <w:rsid w:val="008D1A5C"/>
    <w:rsid w:val="008D1BFF"/>
    <w:rsid w:val="008D1F08"/>
    <w:rsid w:val="008D2010"/>
    <w:rsid w:val="008D2E41"/>
    <w:rsid w:val="008D3D9C"/>
    <w:rsid w:val="008D3DEE"/>
    <w:rsid w:val="008D413C"/>
    <w:rsid w:val="008D49C0"/>
    <w:rsid w:val="008D4B66"/>
    <w:rsid w:val="008D4FEB"/>
    <w:rsid w:val="008D52EA"/>
    <w:rsid w:val="008D577E"/>
    <w:rsid w:val="008D596D"/>
    <w:rsid w:val="008D5BCA"/>
    <w:rsid w:val="008D6BD6"/>
    <w:rsid w:val="008D6D07"/>
    <w:rsid w:val="008D7051"/>
    <w:rsid w:val="008D720D"/>
    <w:rsid w:val="008D7652"/>
    <w:rsid w:val="008D7BD2"/>
    <w:rsid w:val="008E05BB"/>
    <w:rsid w:val="008E214C"/>
    <w:rsid w:val="008E2C58"/>
    <w:rsid w:val="008E2CA1"/>
    <w:rsid w:val="008E2E90"/>
    <w:rsid w:val="008E32D7"/>
    <w:rsid w:val="008E3AFC"/>
    <w:rsid w:val="008E3C18"/>
    <w:rsid w:val="008E3E89"/>
    <w:rsid w:val="008E3FA4"/>
    <w:rsid w:val="008E3FE8"/>
    <w:rsid w:val="008E4432"/>
    <w:rsid w:val="008E47E9"/>
    <w:rsid w:val="008E484B"/>
    <w:rsid w:val="008E4D2A"/>
    <w:rsid w:val="008E5C17"/>
    <w:rsid w:val="008E5D01"/>
    <w:rsid w:val="008E6989"/>
    <w:rsid w:val="008E6B51"/>
    <w:rsid w:val="008E6E74"/>
    <w:rsid w:val="008E716D"/>
    <w:rsid w:val="008E71E6"/>
    <w:rsid w:val="008E79AC"/>
    <w:rsid w:val="008F001A"/>
    <w:rsid w:val="008F0777"/>
    <w:rsid w:val="008F0969"/>
    <w:rsid w:val="008F0A9B"/>
    <w:rsid w:val="008F0B2D"/>
    <w:rsid w:val="008F1222"/>
    <w:rsid w:val="008F1439"/>
    <w:rsid w:val="008F151B"/>
    <w:rsid w:val="008F212C"/>
    <w:rsid w:val="008F24D3"/>
    <w:rsid w:val="008F2644"/>
    <w:rsid w:val="008F2880"/>
    <w:rsid w:val="008F3062"/>
    <w:rsid w:val="008F3677"/>
    <w:rsid w:val="008F382A"/>
    <w:rsid w:val="008F3858"/>
    <w:rsid w:val="008F3D54"/>
    <w:rsid w:val="008F3D74"/>
    <w:rsid w:val="008F466B"/>
    <w:rsid w:val="008F49EB"/>
    <w:rsid w:val="008F4F30"/>
    <w:rsid w:val="008F5232"/>
    <w:rsid w:val="008F56EA"/>
    <w:rsid w:val="008F58C9"/>
    <w:rsid w:val="008F5901"/>
    <w:rsid w:val="008F5C3D"/>
    <w:rsid w:val="008F61CD"/>
    <w:rsid w:val="008F62AF"/>
    <w:rsid w:val="008F62CD"/>
    <w:rsid w:val="008F678C"/>
    <w:rsid w:val="008F7081"/>
    <w:rsid w:val="008F750C"/>
    <w:rsid w:val="008F75D2"/>
    <w:rsid w:val="008F772D"/>
    <w:rsid w:val="008F7EF9"/>
    <w:rsid w:val="0090008A"/>
    <w:rsid w:val="0090117E"/>
    <w:rsid w:val="00901889"/>
    <w:rsid w:val="00901FAB"/>
    <w:rsid w:val="00902413"/>
    <w:rsid w:val="0090249A"/>
    <w:rsid w:val="00902644"/>
    <w:rsid w:val="00902D1A"/>
    <w:rsid w:val="00903309"/>
    <w:rsid w:val="009033F8"/>
    <w:rsid w:val="0090344D"/>
    <w:rsid w:val="00904596"/>
    <w:rsid w:val="00904710"/>
    <w:rsid w:val="0090512B"/>
    <w:rsid w:val="00905411"/>
    <w:rsid w:val="00905BC9"/>
    <w:rsid w:val="00905F9D"/>
    <w:rsid w:val="00906393"/>
    <w:rsid w:val="009070AF"/>
    <w:rsid w:val="0090760E"/>
    <w:rsid w:val="00907680"/>
    <w:rsid w:val="009077B2"/>
    <w:rsid w:val="00907864"/>
    <w:rsid w:val="009079F2"/>
    <w:rsid w:val="00907FE6"/>
    <w:rsid w:val="00910631"/>
    <w:rsid w:val="00910808"/>
    <w:rsid w:val="00910963"/>
    <w:rsid w:val="00910F65"/>
    <w:rsid w:val="009110EE"/>
    <w:rsid w:val="009114D1"/>
    <w:rsid w:val="0091174D"/>
    <w:rsid w:val="00911B52"/>
    <w:rsid w:val="00911E68"/>
    <w:rsid w:val="00912151"/>
    <w:rsid w:val="0091225D"/>
    <w:rsid w:val="009127F9"/>
    <w:rsid w:val="0091280D"/>
    <w:rsid w:val="00912AB9"/>
    <w:rsid w:val="0091376B"/>
    <w:rsid w:val="009139CE"/>
    <w:rsid w:val="00913A9F"/>
    <w:rsid w:val="00913D4F"/>
    <w:rsid w:val="00914A88"/>
    <w:rsid w:val="00914FAD"/>
    <w:rsid w:val="00915241"/>
    <w:rsid w:val="0091626E"/>
    <w:rsid w:val="00916475"/>
    <w:rsid w:val="00916761"/>
    <w:rsid w:val="00916A1C"/>
    <w:rsid w:val="00916D75"/>
    <w:rsid w:val="009170B0"/>
    <w:rsid w:val="0091733B"/>
    <w:rsid w:val="0092038B"/>
    <w:rsid w:val="0092046B"/>
    <w:rsid w:val="009206A4"/>
    <w:rsid w:val="0092075C"/>
    <w:rsid w:val="00920A3F"/>
    <w:rsid w:val="009213FF"/>
    <w:rsid w:val="0092188E"/>
    <w:rsid w:val="0092195B"/>
    <w:rsid w:val="00921CA2"/>
    <w:rsid w:val="00921F68"/>
    <w:rsid w:val="0092236E"/>
    <w:rsid w:val="00922530"/>
    <w:rsid w:val="00922A37"/>
    <w:rsid w:val="0092301A"/>
    <w:rsid w:val="009232BC"/>
    <w:rsid w:val="00923547"/>
    <w:rsid w:val="0092362E"/>
    <w:rsid w:val="009239BD"/>
    <w:rsid w:val="00923DB2"/>
    <w:rsid w:val="00924086"/>
    <w:rsid w:val="009240F3"/>
    <w:rsid w:val="009244E6"/>
    <w:rsid w:val="0092462A"/>
    <w:rsid w:val="00924BD8"/>
    <w:rsid w:val="00925A84"/>
    <w:rsid w:val="009265E9"/>
    <w:rsid w:val="00926A64"/>
    <w:rsid w:val="00926A8A"/>
    <w:rsid w:val="0092702D"/>
    <w:rsid w:val="009271D4"/>
    <w:rsid w:val="009274AA"/>
    <w:rsid w:val="00930099"/>
    <w:rsid w:val="009302DD"/>
    <w:rsid w:val="00930466"/>
    <w:rsid w:val="009316DB"/>
    <w:rsid w:val="00931741"/>
    <w:rsid w:val="00931804"/>
    <w:rsid w:val="00931B85"/>
    <w:rsid w:val="00931D11"/>
    <w:rsid w:val="00931DCD"/>
    <w:rsid w:val="0093257D"/>
    <w:rsid w:val="00932AB7"/>
    <w:rsid w:val="00933323"/>
    <w:rsid w:val="0093370B"/>
    <w:rsid w:val="00933CE5"/>
    <w:rsid w:val="00933D80"/>
    <w:rsid w:val="00933E04"/>
    <w:rsid w:val="00934844"/>
    <w:rsid w:val="00935014"/>
    <w:rsid w:val="009350BB"/>
    <w:rsid w:val="00935FB0"/>
    <w:rsid w:val="00936386"/>
    <w:rsid w:val="0093642B"/>
    <w:rsid w:val="0093653A"/>
    <w:rsid w:val="0093655B"/>
    <w:rsid w:val="00937256"/>
    <w:rsid w:val="00940448"/>
    <w:rsid w:val="009407D8"/>
    <w:rsid w:val="00940D14"/>
    <w:rsid w:val="00940F6A"/>
    <w:rsid w:val="00941020"/>
    <w:rsid w:val="00941142"/>
    <w:rsid w:val="009413A5"/>
    <w:rsid w:val="00941557"/>
    <w:rsid w:val="0094158C"/>
    <w:rsid w:val="009415C1"/>
    <w:rsid w:val="009417AB"/>
    <w:rsid w:val="00941D29"/>
    <w:rsid w:val="00941EFD"/>
    <w:rsid w:val="0094209F"/>
    <w:rsid w:val="0094211F"/>
    <w:rsid w:val="00942D3A"/>
    <w:rsid w:val="00942D70"/>
    <w:rsid w:val="00942F8F"/>
    <w:rsid w:val="0094329C"/>
    <w:rsid w:val="0094400D"/>
    <w:rsid w:val="0094429E"/>
    <w:rsid w:val="0094440A"/>
    <w:rsid w:val="00944976"/>
    <w:rsid w:val="00944E61"/>
    <w:rsid w:val="00944FB5"/>
    <w:rsid w:val="00945409"/>
    <w:rsid w:val="0094543F"/>
    <w:rsid w:val="0094554A"/>
    <w:rsid w:val="009455EA"/>
    <w:rsid w:val="00945A9E"/>
    <w:rsid w:val="00946472"/>
    <w:rsid w:val="009469F3"/>
    <w:rsid w:val="00946F6D"/>
    <w:rsid w:val="009473A3"/>
    <w:rsid w:val="00947E26"/>
    <w:rsid w:val="009501B0"/>
    <w:rsid w:val="00950394"/>
    <w:rsid w:val="009503B3"/>
    <w:rsid w:val="00950B32"/>
    <w:rsid w:val="00950BBC"/>
    <w:rsid w:val="00950DD7"/>
    <w:rsid w:val="00950FD7"/>
    <w:rsid w:val="009511D5"/>
    <w:rsid w:val="009512D7"/>
    <w:rsid w:val="00951889"/>
    <w:rsid w:val="00951A33"/>
    <w:rsid w:val="00952895"/>
    <w:rsid w:val="00952C7C"/>
    <w:rsid w:val="0095390B"/>
    <w:rsid w:val="00953D53"/>
    <w:rsid w:val="0095455B"/>
    <w:rsid w:val="00954743"/>
    <w:rsid w:val="00954E3F"/>
    <w:rsid w:val="0095515B"/>
    <w:rsid w:val="00955465"/>
    <w:rsid w:val="00955640"/>
    <w:rsid w:val="009558C7"/>
    <w:rsid w:val="009559F7"/>
    <w:rsid w:val="009562D5"/>
    <w:rsid w:val="0095654A"/>
    <w:rsid w:val="00956644"/>
    <w:rsid w:val="009571FF"/>
    <w:rsid w:val="009577FD"/>
    <w:rsid w:val="009578F6"/>
    <w:rsid w:val="00957C69"/>
    <w:rsid w:val="00957F69"/>
    <w:rsid w:val="00960354"/>
    <w:rsid w:val="00960747"/>
    <w:rsid w:val="00960B39"/>
    <w:rsid w:val="00960F53"/>
    <w:rsid w:val="00961309"/>
    <w:rsid w:val="009618C7"/>
    <w:rsid w:val="00962183"/>
    <w:rsid w:val="00962552"/>
    <w:rsid w:val="00962B55"/>
    <w:rsid w:val="00962F54"/>
    <w:rsid w:val="0096360A"/>
    <w:rsid w:val="00963A68"/>
    <w:rsid w:val="00963D43"/>
    <w:rsid w:val="00964CA0"/>
    <w:rsid w:val="0096563B"/>
    <w:rsid w:val="00967AD3"/>
    <w:rsid w:val="00967C20"/>
    <w:rsid w:val="009700E8"/>
    <w:rsid w:val="00970547"/>
    <w:rsid w:val="00970AB1"/>
    <w:rsid w:val="00970D9C"/>
    <w:rsid w:val="0097119C"/>
    <w:rsid w:val="0097198B"/>
    <w:rsid w:val="009719F9"/>
    <w:rsid w:val="009725A6"/>
    <w:rsid w:val="00972FDD"/>
    <w:rsid w:val="009733E8"/>
    <w:rsid w:val="009739F9"/>
    <w:rsid w:val="00973A19"/>
    <w:rsid w:val="00973A2D"/>
    <w:rsid w:val="00973AD6"/>
    <w:rsid w:val="00973B78"/>
    <w:rsid w:val="00973C25"/>
    <w:rsid w:val="00974145"/>
    <w:rsid w:val="009741CB"/>
    <w:rsid w:val="00974349"/>
    <w:rsid w:val="00974B83"/>
    <w:rsid w:val="00974D5A"/>
    <w:rsid w:val="00974F84"/>
    <w:rsid w:val="0097540D"/>
    <w:rsid w:val="00975979"/>
    <w:rsid w:val="00976763"/>
    <w:rsid w:val="00976846"/>
    <w:rsid w:val="00976A74"/>
    <w:rsid w:val="0097739A"/>
    <w:rsid w:val="009776FC"/>
    <w:rsid w:val="00977CA3"/>
    <w:rsid w:val="00977CEE"/>
    <w:rsid w:val="00977DA4"/>
    <w:rsid w:val="00977E52"/>
    <w:rsid w:val="00981642"/>
    <w:rsid w:val="009819B1"/>
    <w:rsid w:val="0098237B"/>
    <w:rsid w:val="009826B6"/>
    <w:rsid w:val="009828E9"/>
    <w:rsid w:val="00982AF6"/>
    <w:rsid w:val="00982E02"/>
    <w:rsid w:val="00983506"/>
    <w:rsid w:val="009838C1"/>
    <w:rsid w:val="00983E1B"/>
    <w:rsid w:val="00983EA8"/>
    <w:rsid w:val="009848ED"/>
    <w:rsid w:val="00984BB3"/>
    <w:rsid w:val="00985122"/>
    <w:rsid w:val="00985390"/>
    <w:rsid w:val="00985425"/>
    <w:rsid w:val="00986832"/>
    <w:rsid w:val="00986FD6"/>
    <w:rsid w:val="00987CD0"/>
    <w:rsid w:val="00987E85"/>
    <w:rsid w:val="00990001"/>
    <w:rsid w:val="00990605"/>
    <w:rsid w:val="0099272F"/>
    <w:rsid w:val="00992896"/>
    <w:rsid w:val="00992C02"/>
    <w:rsid w:val="009937CA"/>
    <w:rsid w:val="0099385F"/>
    <w:rsid w:val="00993E0E"/>
    <w:rsid w:val="009944F5"/>
    <w:rsid w:val="0099476B"/>
    <w:rsid w:val="00994CF4"/>
    <w:rsid w:val="00994F05"/>
    <w:rsid w:val="00995336"/>
    <w:rsid w:val="00995A98"/>
    <w:rsid w:val="009960AF"/>
    <w:rsid w:val="0099611C"/>
    <w:rsid w:val="00996231"/>
    <w:rsid w:val="009963F3"/>
    <w:rsid w:val="0099681D"/>
    <w:rsid w:val="00996A2F"/>
    <w:rsid w:val="00996C43"/>
    <w:rsid w:val="009A003E"/>
    <w:rsid w:val="009A016B"/>
    <w:rsid w:val="009A0380"/>
    <w:rsid w:val="009A0C4D"/>
    <w:rsid w:val="009A0ED0"/>
    <w:rsid w:val="009A0FCA"/>
    <w:rsid w:val="009A105F"/>
    <w:rsid w:val="009A128D"/>
    <w:rsid w:val="009A12B8"/>
    <w:rsid w:val="009A1F6A"/>
    <w:rsid w:val="009A238C"/>
    <w:rsid w:val="009A2F35"/>
    <w:rsid w:val="009A3318"/>
    <w:rsid w:val="009A4AF1"/>
    <w:rsid w:val="009A4B6F"/>
    <w:rsid w:val="009A4B92"/>
    <w:rsid w:val="009A4EFD"/>
    <w:rsid w:val="009A5B71"/>
    <w:rsid w:val="009A5DD2"/>
    <w:rsid w:val="009A5EFF"/>
    <w:rsid w:val="009A60B2"/>
    <w:rsid w:val="009A696B"/>
    <w:rsid w:val="009A6A42"/>
    <w:rsid w:val="009A7232"/>
    <w:rsid w:val="009A7825"/>
    <w:rsid w:val="009A7CD4"/>
    <w:rsid w:val="009B00FE"/>
    <w:rsid w:val="009B051D"/>
    <w:rsid w:val="009B0553"/>
    <w:rsid w:val="009B097E"/>
    <w:rsid w:val="009B0DD8"/>
    <w:rsid w:val="009B0E61"/>
    <w:rsid w:val="009B11E6"/>
    <w:rsid w:val="009B1338"/>
    <w:rsid w:val="009B13D3"/>
    <w:rsid w:val="009B15C7"/>
    <w:rsid w:val="009B1666"/>
    <w:rsid w:val="009B257C"/>
    <w:rsid w:val="009B2621"/>
    <w:rsid w:val="009B369D"/>
    <w:rsid w:val="009B36C0"/>
    <w:rsid w:val="009B39E5"/>
    <w:rsid w:val="009B3CD3"/>
    <w:rsid w:val="009B3FEE"/>
    <w:rsid w:val="009B49B9"/>
    <w:rsid w:val="009B584E"/>
    <w:rsid w:val="009B593D"/>
    <w:rsid w:val="009B5D50"/>
    <w:rsid w:val="009B6788"/>
    <w:rsid w:val="009B6D9F"/>
    <w:rsid w:val="009B7153"/>
    <w:rsid w:val="009B7B39"/>
    <w:rsid w:val="009B7E3E"/>
    <w:rsid w:val="009B7F64"/>
    <w:rsid w:val="009C01CF"/>
    <w:rsid w:val="009C09AA"/>
    <w:rsid w:val="009C0DF9"/>
    <w:rsid w:val="009C19C3"/>
    <w:rsid w:val="009C1BDA"/>
    <w:rsid w:val="009C1E74"/>
    <w:rsid w:val="009C1F8A"/>
    <w:rsid w:val="009C2458"/>
    <w:rsid w:val="009C2A40"/>
    <w:rsid w:val="009C2CA1"/>
    <w:rsid w:val="009C33BB"/>
    <w:rsid w:val="009C34E9"/>
    <w:rsid w:val="009C36B8"/>
    <w:rsid w:val="009C39F3"/>
    <w:rsid w:val="009C3BB4"/>
    <w:rsid w:val="009C3E0F"/>
    <w:rsid w:val="009C3F87"/>
    <w:rsid w:val="009C4485"/>
    <w:rsid w:val="009C4B5B"/>
    <w:rsid w:val="009C4E1B"/>
    <w:rsid w:val="009C50BF"/>
    <w:rsid w:val="009C53EB"/>
    <w:rsid w:val="009C57BA"/>
    <w:rsid w:val="009C592B"/>
    <w:rsid w:val="009C5C3B"/>
    <w:rsid w:val="009C671E"/>
    <w:rsid w:val="009C6C4B"/>
    <w:rsid w:val="009C6F77"/>
    <w:rsid w:val="009C7305"/>
    <w:rsid w:val="009C7367"/>
    <w:rsid w:val="009D002E"/>
    <w:rsid w:val="009D0315"/>
    <w:rsid w:val="009D04B6"/>
    <w:rsid w:val="009D0ECA"/>
    <w:rsid w:val="009D0FF1"/>
    <w:rsid w:val="009D1759"/>
    <w:rsid w:val="009D180E"/>
    <w:rsid w:val="009D1A8B"/>
    <w:rsid w:val="009D2028"/>
    <w:rsid w:val="009D2051"/>
    <w:rsid w:val="009D2256"/>
    <w:rsid w:val="009D2344"/>
    <w:rsid w:val="009D2AFE"/>
    <w:rsid w:val="009D2B6E"/>
    <w:rsid w:val="009D2CAE"/>
    <w:rsid w:val="009D2E6F"/>
    <w:rsid w:val="009D381D"/>
    <w:rsid w:val="009D38F1"/>
    <w:rsid w:val="009D42AB"/>
    <w:rsid w:val="009D45E6"/>
    <w:rsid w:val="009D4DFC"/>
    <w:rsid w:val="009D4F5C"/>
    <w:rsid w:val="009D5033"/>
    <w:rsid w:val="009D55B9"/>
    <w:rsid w:val="009D570E"/>
    <w:rsid w:val="009D612C"/>
    <w:rsid w:val="009D7491"/>
    <w:rsid w:val="009D77CD"/>
    <w:rsid w:val="009D7BD6"/>
    <w:rsid w:val="009E042B"/>
    <w:rsid w:val="009E04B6"/>
    <w:rsid w:val="009E15B0"/>
    <w:rsid w:val="009E17DC"/>
    <w:rsid w:val="009E1E35"/>
    <w:rsid w:val="009E2119"/>
    <w:rsid w:val="009E22CA"/>
    <w:rsid w:val="009E2360"/>
    <w:rsid w:val="009E3071"/>
    <w:rsid w:val="009E37AF"/>
    <w:rsid w:val="009E3BAD"/>
    <w:rsid w:val="009E3C5E"/>
    <w:rsid w:val="009E43AF"/>
    <w:rsid w:val="009E43C2"/>
    <w:rsid w:val="009E4687"/>
    <w:rsid w:val="009E4967"/>
    <w:rsid w:val="009E4B16"/>
    <w:rsid w:val="009E4D91"/>
    <w:rsid w:val="009E4FF1"/>
    <w:rsid w:val="009E534B"/>
    <w:rsid w:val="009E53E4"/>
    <w:rsid w:val="009E5493"/>
    <w:rsid w:val="009E5BA9"/>
    <w:rsid w:val="009E5BFB"/>
    <w:rsid w:val="009E6094"/>
    <w:rsid w:val="009E67DB"/>
    <w:rsid w:val="009E6A48"/>
    <w:rsid w:val="009E70E7"/>
    <w:rsid w:val="009E7451"/>
    <w:rsid w:val="009E7DA9"/>
    <w:rsid w:val="009E7ED1"/>
    <w:rsid w:val="009F047A"/>
    <w:rsid w:val="009F0726"/>
    <w:rsid w:val="009F083D"/>
    <w:rsid w:val="009F0DF6"/>
    <w:rsid w:val="009F13BA"/>
    <w:rsid w:val="009F13F7"/>
    <w:rsid w:val="009F14A1"/>
    <w:rsid w:val="009F1FD5"/>
    <w:rsid w:val="009F2185"/>
    <w:rsid w:val="009F21AF"/>
    <w:rsid w:val="009F2757"/>
    <w:rsid w:val="009F2A23"/>
    <w:rsid w:val="009F4954"/>
    <w:rsid w:val="009F5016"/>
    <w:rsid w:val="009F544D"/>
    <w:rsid w:val="009F59C7"/>
    <w:rsid w:val="009F5DDD"/>
    <w:rsid w:val="009F5DEC"/>
    <w:rsid w:val="009F61C8"/>
    <w:rsid w:val="009F636E"/>
    <w:rsid w:val="009F64A4"/>
    <w:rsid w:val="009F6826"/>
    <w:rsid w:val="009F6C48"/>
    <w:rsid w:val="009F7429"/>
    <w:rsid w:val="009F7610"/>
    <w:rsid w:val="00A00E06"/>
    <w:rsid w:val="00A00F4C"/>
    <w:rsid w:val="00A01221"/>
    <w:rsid w:val="00A01A5F"/>
    <w:rsid w:val="00A01F58"/>
    <w:rsid w:val="00A023C1"/>
    <w:rsid w:val="00A023F0"/>
    <w:rsid w:val="00A02463"/>
    <w:rsid w:val="00A02557"/>
    <w:rsid w:val="00A02858"/>
    <w:rsid w:val="00A02DF5"/>
    <w:rsid w:val="00A03A90"/>
    <w:rsid w:val="00A03DF0"/>
    <w:rsid w:val="00A0453F"/>
    <w:rsid w:val="00A04FB5"/>
    <w:rsid w:val="00A0503E"/>
    <w:rsid w:val="00A0548B"/>
    <w:rsid w:val="00A05642"/>
    <w:rsid w:val="00A05891"/>
    <w:rsid w:val="00A063FB"/>
    <w:rsid w:val="00A06DE0"/>
    <w:rsid w:val="00A06E16"/>
    <w:rsid w:val="00A07038"/>
    <w:rsid w:val="00A07220"/>
    <w:rsid w:val="00A07D9E"/>
    <w:rsid w:val="00A07DE7"/>
    <w:rsid w:val="00A07EFC"/>
    <w:rsid w:val="00A10214"/>
    <w:rsid w:val="00A10909"/>
    <w:rsid w:val="00A10A80"/>
    <w:rsid w:val="00A112F4"/>
    <w:rsid w:val="00A119DB"/>
    <w:rsid w:val="00A12DF6"/>
    <w:rsid w:val="00A13313"/>
    <w:rsid w:val="00A1340B"/>
    <w:rsid w:val="00A1350D"/>
    <w:rsid w:val="00A140D9"/>
    <w:rsid w:val="00A14BE9"/>
    <w:rsid w:val="00A15AAB"/>
    <w:rsid w:val="00A1681E"/>
    <w:rsid w:val="00A16BA6"/>
    <w:rsid w:val="00A16EE0"/>
    <w:rsid w:val="00A16F10"/>
    <w:rsid w:val="00A172D8"/>
    <w:rsid w:val="00A1777A"/>
    <w:rsid w:val="00A17842"/>
    <w:rsid w:val="00A17D39"/>
    <w:rsid w:val="00A17E2C"/>
    <w:rsid w:val="00A2001A"/>
    <w:rsid w:val="00A20711"/>
    <w:rsid w:val="00A20F3D"/>
    <w:rsid w:val="00A20FEC"/>
    <w:rsid w:val="00A210CF"/>
    <w:rsid w:val="00A21A4B"/>
    <w:rsid w:val="00A221B7"/>
    <w:rsid w:val="00A2246A"/>
    <w:rsid w:val="00A22706"/>
    <w:rsid w:val="00A230F2"/>
    <w:rsid w:val="00A234B1"/>
    <w:rsid w:val="00A23686"/>
    <w:rsid w:val="00A23AC9"/>
    <w:rsid w:val="00A242AE"/>
    <w:rsid w:val="00A25426"/>
    <w:rsid w:val="00A2547C"/>
    <w:rsid w:val="00A258F5"/>
    <w:rsid w:val="00A25904"/>
    <w:rsid w:val="00A25BEF"/>
    <w:rsid w:val="00A25C3C"/>
    <w:rsid w:val="00A25E8E"/>
    <w:rsid w:val="00A25FF4"/>
    <w:rsid w:val="00A261B1"/>
    <w:rsid w:val="00A2650A"/>
    <w:rsid w:val="00A26687"/>
    <w:rsid w:val="00A2675A"/>
    <w:rsid w:val="00A268E6"/>
    <w:rsid w:val="00A27123"/>
    <w:rsid w:val="00A27401"/>
    <w:rsid w:val="00A276D4"/>
    <w:rsid w:val="00A27BB7"/>
    <w:rsid w:val="00A27BE0"/>
    <w:rsid w:val="00A27DDD"/>
    <w:rsid w:val="00A3040F"/>
    <w:rsid w:val="00A30CB7"/>
    <w:rsid w:val="00A30EB9"/>
    <w:rsid w:val="00A31484"/>
    <w:rsid w:val="00A326D6"/>
    <w:rsid w:val="00A33556"/>
    <w:rsid w:val="00A335C2"/>
    <w:rsid w:val="00A33B82"/>
    <w:rsid w:val="00A3407D"/>
    <w:rsid w:val="00A34285"/>
    <w:rsid w:val="00A34458"/>
    <w:rsid w:val="00A346A9"/>
    <w:rsid w:val="00A34DA1"/>
    <w:rsid w:val="00A34FFC"/>
    <w:rsid w:val="00A34FFE"/>
    <w:rsid w:val="00A35589"/>
    <w:rsid w:val="00A3581C"/>
    <w:rsid w:val="00A35CB1"/>
    <w:rsid w:val="00A35E3D"/>
    <w:rsid w:val="00A363D7"/>
    <w:rsid w:val="00A367DA"/>
    <w:rsid w:val="00A36918"/>
    <w:rsid w:val="00A36994"/>
    <w:rsid w:val="00A37787"/>
    <w:rsid w:val="00A37B51"/>
    <w:rsid w:val="00A37D00"/>
    <w:rsid w:val="00A40189"/>
    <w:rsid w:val="00A40231"/>
    <w:rsid w:val="00A40319"/>
    <w:rsid w:val="00A40505"/>
    <w:rsid w:val="00A4065D"/>
    <w:rsid w:val="00A408D1"/>
    <w:rsid w:val="00A4145D"/>
    <w:rsid w:val="00A41654"/>
    <w:rsid w:val="00A418B2"/>
    <w:rsid w:val="00A41967"/>
    <w:rsid w:val="00A41B2A"/>
    <w:rsid w:val="00A41E6F"/>
    <w:rsid w:val="00A425D6"/>
    <w:rsid w:val="00A42A4E"/>
    <w:rsid w:val="00A43396"/>
    <w:rsid w:val="00A43620"/>
    <w:rsid w:val="00A438B2"/>
    <w:rsid w:val="00A43B2E"/>
    <w:rsid w:val="00A44715"/>
    <w:rsid w:val="00A44B42"/>
    <w:rsid w:val="00A44CC6"/>
    <w:rsid w:val="00A44D16"/>
    <w:rsid w:val="00A44E42"/>
    <w:rsid w:val="00A453A3"/>
    <w:rsid w:val="00A45402"/>
    <w:rsid w:val="00A45CA0"/>
    <w:rsid w:val="00A4600E"/>
    <w:rsid w:val="00A46511"/>
    <w:rsid w:val="00A4653F"/>
    <w:rsid w:val="00A4675D"/>
    <w:rsid w:val="00A4687D"/>
    <w:rsid w:val="00A46C12"/>
    <w:rsid w:val="00A46D55"/>
    <w:rsid w:val="00A47B50"/>
    <w:rsid w:val="00A47ED7"/>
    <w:rsid w:val="00A503E1"/>
    <w:rsid w:val="00A50664"/>
    <w:rsid w:val="00A506C0"/>
    <w:rsid w:val="00A5077F"/>
    <w:rsid w:val="00A50929"/>
    <w:rsid w:val="00A50E07"/>
    <w:rsid w:val="00A516BA"/>
    <w:rsid w:val="00A51823"/>
    <w:rsid w:val="00A51891"/>
    <w:rsid w:val="00A51B69"/>
    <w:rsid w:val="00A51D61"/>
    <w:rsid w:val="00A52076"/>
    <w:rsid w:val="00A5251D"/>
    <w:rsid w:val="00A52645"/>
    <w:rsid w:val="00A528BC"/>
    <w:rsid w:val="00A5326E"/>
    <w:rsid w:val="00A534B7"/>
    <w:rsid w:val="00A53835"/>
    <w:rsid w:val="00A53D54"/>
    <w:rsid w:val="00A5472B"/>
    <w:rsid w:val="00A54839"/>
    <w:rsid w:val="00A55778"/>
    <w:rsid w:val="00A558C0"/>
    <w:rsid w:val="00A55F23"/>
    <w:rsid w:val="00A55F61"/>
    <w:rsid w:val="00A56319"/>
    <w:rsid w:val="00A56608"/>
    <w:rsid w:val="00A56699"/>
    <w:rsid w:val="00A56754"/>
    <w:rsid w:val="00A569A3"/>
    <w:rsid w:val="00A56AAB"/>
    <w:rsid w:val="00A56B9B"/>
    <w:rsid w:val="00A56F3A"/>
    <w:rsid w:val="00A57145"/>
    <w:rsid w:val="00A60253"/>
    <w:rsid w:val="00A60A6C"/>
    <w:rsid w:val="00A61852"/>
    <w:rsid w:val="00A61898"/>
    <w:rsid w:val="00A61C1A"/>
    <w:rsid w:val="00A6209A"/>
    <w:rsid w:val="00A62678"/>
    <w:rsid w:val="00A6318A"/>
    <w:rsid w:val="00A63966"/>
    <w:rsid w:val="00A63A91"/>
    <w:rsid w:val="00A63AB5"/>
    <w:rsid w:val="00A63DED"/>
    <w:rsid w:val="00A6485D"/>
    <w:rsid w:val="00A65212"/>
    <w:rsid w:val="00A654C1"/>
    <w:rsid w:val="00A654D0"/>
    <w:rsid w:val="00A657A3"/>
    <w:rsid w:val="00A659B8"/>
    <w:rsid w:val="00A65AAA"/>
    <w:rsid w:val="00A66114"/>
    <w:rsid w:val="00A664CF"/>
    <w:rsid w:val="00A6655E"/>
    <w:rsid w:val="00A66A0E"/>
    <w:rsid w:val="00A66A5E"/>
    <w:rsid w:val="00A66BC3"/>
    <w:rsid w:val="00A67446"/>
    <w:rsid w:val="00A67E11"/>
    <w:rsid w:val="00A700C4"/>
    <w:rsid w:val="00A702A1"/>
    <w:rsid w:val="00A70433"/>
    <w:rsid w:val="00A70501"/>
    <w:rsid w:val="00A71013"/>
    <w:rsid w:val="00A72872"/>
    <w:rsid w:val="00A72EF2"/>
    <w:rsid w:val="00A7340A"/>
    <w:rsid w:val="00A7347C"/>
    <w:rsid w:val="00A739D7"/>
    <w:rsid w:val="00A73AB1"/>
    <w:rsid w:val="00A74CC2"/>
    <w:rsid w:val="00A751BE"/>
    <w:rsid w:val="00A755E2"/>
    <w:rsid w:val="00A75A55"/>
    <w:rsid w:val="00A75F21"/>
    <w:rsid w:val="00A7683E"/>
    <w:rsid w:val="00A768F2"/>
    <w:rsid w:val="00A76CA7"/>
    <w:rsid w:val="00A76EA6"/>
    <w:rsid w:val="00A7717E"/>
    <w:rsid w:val="00A771FB"/>
    <w:rsid w:val="00A80932"/>
    <w:rsid w:val="00A80CCB"/>
    <w:rsid w:val="00A80DBD"/>
    <w:rsid w:val="00A80DE8"/>
    <w:rsid w:val="00A80FD6"/>
    <w:rsid w:val="00A812FB"/>
    <w:rsid w:val="00A8132C"/>
    <w:rsid w:val="00A81332"/>
    <w:rsid w:val="00A81953"/>
    <w:rsid w:val="00A81BBC"/>
    <w:rsid w:val="00A82148"/>
    <w:rsid w:val="00A82422"/>
    <w:rsid w:val="00A82D4D"/>
    <w:rsid w:val="00A82E1B"/>
    <w:rsid w:val="00A831A4"/>
    <w:rsid w:val="00A83280"/>
    <w:rsid w:val="00A835BD"/>
    <w:rsid w:val="00A836A7"/>
    <w:rsid w:val="00A837D0"/>
    <w:rsid w:val="00A838B0"/>
    <w:rsid w:val="00A839F6"/>
    <w:rsid w:val="00A83F77"/>
    <w:rsid w:val="00A847BD"/>
    <w:rsid w:val="00A857FC"/>
    <w:rsid w:val="00A858DA"/>
    <w:rsid w:val="00A8606B"/>
    <w:rsid w:val="00A861F8"/>
    <w:rsid w:val="00A8668F"/>
    <w:rsid w:val="00A86977"/>
    <w:rsid w:val="00A87119"/>
    <w:rsid w:val="00A8725B"/>
    <w:rsid w:val="00A87285"/>
    <w:rsid w:val="00A87434"/>
    <w:rsid w:val="00A87487"/>
    <w:rsid w:val="00A9054D"/>
    <w:rsid w:val="00A90BDE"/>
    <w:rsid w:val="00A9105E"/>
    <w:rsid w:val="00A916E7"/>
    <w:rsid w:val="00A91963"/>
    <w:rsid w:val="00A91A2F"/>
    <w:rsid w:val="00A91EE0"/>
    <w:rsid w:val="00A9209D"/>
    <w:rsid w:val="00A92ACD"/>
    <w:rsid w:val="00A92E47"/>
    <w:rsid w:val="00A931DB"/>
    <w:rsid w:val="00A939A0"/>
    <w:rsid w:val="00A93A18"/>
    <w:rsid w:val="00A94820"/>
    <w:rsid w:val="00A959EE"/>
    <w:rsid w:val="00A96633"/>
    <w:rsid w:val="00A9695E"/>
    <w:rsid w:val="00A97061"/>
    <w:rsid w:val="00A974C3"/>
    <w:rsid w:val="00A975BF"/>
    <w:rsid w:val="00A97C09"/>
    <w:rsid w:val="00A97C26"/>
    <w:rsid w:val="00AA0AFB"/>
    <w:rsid w:val="00AA150C"/>
    <w:rsid w:val="00AA17B3"/>
    <w:rsid w:val="00AA1A7B"/>
    <w:rsid w:val="00AA1B9D"/>
    <w:rsid w:val="00AA1E7D"/>
    <w:rsid w:val="00AA2232"/>
    <w:rsid w:val="00AA22F5"/>
    <w:rsid w:val="00AA2B26"/>
    <w:rsid w:val="00AA2F43"/>
    <w:rsid w:val="00AA31B7"/>
    <w:rsid w:val="00AA37F1"/>
    <w:rsid w:val="00AA3954"/>
    <w:rsid w:val="00AA39C0"/>
    <w:rsid w:val="00AA3F7F"/>
    <w:rsid w:val="00AA408A"/>
    <w:rsid w:val="00AA4285"/>
    <w:rsid w:val="00AA4512"/>
    <w:rsid w:val="00AA458B"/>
    <w:rsid w:val="00AA4CC2"/>
    <w:rsid w:val="00AA6415"/>
    <w:rsid w:val="00AA6623"/>
    <w:rsid w:val="00AA6872"/>
    <w:rsid w:val="00AA688F"/>
    <w:rsid w:val="00AA6DDB"/>
    <w:rsid w:val="00AA6ED0"/>
    <w:rsid w:val="00AA6F1F"/>
    <w:rsid w:val="00AA72BF"/>
    <w:rsid w:val="00AA7613"/>
    <w:rsid w:val="00AA795F"/>
    <w:rsid w:val="00AB0328"/>
    <w:rsid w:val="00AB07E1"/>
    <w:rsid w:val="00AB15AF"/>
    <w:rsid w:val="00AB166B"/>
    <w:rsid w:val="00AB1C18"/>
    <w:rsid w:val="00AB1D12"/>
    <w:rsid w:val="00AB1D1F"/>
    <w:rsid w:val="00AB1D52"/>
    <w:rsid w:val="00AB1D8A"/>
    <w:rsid w:val="00AB1D94"/>
    <w:rsid w:val="00AB1DCC"/>
    <w:rsid w:val="00AB2511"/>
    <w:rsid w:val="00AB2F48"/>
    <w:rsid w:val="00AB433B"/>
    <w:rsid w:val="00AB4602"/>
    <w:rsid w:val="00AB50E3"/>
    <w:rsid w:val="00AB50EE"/>
    <w:rsid w:val="00AB5563"/>
    <w:rsid w:val="00AB57C4"/>
    <w:rsid w:val="00AB57FE"/>
    <w:rsid w:val="00AB5DF8"/>
    <w:rsid w:val="00AB671C"/>
    <w:rsid w:val="00AB6B29"/>
    <w:rsid w:val="00AB7459"/>
    <w:rsid w:val="00AB76BE"/>
    <w:rsid w:val="00AB7701"/>
    <w:rsid w:val="00AC0097"/>
    <w:rsid w:val="00AC0214"/>
    <w:rsid w:val="00AC0490"/>
    <w:rsid w:val="00AC09F8"/>
    <w:rsid w:val="00AC0AD3"/>
    <w:rsid w:val="00AC0F8B"/>
    <w:rsid w:val="00AC1088"/>
    <w:rsid w:val="00AC1D62"/>
    <w:rsid w:val="00AC1FEE"/>
    <w:rsid w:val="00AC2471"/>
    <w:rsid w:val="00AC2A4F"/>
    <w:rsid w:val="00AC2DEB"/>
    <w:rsid w:val="00AC34A4"/>
    <w:rsid w:val="00AC39BF"/>
    <w:rsid w:val="00AC40B7"/>
    <w:rsid w:val="00AC41C9"/>
    <w:rsid w:val="00AC48B8"/>
    <w:rsid w:val="00AC4E76"/>
    <w:rsid w:val="00AC538E"/>
    <w:rsid w:val="00AC55FD"/>
    <w:rsid w:val="00AC6FE9"/>
    <w:rsid w:val="00AC770D"/>
    <w:rsid w:val="00AC7862"/>
    <w:rsid w:val="00AC79D6"/>
    <w:rsid w:val="00AC7DE9"/>
    <w:rsid w:val="00AC7F90"/>
    <w:rsid w:val="00AC7FEE"/>
    <w:rsid w:val="00AD01C0"/>
    <w:rsid w:val="00AD0221"/>
    <w:rsid w:val="00AD0586"/>
    <w:rsid w:val="00AD07DB"/>
    <w:rsid w:val="00AD0F2B"/>
    <w:rsid w:val="00AD0FEF"/>
    <w:rsid w:val="00AD1000"/>
    <w:rsid w:val="00AD120D"/>
    <w:rsid w:val="00AD15D7"/>
    <w:rsid w:val="00AD22FA"/>
    <w:rsid w:val="00AD232A"/>
    <w:rsid w:val="00AD2B40"/>
    <w:rsid w:val="00AD2CBB"/>
    <w:rsid w:val="00AD315C"/>
    <w:rsid w:val="00AD3435"/>
    <w:rsid w:val="00AD385B"/>
    <w:rsid w:val="00AD3885"/>
    <w:rsid w:val="00AD3CF5"/>
    <w:rsid w:val="00AD3F02"/>
    <w:rsid w:val="00AD48B2"/>
    <w:rsid w:val="00AD4AE2"/>
    <w:rsid w:val="00AD4D16"/>
    <w:rsid w:val="00AD4F5C"/>
    <w:rsid w:val="00AD515F"/>
    <w:rsid w:val="00AD5347"/>
    <w:rsid w:val="00AD5898"/>
    <w:rsid w:val="00AD5BB9"/>
    <w:rsid w:val="00AD601C"/>
    <w:rsid w:val="00AD6328"/>
    <w:rsid w:val="00AD684A"/>
    <w:rsid w:val="00AD705B"/>
    <w:rsid w:val="00AD71F9"/>
    <w:rsid w:val="00AD7339"/>
    <w:rsid w:val="00AD7A79"/>
    <w:rsid w:val="00AD7AD1"/>
    <w:rsid w:val="00AD7BEE"/>
    <w:rsid w:val="00AE01EB"/>
    <w:rsid w:val="00AE027D"/>
    <w:rsid w:val="00AE02FF"/>
    <w:rsid w:val="00AE05DD"/>
    <w:rsid w:val="00AE07F8"/>
    <w:rsid w:val="00AE08E8"/>
    <w:rsid w:val="00AE091E"/>
    <w:rsid w:val="00AE0BA5"/>
    <w:rsid w:val="00AE0D7E"/>
    <w:rsid w:val="00AE0F35"/>
    <w:rsid w:val="00AE1392"/>
    <w:rsid w:val="00AE1533"/>
    <w:rsid w:val="00AE177B"/>
    <w:rsid w:val="00AE1A62"/>
    <w:rsid w:val="00AE1E47"/>
    <w:rsid w:val="00AE2179"/>
    <w:rsid w:val="00AE22BF"/>
    <w:rsid w:val="00AE2369"/>
    <w:rsid w:val="00AE2BE9"/>
    <w:rsid w:val="00AE35E2"/>
    <w:rsid w:val="00AE36CB"/>
    <w:rsid w:val="00AE3F2F"/>
    <w:rsid w:val="00AE3FB1"/>
    <w:rsid w:val="00AE3FE4"/>
    <w:rsid w:val="00AE447A"/>
    <w:rsid w:val="00AE459F"/>
    <w:rsid w:val="00AE46FC"/>
    <w:rsid w:val="00AE4C15"/>
    <w:rsid w:val="00AE4D49"/>
    <w:rsid w:val="00AE4F95"/>
    <w:rsid w:val="00AE5264"/>
    <w:rsid w:val="00AE5347"/>
    <w:rsid w:val="00AE55BB"/>
    <w:rsid w:val="00AE5B2A"/>
    <w:rsid w:val="00AE5CBE"/>
    <w:rsid w:val="00AE5FC5"/>
    <w:rsid w:val="00AE6235"/>
    <w:rsid w:val="00AE6CDD"/>
    <w:rsid w:val="00AE6DB6"/>
    <w:rsid w:val="00AE7450"/>
    <w:rsid w:val="00AE7535"/>
    <w:rsid w:val="00AE76E9"/>
    <w:rsid w:val="00AE7756"/>
    <w:rsid w:val="00AE792C"/>
    <w:rsid w:val="00AE7977"/>
    <w:rsid w:val="00AE7AE3"/>
    <w:rsid w:val="00AE7E28"/>
    <w:rsid w:val="00AE7EF9"/>
    <w:rsid w:val="00AE7FD0"/>
    <w:rsid w:val="00AF022C"/>
    <w:rsid w:val="00AF05D2"/>
    <w:rsid w:val="00AF06D3"/>
    <w:rsid w:val="00AF07BA"/>
    <w:rsid w:val="00AF082C"/>
    <w:rsid w:val="00AF08BE"/>
    <w:rsid w:val="00AF131F"/>
    <w:rsid w:val="00AF14E1"/>
    <w:rsid w:val="00AF1730"/>
    <w:rsid w:val="00AF1A07"/>
    <w:rsid w:val="00AF1D9F"/>
    <w:rsid w:val="00AF1ED5"/>
    <w:rsid w:val="00AF2120"/>
    <w:rsid w:val="00AF22EF"/>
    <w:rsid w:val="00AF22FB"/>
    <w:rsid w:val="00AF286D"/>
    <w:rsid w:val="00AF2B0C"/>
    <w:rsid w:val="00AF2BCD"/>
    <w:rsid w:val="00AF2BDA"/>
    <w:rsid w:val="00AF33CA"/>
    <w:rsid w:val="00AF368E"/>
    <w:rsid w:val="00AF3CA7"/>
    <w:rsid w:val="00AF3DF5"/>
    <w:rsid w:val="00AF4090"/>
    <w:rsid w:val="00AF4266"/>
    <w:rsid w:val="00AF45CB"/>
    <w:rsid w:val="00AF45EC"/>
    <w:rsid w:val="00AF4C61"/>
    <w:rsid w:val="00AF4FFE"/>
    <w:rsid w:val="00AF5744"/>
    <w:rsid w:val="00AF5F31"/>
    <w:rsid w:val="00AF6D9C"/>
    <w:rsid w:val="00AF70F9"/>
    <w:rsid w:val="00AF7177"/>
    <w:rsid w:val="00AF719E"/>
    <w:rsid w:val="00AF71DF"/>
    <w:rsid w:val="00B006F6"/>
    <w:rsid w:val="00B008CF"/>
    <w:rsid w:val="00B00CC7"/>
    <w:rsid w:val="00B01651"/>
    <w:rsid w:val="00B01A1D"/>
    <w:rsid w:val="00B01E5B"/>
    <w:rsid w:val="00B01EE4"/>
    <w:rsid w:val="00B01FB6"/>
    <w:rsid w:val="00B02489"/>
    <w:rsid w:val="00B02B60"/>
    <w:rsid w:val="00B02BB9"/>
    <w:rsid w:val="00B0306A"/>
    <w:rsid w:val="00B03433"/>
    <w:rsid w:val="00B036C9"/>
    <w:rsid w:val="00B0387E"/>
    <w:rsid w:val="00B04090"/>
    <w:rsid w:val="00B04AF6"/>
    <w:rsid w:val="00B04B73"/>
    <w:rsid w:val="00B04D14"/>
    <w:rsid w:val="00B04F04"/>
    <w:rsid w:val="00B053B7"/>
    <w:rsid w:val="00B05496"/>
    <w:rsid w:val="00B05675"/>
    <w:rsid w:val="00B05AF5"/>
    <w:rsid w:val="00B05C57"/>
    <w:rsid w:val="00B05CFF"/>
    <w:rsid w:val="00B067A0"/>
    <w:rsid w:val="00B06B9E"/>
    <w:rsid w:val="00B06D7A"/>
    <w:rsid w:val="00B06F47"/>
    <w:rsid w:val="00B07669"/>
    <w:rsid w:val="00B077C5"/>
    <w:rsid w:val="00B07F00"/>
    <w:rsid w:val="00B07FC1"/>
    <w:rsid w:val="00B10437"/>
    <w:rsid w:val="00B108E5"/>
    <w:rsid w:val="00B1097F"/>
    <w:rsid w:val="00B1164D"/>
    <w:rsid w:val="00B119C8"/>
    <w:rsid w:val="00B11B99"/>
    <w:rsid w:val="00B11C20"/>
    <w:rsid w:val="00B11D99"/>
    <w:rsid w:val="00B12089"/>
    <w:rsid w:val="00B12377"/>
    <w:rsid w:val="00B124AE"/>
    <w:rsid w:val="00B12545"/>
    <w:rsid w:val="00B12833"/>
    <w:rsid w:val="00B1292C"/>
    <w:rsid w:val="00B131A3"/>
    <w:rsid w:val="00B13549"/>
    <w:rsid w:val="00B13D3F"/>
    <w:rsid w:val="00B140EA"/>
    <w:rsid w:val="00B14624"/>
    <w:rsid w:val="00B147C0"/>
    <w:rsid w:val="00B1501D"/>
    <w:rsid w:val="00B151B0"/>
    <w:rsid w:val="00B1574B"/>
    <w:rsid w:val="00B1593E"/>
    <w:rsid w:val="00B15DF7"/>
    <w:rsid w:val="00B163DA"/>
    <w:rsid w:val="00B164D8"/>
    <w:rsid w:val="00B1679B"/>
    <w:rsid w:val="00B16C6C"/>
    <w:rsid w:val="00B16E9E"/>
    <w:rsid w:val="00B16F43"/>
    <w:rsid w:val="00B17486"/>
    <w:rsid w:val="00B1775E"/>
    <w:rsid w:val="00B17800"/>
    <w:rsid w:val="00B1791E"/>
    <w:rsid w:val="00B2055E"/>
    <w:rsid w:val="00B20B94"/>
    <w:rsid w:val="00B20E17"/>
    <w:rsid w:val="00B210C1"/>
    <w:rsid w:val="00B214B3"/>
    <w:rsid w:val="00B21832"/>
    <w:rsid w:val="00B21A41"/>
    <w:rsid w:val="00B21BA2"/>
    <w:rsid w:val="00B22021"/>
    <w:rsid w:val="00B223F2"/>
    <w:rsid w:val="00B2280C"/>
    <w:rsid w:val="00B22906"/>
    <w:rsid w:val="00B22925"/>
    <w:rsid w:val="00B22D80"/>
    <w:rsid w:val="00B23392"/>
    <w:rsid w:val="00B233C8"/>
    <w:rsid w:val="00B23BF6"/>
    <w:rsid w:val="00B23EDF"/>
    <w:rsid w:val="00B244ED"/>
    <w:rsid w:val="00B25CE0"/>
    <w:rsid w:val="00B25F21"/>
    <w:rsid w:val="00B25FEC"/>
    <w:rsid w:val="00B26DE3"/>
    <w:rsid w:val="00B27834"/>
    <w:rsid w:val="00B27EB7"/>
    <w:rsid w:val="00B27EE3"/>
    <w:rsid w:val="00B30047"/>
    <w:rsid w:val="00B30D2E"/>
    <w:rsid w:val="00B315C5"/>
    <w:rsid w:val="00B31C78"/>
    <w:rsid w:val="00B326EC"/>
    <w:rsid w:val="00B328CE"/>
    <w:rsid w:val="00B32976"/>
    <w:rsid w:val="00B345B8"/>
    <w:rsid w:val="00B34886"/>
    <w:rsid w:val="00B3564A"/>
    <w:rsid w:val="00B35767"/>
    <w:rsid w:val="00B3628F"/>
    <w:rsid w:val="00B367A5"/>
    <w:rsid w:val="00B367AF"/>
    <w:rsid w:val="00B36A25"/>
    <w:rsid w:val="00B36F25"/>
    <w:rsid w:val="00B372D2"/>
    <w:rsid w:val="00B37FF9"/>
    <w:rsid w:val="00B40879"/>
    <w:rsid w:val="00B40ECD"/>
    <w:rsid w:val="00B4151A"/>
    <w:rsid w:val="00B41535"/>
    <w:rsid w:val="00B4184D"/>
    <w:rsid w:val="00B41A1A"/>
    <w:rsid w:val="00B4238B"/>
    <w:rsid w:val="00B4282B"/>
    <w:rsid w:val="00B42BF6"/>
    <w:rsid w:val="00B42E6D"/>
    <w:rsid w:val="00B43475"/>
    <w:rsid w:val="00B43687"/>
    <w:rsid w:val="00B43E6A"/>
    <w:rsid w:val="00B44403"/>
    <w:rsid w:val="00B44431"/>
    <w:rsid w:val="00B44A58"/>
    <w:rsid w:val="00B44AE5"/>
    <w:rsid w:val="00B4506A"/>
    <w:rsid w:val="00B451BB"/>
    <w:rsid w:val="00B45205"/>
    <w:rsid w:val="00B452BC"/>
    <w:rsid w:val="00B4543E"/>
    <w:rsid w:val="00B458F4"/>
    <w:rsid w:val="00B45DFD"/>
    <w:rsid w:val="00B462D2"/>
    <w:rsid w:val="00B465D3"/>
    <w:rsid w:val="00B46DC9"/>
    <w:rsid w:val="00B470EF"/>
    <w:rsid w:val="00B4714D"/>
    <w:rsid w:val="00B475FD"/>
    <w:rsid w:val="00B4791F"/>
    <w:rsid w:val="00B47DDF"/>
    <w:rsid w:val="00B50059"/>
    <w:rsid w:val="00B50432"/>
    <w:rsid w:val="00B50565"/>
    <w:rsid w:val="00B50706"/>
    <w:rsid w:val="00B50EB5"/>
    <w:rsid w:val="00B511CD"/>
    <w:rsid w:val="00B5156B"/>
    <w:rsid w:val="00B5196F"/>
    <w:rsid w:val="00B51D0D"/>
    <w:rsid w:val="00B521CF"/>
    <w:rsid w:val="00B524DF"/>
    <w:rsid w:val="00B53086"/>
    <w:rsid w:val="00B5380B"/>
    <w:rsid w:val="00B548C5"/>
    <w:rsid w:val="00B54C8B"/>
    <w:rsid w:val="00B54E08"/>
    <w:rsid w:val="00B54E20"/>
    <w:rsid w:val="00B55873"/>
    <w:rsid w:val="00B564FB"/>
    <w:rsid w:val="00B56592"/>
    <w:rsid w:val="00B569E5"/>
    <w:rsid w:val="00B56B1C"/>
    <w:rsid w:val="00B56C96"/>
    <w:rsid w:val="00B5766F"/>
    <w:rsid w:val="00B579FF"/>
    <w:rsid w:val="00B57AEF"/>
    <w:rsid w:val="00B57F8A"/>
    <w:rsid w:val="00B57FBF"/>
    <w:rsid w:val="00B60283"/>
    <w:rsid w:val="00B609E0"/>
    <w:rsid w:val="00B60ADD"/>
    <w:rsid w:val="00B62293"/>
    <w:rsid w:val="00B62FD8"/>
    <w:rsid w:val="00B633DC"/>
    <w:rsid w:val="00B63458"/>
    <w:rsid w:val="00B638E3"/>
    <w:rsid w:val="00B64DFB"/>
    <w:rsid w:val="00B652A0"/>
    <w:rsid w:val="00B6545C"/>
    <w:rsid w:val="00B654E1"/>
    <w:rsid w:val="00B655A3"/>
    <w:rsid w:val="00B656C4"/>
    <w:rsid w:val="00B6584D"/>
    <w:rsid w:val="00B65AB3"/>
    <w:rsid w:val="00B65C23"/>
    <w:rsid w:val="00B65F4B"/>
    <w:rsid w:val="00B673DA"/>
    <w:rsid w:val="00B674D3"/>
    <w:rsid w:val="00B67A3B"/>
    <w:rsid w:val="00B700C1"/>
    <w:rsid w:val="00B70818"/>
    <w:rsid w:val="00B70C03"/>
    <w:rsid w:val="00B71327"/>
    <w:rsid w:val="00B71401"/>
    <w:rsid w:val="00B714CB"/>
    <w:rsid w:val="00B717A2"/>
    <w:rsid w:val="00B720DD"/>
    <w:rsid w:val="00B72B97"/>
    <w:rsid w:val="00B72E82"/>
    <w:rsid w:val="00B7301F"/>
    <w:rsid w:val="00B7317D"/>
    <w:rsid w:val="00B731DB"/>
    <w:rsid w:val="00B73709"/>
    <w:rsid w:val="00B73AB1"/>
    <w:rsid w:val="00B73F71"/>
    <w:rsid w:val="00B74414"/>
    <w:rsid w:val="00B74B8D"/>
    <w:rsid w:val="00B74C46"/>
    <w:rsid w:val="00B74DA4"/>
    <w:rsid w:val="00B75119"/>
    <w:rsid w:val="00B75D6D"/>
    <w:rsid w:val="00B75F5F"/>
    <w:rsid w:val="00B7621A"/>
    <w:rsid w:val="00B764B1"/>
    <w:rsid w:val="00B7688E"/>
    <w:rsid w:val="00B76901"/>
    <w:rsid w:val="00B76A8A"/>
    <w:rsid w:val="00B76D91"/>
    <w:rsid w:val="00B76F81"/>
    <w:rsid w:val="00B77A64"/>
    <w:rsid w:val="00B77A7B"/>
    <w:rsid w:val="00B77C56"/>
    <w:rsid w:val="00B77C8F"/>
    <w:rsid w:val="00B77F09"/>
    <w:rsid w:val="00B800CC"/>
    <w:rsid w:val="00B801BE"/>
    <w:rsid w:val="00B801D0"/>
    <w:rsid w:val="00B80923"/>
    <w:rsid w:val="00B80CB7"/>
    <w:rsid w:val="00B80E7D"/>
    <w:rsid w:val="00B80F4F"/>
    <w:rsid w:val="00B81054"/>
    <w:rsid w:val="00B8135F"/>
    <w:rsid w:val="00B81A1F"/>
    <w:rsid w:val="00B81B33"/>
    <w:rsid w:val="00B82102"/>
    <w:rsid w:val="00B82544"/>
    <w:rsid w:val="00B82CFD"/>
    <w:rsid w:val="00B83141"/>
    <w:rsid w:val="00B834E7"/>
    <w:rsid w:val="00B835DC"/>
    <w:rsid w:val="00B835F8"/>
    <w:rsid w:val="00B84489"/>
    <w:rsid w:val="00B85048"/>
    <w:rsid w:val="00B85083"/>
    <w:rsid w:val="00B850FF"/>
    <w:rsid w:val="00B85258"/>
    <w:rsid w:val="00B85577"/>
    <w:rsid w:val="00B8573E"/>
    <w:rsid w:val="00B85DDE"/>
    <w:rsid w:val="00B85EC0"/>
    <w:rsid w:val="00B86086"/>
    <w:rsid w:val="00B86912"/>
    <w:rsid w:val="00B86A94"/>
    <w:rsid w:val="00B86FEE"/>
    <w:rsid w:val="00B87B94"/>
    <w:rsid w:val="00B9041D"/>
    <w:rsid w:val="00B908F3"/>
    <w:rsid w:val="00B91630"/>
    <w:rsid w:val="00B91673"/>
    <w:rsid w:val="00B91B51"/>
    <w:rsid w:val="00B91E1E"/>
    <w:rsid w:val="00B923F0"/>
    <w:rsid w:val="00B92580"/>
    <w:rsid w:val="00B92B40"/>
    <w:rsid w:val="00B9332B"/>
    <w:rsid w:val="00B933FB"/>
    <w:rsid w:val="00B9346C"/>
    <w:rsid w:val="00B9356B"/>
    <w:rsid w:val="00B94338"/>
    <w:rsid w:val="00B9454D"/>
    <w:rsid w:val="00B9455D"/>
    <w:rsid w:val="00B9455E"/>
    <w:rsid w:val="00B94655"/>
    <w:rsid w:val="00B94998"/>
    <w:rsid w:val="00B9567E"/>
    <w:rsid w:val="00B95B4C"/>
    <w:rsid w:val="00B95C83"/>
    <w:rsid w:val="00B96007"/>
    <w:rsid w:val="00B9625A"/>
    <w:rsid w:val="00B971C7"/>
    <w:rsid w:val="00B97345"/>
    <w:rsid w:val="00B9758F"/>
    <w:rsid w:val="00BA05A9"/>
    <w:rsid w:val="00BA0ACD"/>
    <w:rsid w:val="00BA1680"/>
    <w:rsid w:val="00BA1918"/>
    <w:rsid w:val="00BA1B96"/>
    <w:rsid w:val="00BA1D03"/>
    <w:rsid w:val="00BA21D3"/>
    <w:rsid w:val="00BA2495"/>
    <w:rsid w:val="00BA2838"/>
    <w:rsid w:val="00BA2891"/>
    <w:rsid w:val="00BA299A"/>
    <w:rsid w:val="00BA2D9D"/>
    <w:rsid w:val="00BA2E8B"/>
    <w:rsid w:val="00BA45E8"/>
    <w:rsid w:val="00BA4D42"/>
    <w:rsid w:val="00BA588E"/>
    <w:rsid w:val="00BA614C"/>
    <w:rsid w:val="00BA645F"/>
    <w:rsid w:val="00BA6AC9"/>
    <w:rsid w:val="00BA731C"/>
    <w:rsid w:val="00BA7EE0"/>
    <w:rsid w:val="00BB01E7"/>
    <w:rsid w:val="00BB01FB"/>
    <w:rsid w:val="00BB0277"/>
    <w:rsid w:val="00BB02EE"/>
    <w:rsid w:val="00BB0300"/>
    <w:rsid w:val="00BB0577"/>
    <w:rsid w:val="00BB06D7"/>
    <w:rsid w:val="00BB0A92"/>
    <w:rsid w:val="00BB0B84"/>
    <w:rsid w:val="00BB0DD8"/>
    <w:rsid w:val="00BB0E4A"/>
    <w:rsid w:val="00BB15BF"/>
    <w:rsid w:val="00BB1871"/>
    <w:rsid w:val="00BB1A27"/>
    <w:rsid w:val="00BB1B9E"/>
    <w:rsid w:val="00BB24AF"/>
    <w:rsid w:val="00BB24BE"/>
    <w:rsid w:val="00BB2A19"/>
    <w:rsid w:val="00BB2AAA"/>
    <w:rsid w:val="00BB2F93"/>
    <w:rsid w:val="00BB39D0"/>
    <w:rsid w:val="00BB3A3B"/>
    <w:rsid w:val="00BB3C49"/>
    <w:rsid w:val="00BB3FAB"/>
    <w:rsid w:val="00BB52FE"/>
    <w:rsid w:val="00BB53A3"/>
    <w:rsid w:val="00BB5499"/>
    <w:rsid w:val="00BB590D"/>
    <w:rsid w:val="00BB5A59"/>
    <w:rsid w:val="00BB5D41"/>
    <w:rsid w:val="00BB6631"/>
    <w:rsid w:val="00BB6F2F"/>
    <w:rsid w:val="00BB6F38"/>
    <w:rsid w:val="00BB72A3"/>
    <w:rsid w:val="00BB78D2"/>
    <w:rsid w:val="00BB7D7C"/>
    <w:rsid w:val="00BC121E"/>
    <w:rsid w:val="00BC210D"/>
    <w:rsid w:val="00BC2400"/>
    <w:rsid w:val="00BC2754"/>
    <w:rsid w:val="00BC2A4F"/>
    <w:rsid w:val="00BC2E25"/>
    <w:rsid w:val="00BC3639"/>
    <w:rsid w:val="00BC36DF"/>
    <w:rsid w:val="00BC3A37"/>
    <w:rsid w:val="00BC3A85"/>
    <w:rsid w:val="00BC3F19"/>
    <w:rsid w:val="00BC483A"/>
    <w:rsid w:val="00BC4857"/>
    <w:rsid w:val="00BC4B9E"/>
    <w:rsid w:val="00BC577A"/>
    <w:rsid w:val="00BC5796"/>
    <w:rsid w:val="00BC5880"/>
    <w:rsid w:val="00BC60E6"/>
    <w:rsid w:val="00BC627B"/>
    <w:rsid w:val="00BC6559"/>
    <w:rsid w:val="00BC6568"/>
    <w:rsid w:val="00BC67A6"/>
    <w:rsid w:val="00BC6ACB"/>
    <w:rsid w:val="00BC6FB7"/>
    <w:rsid w:val="00BC6FF0"/>
    <w:rsid w:val="00BC7682"/>
    <w:rsid w:val="00BD01D6"/>
    <w:rsid w:val="00BD023B"/>
    <w:rsid w:val="00BD0267"/>
    <w:rsid w:val="00BD0534"/>
    <w:rsid w:val="00BD07D7"/>
    <w:rsid w:val="00BD0A96"/>
    <w:rsid w:val="00BD0E91"/>
    <w:rsid w:val="00BD165A"/>
    <w:rsid w:val="00BD21CF"/>
    <w:rsid w:val="00BD259D"/>
    <w:rsid w:val="00BD261B"/>
    <w:rsid w:val="00BD2F59"/>
    <w:rsid w:val="00BD3236"/>
    <w:rsid w:val="00BD326A"/>
    <w:rsid w:val="00BD4624"/>
    <w:rsid w:val="00BD4F41"/>
    <w:rsid w:val="00BD5017"/>
    <w:rsid w:val="00BD55C8"/>
    <w:rsid w:val="00BD5A40"/>
    <w:rsid w:val="00BD5FA3"/>
    <w:rsid w:val="00BD6454"/>
    <w:rsid w:val="00BD65A8"/>
    <w:rsid w:val="00BD6666"/>
    <w:rsid w:val="00BD66FA"/>
    <w:rsid w:val="00BD67F8"/>
    <w:rsid w:val="00BD703F"/>
    <w:rsid w:val="00BD7805"/>
    <w:rsid w:val="00BD7AD1"/>
    <w:rsid w:val="00BE02C9"/>
    <w:rsid w:val="00BE0A87"/>
    <w:rsid w:val="00BE0EAB"/>
    <w:rsid w:val="00BE1304"/>
    <w:rsid w:val="00BE1B3D"/>
    <w:rsid w:val="00BE1C65"/>
    <w:rsid w:val="00BE1E25"/>
    <w:rsid w:val="00BE1EFD"/>
    <w:rsid w:val="00BE20BE"/>
    <w:rsid w:val="00BE2340"/>
    <w:rsid w:val="00BE2848"/>
    <w:rsid w:val="00BE28FC"/>
    <w:rsid w:val="00BE3244"/>
    <w:rsid w:val="00BE3799"/>
    <w:rsid w:val="00BE380F"/>
    <w:rsid w:val="00BE3A21"/>
    <w:rsid w:val="00BE3B5C"/>
    <w:rsid w:val="00BE3EEA"/>
    <w:rsid w:val="00BE4254"/>
    <w:rsid w:val="00BE4864"/>
    <w:rsid w:val="00BE4DC9"/>
    <w:rsid w:val="00BE4FDE"/>
    <w:rsid w:val="00BE637E"/>
    <w:rsid w:val="00BE6891"/>
    <w:rsid w:val="00BE6AA1"/>
    <w:rsid w:val="00BE6B02"/>
    <w:rsid w:val="00BE6C27"/>
    <w:rsid w:val="00BE6EAB"/>
    <w:rsid w:val="00BE736D"/>
    <w:rsid w:val="00BE75F9"/>
    <w:rsid w:val="00BE7971"/>
    <w:rsid w:val="00BE7C7D"/>
    <w:rsid w:val="00BE7F77"/>
    <w:rsid w:val="00BF029D"/>
    <w:rsid w:val="00BF09FC"/>
    <w:rsid w:val="00BF1373"/>
    <w:rsid w:val="00BF1696"/>
    <w:rsid w:val="00BF1703"/>
    <w:rsid w:val="00BF1740"/>
    <w:rsid w:val="00BF209D"/>
    <w:rsid w:val="00BF20C3"/>
    <w:rsid w:val="00BF22E6"/>
    <w:rsid w:val="00BF2488"/>
    <w:rsid w:val="00BF2880"/>
    <w:rsid w:val="00BF2EB8"/>
    <w:rsid w:val="00BF385D"/>
    <w:rsid w:val="00BF3D5B"/>
    <w:rsid w:val="00BF3EC1"/>
    <w:rsid w:val="00BF4DA6"/>
    <w:rsid w:val="00BF4EA0"/>
    <w:rsid w:val="00BF58D6"/>
    <w:rsid w:val="00BF5A45"/>
    <w:rsid w:val="00BF5BB6"/>
    <w:rsid w:val="00BF5BC1"/>
    <w:rsid w:val="00BF6F42"/>
    <w:rsid w:val="00BF70D5"/>
    <w:rsid w:val="00BF79B4"/>
    <w:rsid w:val="00BF7C33"/>
    <w:rsid w:val="00C002FC"/>
    <w:rsid w:val="00C02401"/>
    <w:rsid w:val="00C02956"/>
    <w:rsid w:val="00C02994"/>
    <w:rsid w:val="00C0338E"/>
    <w:rsid w:val="00C03852"/>
    <w:rsid w:val="00C04239"/>
    <w:rsid w:val="00C04526"/>
    <w:rsid w:val="00C04777"/>
    <w:rsid w:val="00C04AF5"/>
    <w:rsid w:val="00C04EC2"/>
    <w:rsid w:val="00C0507E"/>
    <w:rsid w:val="00C05559"/>
    <w:rsid w:val="00C05727"/>
    <w:rsid w:val="00C06467"/>
    <w:rsid w:val="00C06EEC"/>
    <w:rsid w:val="00C0719F"/>
    <w:rsid w:val="00C07395"/>
    <w:rsid w:val="00C07AE2"/>
    <w:rsid w:val="00C07BD7"/>
    <w:rsid w:val="00C10012"/>
    <w:rsid w:val="00C100EF"/>
    <w:rsid w:val="00C107E4"/>
    <w:rsid w:val="00C107F1"/>
    <w:rsid w:val="00C10D46"/>
    <w:rsid w:val="00C11829"/>
    <w:rsid w:val="00C1225D"/>
    <w:rsid w:val="00C125BE"/>
    <w:rsid w:val="00C12848"/>
    <w:rsid w:val="00C12B15"/>
    <w:rsid w:val="00C12D96"/>
    <w:rsid w:val="00C137FE"/>
    <w:rsid w:val="00C13DD0"/>
    <w:rsid w:val="00C13E9E"/>
    <w:rsid w:val="00C142E2"/>
    <w:rsid w:val="00C147F3"/>
    <w:rsid w:val="00C15302"/>
    <w:rsid w:val="00C15574"/>
    <w:rsid w:val="00C155E3"/>
    <w:rsid w:val="00C15884"/>
    <w:rsid w:val="00C158B4"/>
    <w:rsid w:val="00C1599F"/>
    <w:rsid w:val="00C15ED7"/>
    <w:rsid w:val="00C16537"/>
    <w:rsid w:val="00C16DB0"/>
    <w:rsid w:val="00C17140"/>
    <w:rsid w:val="00C1786E"/>
    <w:rsid w:val="00C17D7E"/>
    <w:rsid w:val="00C20146"/>
    <w:rsid w:val="00C20190"/>
    <w:rsid w:val="00C20921"/>
    <w:rsid w:val="00C20B25"/>
    <w:rsid w:val="00C20C78"/>
    <w:rsid w:val="00C21094"/>
    <w:rsid w:val="00C212CF"/>
    <w:rsid w:val="00C214BD"/>
    <w:rsid w:val="00C217B7"/>
    <w:rsid w:val="00C21A59"/>
    <w:rsid w:val="00C21B10"/>
    <w:rsid w:val="00C21DE6"/>
    <w:rsid w:val="00C22422"/>
    <w:rsid w:val="00C22EFE"/>
    <w:rsid w:val="00C23644"/>
    <w:rsid w:val="00C245AE"/>
    <w:rsid w:val="00C249B9"/>
    <w:rsid w:val="00C24CFC"/>
    <w:rsid w:val="00C2519E"/>
    <w:rsid w:val="00C25751"/>
    <w:rsid w:val="00C260CF"/>
    <w:rsid w:val="00C26454"/>
    <w:rsid w:val="00C26D07"/>
    <w:rsid w:val="00C26DDE"/>
    <w:rsid w:val="00C26E04"/>
    <w:rsid w:val="00C27AE8"/>
    <w:rsid w:val="00C27C7E"/>
    <w:rsid w:val="00C301B2"/>
    <w:rsid w:val="00C31329"/>
    <w:rsid w:val="00C31430"/>
    <w:rsid w:val="00C31B76"/>
    <w:rsid w:val="00C31D4F"/>
    <w:rsid w:val="00C3283E"/>
    <w:rsid w:val="00C32B88"/>
    <w:rsid w:val="00C32C0F"/>
    <w:rsid w:val="00C32E17"/>
    <w:rsid w:val="00C32E2D"/>
    <w:rsid w:val="00C32FAD"/>
    <w:rsid w:val="00C3320D"/>
    <w:rsid w:val="00C33AB6"/>
    <w:rsid w:val="00C34225"/>
    <w:rsid w:val="00C34237"/>
    <w:rsid w:val="00C34672"/>
    <w:rsid w:val="00C348A1"/>
    <w:rsid w:val="00C3497A"/>
    <w:rsid w:val="00C34D86"/>
    <w:rsid w:val="00C3555B"/>
    <w:rsid w:val="00C355F7"/>
    <w:rsid w:val="00C35A09"/>
    <w:rsid w:val="00C35B73"/>
    <w:rsid w:val="00C35DC8"/>
    <w:rsid w:val="00C35EE9"/>
    <w:rsid w:val="00C3650E"/>
    <w:rsid w:val="00C36790"/>
    <w:rsid w:val="00C369E6"/>
    <w:rsid w:val="00C36D33"/>
    <w:rsid w:val="00C3788B"/>
    <w:rsid w:val="00C37A9F"/>
    <w:rsid w:val="00C37B8E"/>
    <w:rsid w:val="00C37BA6"/>
    <w:rsid w:val="00C37CD5"/>
    <w:rsid w:val="00C37D82"/>
    <w:rsid w:val="00C4019C"/>
    <w:rsid w:val="00C4051E"/>
    <w:rsid w:val="00C4065C"/>
    <w:rsid w:val="00C40BD9"/>
    <w:rsid w:val="00C411FF"/>
    <w:rsid w:val="00C4132B"/>
    <w:rsid w:val="00C4154E"/>
    <w:rsid w:val="00C41C12"/>
    <w:rsid w:val="00C420CE"/>
    <w:rsid w:val="00C42144"/>
    <w:rsid w:val="00C424E8"/>
    <w:rsid w:val="00C426A0"/>
    <w:rsid w:val="00C42FE3"/>
    <w:rsid w:val="00C433F6"/>
    <w:rsid w:val="00C4369D"/>
    <w:rsid w:val="00C4379B"/>
    <w:rsid w:val="00C43BF4"/>
    <w:rsid w:val="00C43C74"/>
    <w:rsid w:val="00C44BF7"/>
    <w:rsid w:val="00C45035"/>
    <w:rsid w:val="00C45B5A"/>
    <w:rsid w:val="00C467F4"/>
    <w:rsid w:val="00C46AAC"/>
    <w:rsid w:val="00C46EB7"/>
    <w:rsid w:val="00C46F3F"/>
    <w:rsid w:val="00C47029"/>
    <w:rsid w:val="00C470BA"/>
    <w:rsid w:val="00C47630"/>
    <w:rsid w:val="00C47D21"/>
    <w:rsid w:val="00C47E8E"/>
    <w:rsid w:val="00C506C8"/>
    <w:rsid w:val="00C51093"/>
    <w:rsid w:val="00C51745"/>
    <w:rsid w:val="00C518BF"/>
    <w:rsid w:val="00C51F17"/>
    <w:rsid w:val="00C52550"/>
    <w:rsid w:val="00C52603"/>
    <w:rsid w:val="00C52857"/>
    <w:rsid w:val="00C5365A"/>
    <w:rsid w:val="00C54228"/>
    <w:rsid w:val="00C545A2"/>
    <w:rsid w:val="00C54669"/>
    <w:rsid w:val="00C55909"/>
    <w:rsid w:val="00C560CF"/>
    <w:rsid w:val="00C562A1"/>
    <w:rsid w:val="00C56311"/>
    <w:rsid w:val="00C56C05"/>
    <w:rsid w:val="00C56E30"/>
    <w:rsid w:val="00C572D9"/>
    <w:rsid w:val="00C605CC"/>
    <w:rsid w:val="00C60698"/>
    <w:rsid w:val="00C60BC0"/>
    <w:rsid w:val="00C61165"/>
    <w:rsid w:val="00C6133C"/>
    <w:rsid w:val="00C620C1"/>
    <w:rsid w:val="00C621E0"/>
    <w:rsid w:val="00C627AA"/>
    <w:rsid w:val="00C63339"/>
    <w:rsid w:val="00C63CC2"/>
    <w:rsid w:val="00C63CFF"/>
    <w:rsid w:val="00C643B4"/>
    <w:rsid w:val="00C64771"/>
    <w:rsid w:val="00C64BAD"/>
    <w:rsid w:val="00C64D88"/>
    <w:rsid w:val="00C650AA"/>
    <w:rsid w:val="00C650DD"/>
    <w:rsid w:val="00C651E0"/>
    <w:rsid w:val="00C6543B"/>
    <w:rsid w:val="00C6579B"/>
    <w:rsid w:val="00C65C8E"/>
    <w:rsid w:val="00C65CBD"/>
    <w:rsid w:val="00C668BB"/>
    <w:rsid w:val="00C66BF2"/>
    <w:rsid w:val="00C6700E"/>
    <w:rsid w:val="00C671AE"/>
    <w:rsid w:val="00C671C9"/>
    <w:rsid w:val="00C6765E"/>
    <w:rsid w:val="00C67779"/>
    <w:rsid w:val="00C67825"/>
    <w:rsid w:val="00C67863"/>
    <w:rsid w:val="00C6791B"/>
    <w:rsid w:val="00C70352"/>
    <w:rsid w:val="00C70A99"/>
    <w:rsid w:val="00C70B8E"/>
    <w:rsid w:val="00C71112"/>
    <w:rsid w:val="00C71A61"/>
    <w:rsid w:val="00C72003"/>
    <w:rsid w:val="00C725E2"/>
    <w:rsid w:val="00C72768"/>
    <w:rsid w:val="00C72A56"/>
    <w:rsid w:val="00C730F3"/>
    <w:rsid w:val="00C73217"/>
    <w:rsid w:val="00C732D8"/>
    <w:rsid w:val="00C732ED"/>
    <w:rsid w:val="00C73362"/>
    <w:rsid w:val="00C73C27"/>
    <w:rsid w:val="00C7402C"/>
    <w:rsid w:val="00C74107"/>
    <w:rsid w:val="00C74251"/>
    <w:rsid w:val="00C74A62"/>
    <w:rsid w:val="00C74ACA"/>
    <w:rsid w:val="00C74E52"/>
    <w:rsid w:val="00C75040"/>
    <w:rsid w:val="00C7577E"/>
    <w:rsid w:val="00C75BA1"/>
    <w:rsid w:val="00C75EEB"/>
    <w:rsid w:val="00C762BC"/>
    <w:rsid w:val="00C76347"/>
    <w:rsid w:val="00C763AB"/>
    <w:rsid w:val="00C764A6"/>
    <w:rsid w:val="00C7687F"/>
    <w:rsid w:val="00C76A68"/>
    <w:rsid w:val="00C770FE"/>
    <w:rsid w:val="00C771C7"/>
    <w:rsid w:val="00C77400"/>
    <w:rsid w:val="00C7748A"/>
    <w:rsid w:val="00C77A1B"/>
    <w:rsid w:val="00C80085"/>
    <w:rsid w:val="00C80306"/>
    <w:rsid w:val="00C804A4"/>
    <w:rsid w:val="00C80F6A"/>
    <w:rsid w:val="00C811B0"/>
    <w:rsid w:val="00C81328"/>
    <w:rsid w:val="00C81642"/>
    <w:rsid w:val="00C81683"/>
    <w:rsid w:val="00C818AD"/>
    <w:rsid w:val="00C8241A"/>
    <w:rsid w:val="00C829C1"/>
    <w:rsid w:val="00C829C3"/>
    <w:rsid w:val="00C82BA8"/>
    <w:rsid w:val="00C82C10"/>
    <w:rsid w:val="00C82EF4"/>
    <w:rsid w:val="00C8330B"/>
    <w:rsid w:val="00C83A7A"/>
    <w:rsid w:val="00C83F89"/>
    <w:rsid w:val="00C84D3B"/>
    <w:rsid w:val="00C851BA"/>
    <w:rsid w:val="00C8536C"/>
    <w:rsid w:val="00C856E6"/>
    <w:rsid w:val="00C872C4"/>
    <w:rsid w:val="00C874E3"/>
    <w:rsid w:val="00C87849"/>
    <w:rsid w:val="00C87913"/>
    <w:rsid w:val="00C87C49"/>
    <w:rsid w:val="00C90033"/>
    <w:rsid w:val="00C90124"/>
    <w:rsid w:val="00C90193"/>
    <w:rsid w:val="00C9032B"/>
    <w:rsid w:val="00C90890"/>
    <w:rsid w:val="00C90E96"/>
    <w:rsid w:val="00C91027"/>
    <w:rsid w:val="00C910BB"/>
    <w:rsid w:val="00C912B0"/>
    <w:rsid w:val="00C91570"/>
    <w:rsid w:val="00C91F62"/>
    <w:rsid w:val="00C9269C"/>
    <w:rsid w:val="00C92863"/>
    <w:rsid w:val="00C92E79"/>
    <w:rsid w:val="00C93378"/>
    <w:rsid w:val="00C93596"/>
    <w:rsid w:val="00C9361A"/>
    <w:rsid w:val="00C9368A"/>
    <w:rsid w:val="00C9398B"/>
    <w:rsid w:val="00C93B40"/>
    <w:rsid w:val="00C94A01"/>
    <w:rsid w:val="00C94BCF"/>
    <w:rsid w:val="00C94C83"/>
    <w:rsid w:val="00C94CE2"/>
    <w:rsid w:val="00C95AD8"/>
    <w:rsid w:val="00C95FD8"/>
    <w:rsid w:val="00C964A0"/>
    <w:rsid w:val="00C9672A"/>
    <w:rsid w:val="00C9694A"/>
    <w:rsid w:val="00C96EAD"/>
    <w:rsid w:val="00C96FC3"/>
    <w:rsid w:val="00C97364"/>
    <w:rsid w:val="00C97813"/>
    <w:rsid w:val="00C97898"/>
    <w:rsid w:val="00C97D9D"/>
    <w:rsid w:val="00CA047F"/>
    <w:rsid w:val="00CA1066"/>
    <w:rsid w:val="00CA137C"/>
    <w:rsid w:val="00CA152D"/>
    <w:rsid w:val="00CA175D"/>
    <w:rsid w:val="00CA2024"/>
    <w:rsid w:val="00CA23FF"/>
    <w:rsid w:val="00CA2587"/>
    <w:rsid w:val="00CA381A"/>
    <w:rsid w:val="00CA39D2"/>
    <w:rsid w:val="00CA3E0B"/>
    <w:rsid w:val="00CA4047"/>
    <w:rsid w:val="00CA4263"/>
    <w:rsid w:val="00CA501E"/>
    <w:rsid w:val="00CA556C"/>
    <w:rsid w:val="00CA55AC"/>
    <w:rsid w:val="00CA55FE"/>
    <w:rsid w:val="00CA5703"/>
    <w:rsid w:val="00CA5A97"/>
    <w:rsid w:val="00CA5D53"/>
    <w:rsid w:val="00CA5E6A"/>
    <w:rsid w:val="00CA619B"/>
    <w:rsid w:val="00CA6C41"/>
    <w:rsid w:val="00CA6C6C"/>
    <w:rsid w:val="00CA766D"/>
    <w:rsid w:val="00CA79A3"/>
    <w:rsid w:val="00CA7F13"/>
    <w:rsid w:val="00CB0262"/>
    <w:rsid w:val="00CB0BD4"/>
    <w:rsid w:val="00CB0F01"/>
    <w:rsid w:val="00CB13B4"/>
    <w:rsid w:val="00CB16FF"/>
    <w:rsid w:val="00CB1910"/>
    <w:rsid w:val="00CB22BC"/>
    <w:rsid w:val="00CB2465"/>
    <w:rsid w:val="00CB2594"/>
    <w:rsid w:val="00CB28DF"/>
    <w:rsid w:val="00CB313B"/>
    <w:rsid w:val="00CB33EE"/>
    <w:rsid w:val="00CB38E0"/>
    <w:rsid w:val="00CB4EB7"/>
    <w:rsid w:val="00CB5502"/>
    <w:rsid w:val="00CB5509"/>
    <w:rsid w:val="00CB6687"/>
    <w:rsid w:val="00CB6C99"/>
    <w:rsid w:val="00CB6D66"/>
    <w:rsid w:val="00CB6F63"/>
    <w:rsid w:val="00CB77CA"/>
    <w:rsid w:val="00CB7A04"/>
    <w:rsid w:val="00CB7B20"/>
    <w:rsid w:val="00CB7E65"/>
    <w:rsid w:val="00CB7EC8"/>
    <w:rsid w:val="00CC0FC6"/>
    <w:rsid w:val="00CC11FB"/>
    <w:rsid w:val="00CC1235"/>
    <w:rsid w:val="00CC152F"/>
    <w:rsid w:val="00CC1A52"/>
    <w:rsid w:val="00CC1F5D"/>
    <w:rsid w:val="00CC1F6D"/>
    <w:rsid w:val="00CC2ED8"/>
    <w:rsid w:val="00CC3048"/>
    <w:rsid w:val="00CC34B9"/>
    <w:rsid w:val="00CC36F7"/>
    <w:rsid w:val="00CC3AD9"/>
    <w:rsid w:val="00CC3CD0"/>
    <w:rsid w:val="00CC44C2"/>
    <w:rsid w:val="00CC44DA"/>
    <w:rsid w:val="00CC4960"/>
    <w:rsid w:val="00CC53DF"/>
    <w:rsid w:val="00CC5A76"/>
    <w:rsid w:val="00CC64B8"/>
    <w:rsid w:val="00CC713F"/>
    <w:rsid w:val="00CC7413"/>
    <w:rsid w:val="00CD039F"/>
    <w:rsid w:val="00CD07D1"/>
    <w:rsid w:val="00CD0DE3"/>
    <w:rsid w:val="00CD10C8"/>
    <w:rsid w:val="00CD111E"/>
    <w:rsid w:val="00CD14C9"/>
    <w:rsid w:val="00CD19BA"/>
    <w:rsid w:val="00CD1B15"/>
    <w:rsid w:val="00CD1C51"/>
    <w:rsid w:val="00CD1D51"/>
    <w:rsid w:val="00CD1E82"/>
    <w:rsid w:val="00CD23F4"/>
    <w:rsid w:val="00CD25FB"/>
    <w:rsid w:val="00CD3CF3"/>
    <w:rsid w:val="00CD441C"/>
    <w:rsid w:val="00CD4778"/>
    <w:rsid w:val="00CD5207"/>
    <w:rsid w:val="00CD5946"/>
    <w:rsid w:val="00CD5AA2"/>
    <w:rsid w:val="00CD5B30"/>
    <w:rsid w:val="00CD6558"/>
    <w:rsid w:val="00CD734D"/>
    <w:rsid w:val="00CD7382"/>
    <w:rsid w:val="00CD7C90"/>
    <w:rsid w:val="00CD7E1D"/>
    <w:rsid w:val="00CD7EDC"/>
    <w:rsid w:val="00CE00FE"/>
    <w:rsid w:val="00CE02A8"/>
    <w:rsid w:val="00CE122C"/>
    <w:rsid w:val="00CE12E3"/>
    <w:rsid w:val="00CE1538"/>
    <w:rsid w:val="00CE17C5"/>
    <w:rsid w:val="00CE1A01"/>
    <w:rsid w:val="00CE1C5C"/>
    <w:rsid w:val="00CE1FC7"/>
    <w:rsid w:val="00CE2071"/>
    <w:rsid w:val="00CE21FD"/>
    <w:rsid w:val="00CE2202"/>
    <w:rsid w:val="00CE284E"/>
    <w:rsid w:val="00CE2F69"/>
    <w:rsid w:val="00CE2FDF"/>
    <w:rsid w:val="00CE36FB"/>
    <w:rsid w:val="00CE377F"/>
    <w:rsid w:val="00CE3781"/>
    <w:rsid w:val="00CE38A6"/>
    <w:rsid w:val="00CE41E7"/>
    <w:rsid w:val="00CE4719"/>
    <w:rsid w:val="00CE4B12"/>
    <w:rsid w:val="00CE4BDB"/>
    <w:rsid w:val="00CE554E"/>
    <w:rsid w:val="00CE6064"/>
    <w:rsid w:val="00CE61E4"/>
    <w:rsid w:val="00CE639C"/>
    <w:rsid w:val="00CE63A0"/>
    <w:rsid w:val="00CE6532"/>
    <w:rsid w:val="00CE671A"/>
    <w:rsid w:val="00CE6C3D"/>
    <w:rsid w:val="00CE6F13"/>
    <w:rsid w:val="00CE7017"/>
    <w:rsid w:val="00CE711E"/>
    <w:rsid w:val="00CE7608"/>
    <w:rsid w:val="00CE7A54"/>
    <w:rsid w:val="00CE7CC9"/>
    <w:rsid w:val="00CF0B0E"/>
    <w:rsid w:val="00CF0D8C"/>
    <w:rsid w:val="00CF0DFF"/>
    <w:rsid w:val="00CF1044"/>
    <w:rsid w:val="00CF1B14"/>
    <w:rsid w:val="00CF2229"/>
    <w:rsid w:val="00CF24A5"/>
    <w:rsid w:val="00CF2BAC"/>
    <w:rsid w:val="00CF2D61"/>
    <w:rsid w:val="00CF39BB"/>
    <w:rsid w:val="00CF3D1D"/>
    <w:rsid w:val="00CF3FDB"/>
    <w:rsid w:val="00CF416E"/>
    <w:rsid w:val="00CF42B8"/>
    <w:rsid w:val="00CF4474"/>
    <w:rsid w:val="00CF4506"/>
    <w:rsid w:val="00CF46AB"/>
    <w:rsid w:val="00CF492C"/>
    <w:rsid w:val="00CF51D7"/>
    <w:rsid w:val="00CF5481"/>
    <w:rsid w:val="00CF57FE"/>
    <w:rsid w:val="00CF581F"/>
    <w:rsid w:val="00CF60A5"/>
    <w:rsid w:val="00CF66E4"/>
    <w:rsid w:val="00CF6C6D"/>
    <w:rsid w:val="00CF71E6"/>
    <w:rsid w:val="00CF7417"/>
    <w:rsid w:val="00CF759F"/>
    <w:rsid w:val="00CF793F"/>
    <w:rsid w:val="00CF7A5E"/>
    <w:rsid w:val="00CF7A6F"/>
    <w:rsid w:val="00CF7BE8"/>
    <w:rsid w:val="00D00B23"/>
    <w:rsid w:val="00D00D26"/>
    <w:rsid w:val="00D00EA1"/>
    <w:rsid w:val="00D00F2D"/>
    <w:rsid w:val="00D0106A"/>
    <w:rsid w:val="00D0132D"/>
    <w:rsid w:val="00D01701"/>
    <w:rsid w:val="00D01AD4"/>
    <w:rsid w:val="00D02304"/>
    <w:rsid w:val="00D02A59"/>
    <w:rsid w:val="00D02B07"/>
    <w:rsid w:val="00D02DB6"/>
    <w:rsid w:val="00D02E1F"/>
    <w:rsid w:val="00D03670"/>
    <w:rsid w:val="00D036F7"/>
    <w:rsid w:val="00D03BF6"/>
    <w:rsid w:val="00D0414D"/>
    <w:rsid w:val="00D0488F"/>
    <w:rsid w:val="00D057C3"/>
    <w:rsid w:val="00D058EE"/>
    <w:rsid w:val="00D0628C"/>
    <w:rsid w:val="00D06448"/>
    <w:rsid w:val="00D06720"/>
    <w:rsid w:val="00D0712B"/>
    <w:rsid w:val="00D07BAE"/>
    <w:rsid w:val="00D07ED9"/>
    <w:rsid w:val="00D10261"/>
    <w:rsid w:val="00D1114D"/>
    <w:rsid w:val="00D112E6"/>
    <w:rsid w:val="00D11306"/>
    <w:rsid w:val="00D1135B"/>
    <w:rsid w:val="00D113CE"/>
    <w:rsid w:val="00D11690"/>
    <w:rsid w:val="00D118FE"/>
    <w:rsid w:val="00D11AEB"/>
    <w:rsid w:val="00D11B24"/>
    <w:rsid w:val="00D11C28"/>
    <w:rsid w:val="00D11DFC"/>
    <w:rsid w:val="00D121AA"/>
    <w:rsid w:val="00D121F0"/>
    <w:rsid w:val="00D122F2"/>
    <w:rsid w:val="00D12412"/>
    <w:rsid w:val="00D126C2"/>
    <w:rsid w:val="00D12AAE"/>
    <w:rsid w:val="00D12B7D"/>
    <w:rsid w:val="00D13275"/>
    <w:rsid w:val="00D13394"/>
    <w:rsid w:val="00D13C1B"/>
    <w:rsid w:val="00D13D68"/>
    <w:rsid w:val="00D1482E"/>
    <w:rsid w:val="00D153E5"/>
    <w:rsid w:val="00D15509"/>
    <w:rsid w:val="00D15782"/>
    <w:rsid w:val="00D15CF7"/>
    <w:rsid w:val="00D169D0"/>
    <w:rsid w:val="00D16F7E"/>
    <w:rsid w:val="00D17125"/>
    <w:rsid w:val="00D17243"/>
    <w:rsid w:val="00D17866"/>
    <w:rsid w:val="00D20134"/>
    <w:rsid w:val="00D202B5"/>
    <w:rsid w:val="00D20A0C"/>
    <w:rsid w:val="00D20B1B"/>
    <w:rsid w:val="00D20C49"/>
    <w:rsid w:val="00D20CFD"/>
    <w:rsid w:val="00D20EC7"/>
    <w:rsid w:val="00D20F04"/>
    <w:rsid w:val="00D21071"/>
    <w:rsid w:val="00D218E2"/>
    <w:rsid w:val="00D21B6B"/>
    <w:rsid w:val="00D21FDC"/>
    <w:rsid w:val="00D22211"/>
    <w:rsid w:val="00D2246B"/>
    <w:rsid w:val="00D22DAC"/>
    <w:rsid w:val="00D22F63"/>
    <w:rsid w:val="00D23320"/>
    <w:rsid w:val="00D23488"/>
    <w:rsid w:val="00D23806"/>
    <w:rsid w:val="00D24542"/>
    <w:rsid w:val="00D24866"/>
    <w:rsid w:val="00D24D0F"/>
    <w:rsid w:val="00D250A5"/>
    <w:rsid w:val="00D250D0"/>
    <w:rsid w:val="00D25165"/>
    <w:rsid w:val="00D255C4"/>
    <w:rsid w:val="00D25638"/>
    <w:rsid w:val="00D256F7"/>
    <w:rsid w:val="00D25753"/>
    <w:rsid w:val="00D25A43"/>
    <w:rsid w:val="00D25B33"/>
    <w:rsid w:val="00D2616C"/>
    <w:rsid w:val="00D26784"/>
    <w:rsid w:val="00D27536"/>
    <w:rsid w:val="00D30694"/>
    <w:rsid w:val="00D309A6"/>
    <w:rsid w:val="00D309F1"/>
    <w:rsid w:val="00D30DB7"/>
    <w:rsid w:val="00D30EB6"/>
    <w:rsid w:val="00D31AF6"/>
    <w:rsid w:val="00D31F80"/>
    <w:rsid w:val="00D32177"/>
    <w:rsid w:val="00D329E5"/>
    <w:rsid w:val="00D32AB5"/>
    <w:rsid w:val="00D32DBD"/>
    <w:rsid w:val="00D3305D"/>
    <w:rsid w:val="00D33382"/>
    <w:rsid w:val="00D339B5"/>
    <w:rsid w:val="00D33C73"/>
    <w:rsid w:val="00D33DFC"/>
    <w:rsid w:val="00D34042"/>
    <w:rsid w:val="00D3407C"/>
    <w:rsid w:val="00D3412B"/>
    <w:rsid w:val="00D34BEF"/>
    <w:rsid w:val="00D34C2F"/>
    <w:rsid w:val="00D35482"/>
    <w:rsid w:val="00D3573E"/>
    <w:rsid w:val="00D358B4"/>
    <w:rsid w:val="00D358EA"/>
    <w:rsid w:val="00D35B15"/>
    <w:rsid w:val="00D37082"/>
    <w:rsid w:val="00D37D68"/>
    <w:rsid w:val="00D37EA5"/>
    <w:rsid w:val="00D4070A"/>
    <w:rsid w:val="00D40C5A"/>
    <w:rsid w:val="00D414B5"/>
    <w:rsid w:val="00D41548"/>
    <w:rsid w:val="00D42174"/>
    <w:rsid w:val="00D42323"/>
    <w:rsid w:val="00D4241A"/>
    <w:rsid w:val="00D42B49"/>
    <w:rsid w:val="00D43429"/>
    <w:rsid w:val="00D4347B"/>
    <w:rsid w:val="00D43485"/>
    <w:rsid w:val="00D43DB8"/>
    <w:rsid w:val="00D4400A"/>
    <w:rsid w:val="00D44057"/>
    <w:rsid w:val="00D4459C"/>
    <w:rsid w:val="00D448B2"/>
    <w:rsid w:val="00D44BDF"/>
    <w:rsid w:val="00D44D1C"/>
    <w:rsid w:val="00D44DAB"/>
    <w:rsid w:val="00D45830"/>
    <w:rsid w:val="00D45E81"/>
    <w:rsid w:val="00D45E9C"/>
    <w:rsid w:val="00D46F86"/>
    <w:rsid w:val="00D47216"/>
    <w:rsid w:val="00D4746F"/>
    <w:rsid w:val="00D47747"/>
    <w:rsid w:val="00D477B6"/>
    <w:rsid w:val="00D47958"/>
    <w:rsid w:val="00D50022"/>
    <w:rsid w:val="00D505AB"/>
    <w:rsid w:val="00D50BC2"/>
    <w:rsid w:val="00D5100B"/>
    <w:rsid w:val="00D51847"/>
    <w:rsid w:val="00D51D27"/>
    <w:rsid w:val="00D52505"/>
    <w:rsid w:val="00D5263D"/>
    <w:rsid w:val="00D52BA9"/>
    <w:rsid w:val="00D52EDB"/>
    <w:rsid w:val="00D53032"/>
    <w:rsid w:val="00D531DB"/>
    <w:rsid w:val="00D5339B"/>
    <w:rsid w:val="00D53CAD"/>
    <w:rsid w:val="00D541C9"/>
    <w:rsid w:val="00D543CD"/>
    <w:rsid w:val="00D546EC"/>
    <w:rsid w:val="00D54C35"/>
    <w:rsid w:val="00D55129"/>
    <w:rsid w:val="00D55368"/>
    <w:rsid w:val="00D553D6"/>
    <w:rsid w:val="00D554F4"/>
    <w:rsid w:val="00D557B1"/>
    <w:rsid w:val="00D55D25"/>
    <w:rsid w:val="00D566B8"/>
    <w:rsid w:val="00D566F8"/>
    <w:rsid w:val="00D56807"/>
    <w:rsid w:val="00D569A5"/>
    <w:rsid w:val="00D56C6F"/>
    <w:rsid w:val="00D573C3"/>
    <w:rsid w:val="00D5753D"/>
    <w:rsid w:val="00D57581"/>
    <w:rsid w:val="00D575F2"/>
    <w:rsid w:val="00D57C39"/>
    <w:rsid w:val="00D600CE"/>
    <w:rsid w:val="00D6019F"/>
    <w:rsid w:val="00D60529"/>
    <w:rsid w:val="00D6075D"/>
    <w:rsid w:val="00D60ED8"/>
    <w:rsid w:val="00D6127D"/>
    <w:rsid w:val="00D613AC"/>
    <w:rsid w:val="00D61B9A"/>
    <w:rsid w:val="00D61EAF"/>
    <w:rsid w:val="00D61FE3"/>
    <w:rsid w:val="00D62242"/>
    <w:rsid w:val="00D6278F"/>
    <w:rsid w:val="00D6281C"/>
    <w:rsid w:val="00D6291D"/>
    <w:rsid w:val="00D62C30"/>
    <w:rsid w:val="00D631E3"/>
    <w:rsid w:val="00D637BE"/>
    <w:rsid w:val="00D63ECC"/>
    <w:rsid w:val="00D64428"/>
    <w:rsid w:val="00D64435"/>
    <w:rsid w:val="00D64645"/>
    <w:rsid w:val="00D64802"/>
    <w:rsid w:val="00D64879"/>
    <w:rsid w:val="00D6495F"/>
    <w:rsid w:val="00D64E1B"/>
    <w:rsid w:val="00D6506C"/>
    <w:rsid w:val="00D6519C"/>
    <w:rsid w:val="00D65294"/>
    <w:rsid w:val="00D65511"/>
    <w:rsid w:val="00D65C1A"/>
    <w:rsid w:val="00D6619D"/>
    <w:rsid w:val="00D6635F"/>
    <w:rsid w:val="00D66DDF"/>
    <w:rsid w:val="00D67095"/>
    <w:rsid w:val="00D67106"/>
    <w:rsid w:val="00D673C6"/>
    <w:rsid w:val="00D67403"/>
    <w:rsid w:val="00D67589"/>
    <w:rsid w:val="00D6775B"/>
    <w:rsid w:val="00D67B40"/>
    <w:rsid w:val="00D70584"/>
    <w:rsid w:val="00D71031"/>
    <w:rsid w:val="00D71F1D"/>
    <w:rsid w:val="00D72416"/>
    <w:rsid w:val="00D73BA5"/>
    <w:rsid w:val="00D73D2A"/>
    <w:rsid w:val="00D741F7"/>
    <w:rsid w:val="00D7462C"/>
    <w:rsid w:val="00D748F4"/>
    <w:rsid w:val="00D74A55"/>
    <w:rsid w:val="00D74C60"/>
    <w:rsid w:val="00D75DE3"/>
    <w:rsid w:val="00D75EAF"/>
    <w:rsid w:val="00D75EB2"/>
    <w:rsid w:val="00D761B7"/>
    <w:rsid w:val="00D76D3F"/>
    <w:rsid w:val="00D7718C"/>
    <w:rsid w:val="00D771D0"/>
    <w:rsid w:val="00D7748B"/>
    <w:rsid w:val="00D777E0"/>
    <w:rsid w:val="00D77B04"/>
    <w:rsid w:val="00D77E16"/>
    <w:rsid w:val="00D802BB"/>
    <w:rsid w:val="00D802C9"/>
    <w:rsid w:val="00D8044B"/>
    <w:rsid w:val="00D804DB"/>
    <w:rsid w:val="00D80975"/>
    <w:rsid w:val="00D816CE"/>
    <w:rsid w:val="00D82489"/>
    <w:rsid w:val="00D8263A"/>
    <w:rsid w:val="00D8285B"/>
    <w:rsid w:val="00D833CA"/>
    <w:rsid w:val="00D8368D"/>
    <w:rsid w:val="00D8404D"/>
    <w:rsid w:val="00D84552"/>
    <w:rsid w:val="00D84637"/>
    <w:rsid w:val="00D84695"/>
    <w:rsid w:val="00D84A0D"/>
    <w:rsid w:val="00D84ED0"/>
    <w:rsid w:val="00D84F95"/>
    <w:rsid w:val="00D84FE3"/>
    <w:rsid w:val="00D8527B"/>
    <w:rsid w:val="00D85412"/>
    <w:rsid w:val="00D856EC"/>
    <w:rsid w:val="00D860CC"/>
    <w:rsid w:val="00D865C6"/>
    <w:rsid w:val="00D8663D"/>
    <w:rsid w:val="00D8664F"/>
    <w:rsid w:val="00D86F66"/>
    <w:rsid w:val="00D86F91"/>
    <w:rsid w:val="00D8758F"/>
    <w:rsid w:val="00D87E62"/>
    <w:rsid w:val="00D8A7BC"/>
    <w:rsid w:val="00D908BC"/>
    <w:rsid w:val="00D912B5"/>
    <w:rsid w:val="00D91412"/>
    <w:rsid w:val="00D915EE"/>
    <w:rsid w:val="00D91796"/>
    <w:rsid w:val="00D9222D"/>
    <w:rsid w:val="00D9227D"/>
    <w:rsid w:val="00D92CFB"/>
    <w:rsid w:val="00D92E7F"/>
    <w:rsid w:val="00D9310F"/>
    <w:rsid w:val="00D93586"/>
    <w:rsid w:val="00D937D4"/>
    <w:rsid w:val="00D94A0A"/>
    <w:rsid w:val="00D94BCB"/>
    <w:rsid w:val="00D9511B"/>
    <w:rsid w:val="00D9552D"/>
    <w:rsid w:val="00D9558B"/>
    <w:rsid w:val="00D95606"/>
    <w:rsid w:val="00D9576B"/>
    <w:rsid w:val="00D95F5D"/>
    <w:rsid w:val="00D964C8"/>
    <w:rsid w:val="00D96785"/>
    <w:rsid w:val="00D97162"/>
    <w:rsid w:val="00D9719C"/>
    <w:rsid w:val="00D976AF"/>
    <w:rsid w:val="00D97C1A"/>
    <w:rsid w:val="00D97D91"/>
    <w:rsid w:val="00D97F77"/>
    <w:rsid w:val="00DA0181"/>
    <w:rsid w:val="00DA09F1"/>
    <w:rsid w:val="00DA0BB3"/>
    <w:rsid w:val="00DA139A"/>
    <w:rsid w:val="00DA1B37"/>
    <w:rsid w:val="00DA1E4A"/>
    <w:rsid w:val="00DA2C65"/>
    <w:rsid w:val="00DA2FB0"/>
    <w:rsid w:val="00DA311E"/>
    <w:rsid w:val="00DA3494"/>
    <w:rsid w:val="00DA3973"/>
    <w:rsid w:val="00DA3D0E"/>
    <w:rsid w:val="00DA3F00"/>
    <w:rsid w:val="00DA423F"/>
    <w:rsid w:val="00DA4324"/>
    <w:rsid w:val="00DA4573"/>
    <w:rsid w:val="00DA4DB2"/>
    <w:rsid w:val="00DA5635"/>
    <w:rsid w:val="00DA5738"/>
    <w:rsid w:val="00DA57D3"/>
    <w:rsid w:val="00DA5F63"/>
    <w:rsid w:val="00DA5F7E"/>
    <w:rsid w:val="00DA601A"/>
    <w:rsid w:val="00DA6ED5"/>
    <w:rsid w:val="00DB00C2"/>
    <w:rsid w:val="00DB03EC"/>
    <w:rsid w:val="00DB05F0"/>
    <w:rsid w:val="00DB0646"/>
    <w:rsid w:val="00DB0884"/>
    <w:rsid w:val="00DB0E55"/>
    <w:rsid w:val="00DB174A"/>
    <w:rsid w:val="00DB1768"/>
    <w:rsid w:val="00DB1B4C"/>
    <w:rsid w:val="00DB21FC"/>
    <w:rsid w:val="00DB241A"/>
    <w:rsid w:val="00DB2492"/>
    <w:rsid w:val="00DB24AE"/>
    <w:rsid w:val="00DB31D0"/>
    <w:rsid w:val="00DB4033"/>
    <w:rsid w:val="00DB492E"/>
    <w:rsid w:val="00DB4D6A"/>
    <w:rsid w:val="00DB4F21"/>
    <w:rsid w:val="00DB598D"/>
    <w:rsid w:val="00DB5CC1"/>
    <w:rsid w:val="00DB5ECD"/>
    <w:rsid w:val="00DB61F4"/>
    <w:rsid w:val="00DB636B"/>
    <w:rsid w:val="00DB63D0"/>
    <w:rsid w:val="00DB661E"/>
    <w:rsid w:val="00DB6650"/>
    <w:rsid w:val="00DB6DB7"/>
    <w:rsid w:val="00DB733B"/>
    <w:rsid w:val="00DB77A4"/>
    <w:rsid w:val="00DB7DC9"/>
    <w:rsid w:val="00DB7FF8"/>
    <w:rsid w:val="00DC00FE"/>
    <w:rsid w:val="00DC0492"/>
    <w:rsid w:val="00DC04AF"/>
    <w:rsid w:val="00DC0641"/>
    <w:rsid w:val="00DC0DA7"/>
    <w:rsid w:val="00DC0E9F"/>
    <w:rsid w:val="00DC0F6D"/>
    <w:rsid w:val="00DC1064"/>
    <w:rsid w:val="00DC15DA"/>
    <w:rsid w:val="00DC17D0"/>
    <w:rsid w:val="00DC19EE"/>
    <w:rsid w:val="00DC1B4C"/>
    <w:rsid w:val="00DC2027"/>
    <w:rsid w:val="00DC2086"/>
    <w:rsid w:val="00DC2258"/>
    <w:rsid w:val="00DC2281"/>
    <w:rsid w:val="00DC247F"/>
    <w:rsid w:val="00DC28A1"/>
    <w:rsid w:val="00DC2AB5"/>
    <w:rsid w:val="00DC2C6A"/>
    <w:rsid w:val="00DC3454"/>
    <w:rsid w:val="00DC365E"/>
    <w:rsid w:val="00DC3A02"/>
    <w:rsid w:val="00DC474A"/>
    <w:rsid w:val="00DC4C69"/>
    <w:rsid w:val="00DC4CCB"/>
    <w:rsid w:val="00DC4D59"/>
    <w:rsid w:val="00DC5074"/>
    <w:rsid w:val="00DC524A"/>
    <w:rsid w:val="00DC58C0"/>
    <w:rsid w:val="00DC5EF4"/>
    <w:rsid w:val="00DC6000"/>
    <w:rsid w:val="00DC66E5"/>
    <w:rsid w:val="00DC71E4"/>
    <w:rsid w:val="00DC76E1"/>
    <w:rsid w:val="00DC774A"/>
    <w:rsid w:val="00DC7A86"/>
    <w:rsid w:val="00DC7F76"/>
    <w:rsid w:val="00DC7FDE"/>
    <w:rsid w:val="00DD0126"/>
    <w:rsid w:val="00DD09E1"/>
    <w:rsid w:val="00DD1523"/>
    <w:rsid w:val="00DD24F6"/>
    <w:rsid w:val="00DD2DA6"/>
    <w:rsid w:val="00DD3267"/>
    <w:rsid w:val="00DD3995"/>
    <w:rsid w:val="00DD39F0"/>
    <w:rsid w:val="00DD4758"/>
    <w:rsid w:val="00DD4C5A"/>
    <w:rsid w:val="00DD504C"/>
    <w:rsid w:val="00DD53A7"/>
    <w:rsid w:val="00DD62E3"/>
    <w:rsid w:val="00DD63D3"/>
    <w:rsid w:val="00DD6E8A"/>
    <w:rsid w:val="00DD6FFC"/>
    <w:rsid w:val="00DD7631"/>
    <w:rsid w:val="00DD7685"/>
    <w:rsid w:val="00DD7B69"/>
    <w:rsid w:val="00DD7C1A"/>
    <w:rsid w:val="00DD7E0E"/>
    <w:rsid w:val="00DD7F1D"/>
    <w:rsid w:val="00DE0430"/>
    <w:rsid w:val="00DE05C4"/>
    <w:rsid w:val="00DE06E8"/>
    <w:rsid w:val="00DE086C"/>
    <w:rsid w:val="00DE0A7B"/>
    <w:rsid w:val="00DE0DA2"/>
    <w:rsid w:val="00DE0FA8"/>
    <w:rsid w:val="00DE1E95"/>
    <w:rsid w:val="00DE24AE"/>
    <w:rsid w:val="00DE29EC"/>
    <w:rsid w:val="00DE2A3B"/>
    <w:rsid w:val="00DE2E59"/>
    <w:rsid w:val="00DE37AB"/>
    <w:rsid w:val="00DE399A"/>
    <w:rsid w:val="00DE4165"/>
    <w:rsid w:val="00DE44C5"/>
    <w:rsid w:val="00DE4661"/>
    <w:rsid w:val="00DE46DC"/>
    <w:rsid w:val="00DE4C49"/>
    <w:rsid w:val="00DE4CE5"/>
    <w:rsid w:val="00DE53BE"/>
    <w:rsid w:val="00DE5AB3"/>
    <w:rsid w:val="00DE61F6"/>
    <w:rsid w:val="00DE7024"/>
    <w:rsid w:val="00DE7AC1"/>
    <w:rsid w:val="00DF0038"/>
    <w:rsid w:val="00DF03CF"/>
    <w:rsid w:val="00DF1C07"/>
    <w:rsid w:val="00DF20EE"/>
    <w:rsid w:val="00DF2121"/>
    <w:rsid w:val="00DF21CF"/>
    <w:rsid w:val="00DF22C8"/>
    <w:rsid w:val="00DF25C5"/>
    <w:rsid w:val="00DF2BC8"/>
    <w:rsid w:val="00DF2C8A"/>
    <w:rsid w:val="00DF315F"/>
    <w:rsid w:val="00DF36A2"/>
    <w:rsid w:val="00DF36CF"/>
    <w:rsid w:val="00DF386E"/>
    <w:rsid w:val="00DF3B45"/>
    <w:rsid w:val="00DF3EDE"/>
    <w:rsid w:val="00DF415B"/>
    <w:rsid w:val="00DF448C"/>
    <w:rsid w:val="00DF4869"/>
    <w:rsid w:val="00DF495A"/>
    <w:rsid w:val="00DF4C69"/>
    <w:rsid w:val="00DF59B5"/>
    <w:rsid w:val="00DF6039"/>
    <w:rsid w:val="00DF6395"/>
    <w:rsid w:val="00DF73AF"/>
    <w:rsid w:val="00DF7E10"/>
    <w:rsid w:val="00E0030B"/>
    <w:rsid w:val="00E00504"/>
    <w:rsid w:val="00E006A8"/>
    <w:rsid w:val="00E0095C"/>
    <w:rsid w:val="00E00B86"/>
    <w:rsid w:val="00E00C00"/>
    <w:rsid w:val="00E00C85"/>
    <w:rsid w:val="00E017D6"/>
    <w:rsid w:val="00E01AAC"/>
    <w:rsid w:val="00E01B45"/>
    <w:rsid w:val="00E02033"/>
    <w:rsid w:val="00E025E8"/>
    <w:rsid w:val="00E04166"/>
    <w:rsid w:val="00E049C9"/>
    <w:rsid w:val="00E04A05"/>
    <w:rsid w:val="00E0577F"/>
    <w:rsid w:val="00E0581D"/>
    <w:rsid w:val="00E0626C"/>
    <w:rsid w:val="00E0626D"/>
    <w:rsid w:val="00E0666D"/>
    <w:rsid w:val="00E069B8"/>
    <w:rsid w:val="00E07080"/>
    <w:rsid w:val="00E077A2"/>
    <w:rsid w:val="00E07C28"/>
    <w:rsid w:val="00E07D8E"/>
    <w:rsid w:val="00E07F55"/>
    <w:rsid w:val="00E07F88"/>
    <w:rsid w:val="00E1023C"/>
    <w:rsid w:val="00E1030C"/>
    <w:rsid w:val="00E1052B"/>
    <w:rsid w:val="00E10575"/>
    <w:rsid w:val="00E109FC"/>
    <w:rsid w:val="00E10D2E"/>
    <w:rsid w:val="00E10E93"/>
    <w:rsid w:val="00E10F54"/>
    <w:rsid w:val="00E115DF"/>
    <w:rsid w:val="00E118C6"/>
    <w:rsid w:val="00E1233E"/>
    <w:rsid w:val="00E1278B"/>
    <w:rsid w:val="00E12E01"/>
    <w:rsid w:val="00E13FEF"/>
    <w:rsid w:val="00E1410F"/>
    <w:rsid w:val="00E142F2"/>
    <w:rsid w:val="00E14701"/>
    <w:rsid w:val="00E14F4A"/>
    <w:rsid w:val="00E15DC5"/>
    <w:rsid w:val="00E1641A"/>
    <w:rsid w:val="00E16436"/>
    <w:rsid w:val="00E16EF6"/>
    <w:rsid w:val="00E17536"/>
    <w:rsid w:val="00E175CD"/>
    <w:rsid w:val="00E1781A"/>
    <w:rsid w:val="00E17BA1"/>
    <w:rsid w:val="00E17C79"/>
    <w:rsid w:val="00E17CDD"/>
    <w:rsid w:val="00E2002D"/>
    <w:rsid w:val="00E200B4"/>
    <w:rsid w:val="00E20488"/>
    <w:rsid w:val="00E216D8"/>
    <w:rsid w:val="00E21722"/>
    <w:rsid w:val="00E2190C"/>
    <w:rsid w:val="00E21E9F"/>
    <w:rsid w:val="00E21FD1"/>
    <w:rsid w:val="00E2226A"/>
    <w:rsid w:val="00E22307"/>
    <w:rsid w:val="00E224BB"/>
    <w:rsid w:val="00E2260C"/>
    <w:rsid w:val="00E2265C"/>
    <w:rsid w:val="00E2276F"/>
    <w:rsid w:val="00E227F6"/>
    <w:rsid w:val="00E229D8"/>
    <w:rsid w:val="00E22AD9"/>
    <w:rsid w:val="00E22E6B"/>
    <w:rsid w:val="00E232F4"/>
    <w:rsid w:val="00E236D1"/>
    <w:rsid w:val="00E239B3"/>
    <w:rsid w:val="00E23C3B"/>
    <w:rsid w:val="00E23D78"/>
    <w:rsid w:val="00E23F0E"/>
    <w:rsid w:val="00E24068"/>
    <w:rsid w:val="00E24402"/>
    <w:rsid w:val="00E24918"/>
    <w:rsid w:val="00E259BA"/>
    <w:rsid w:val="00E25D97"/>
    <w:rsid w:val="00E260DF"/>
    <w:rsid w:val="00E26332"/>
    <w:rsid w:val="00E264DA"/>
    <w:rsid w:val="00E267B6"/>
    <w:rsid w:val="00E27423"/>
    <w:rsid w:val="00E2787C"/>
    <w:rsid w:val="00E278FB"/>
    <w:rsid w:val="00E27D2F"/>
    <w:rsid w:val="00E3003B"/>
    <w:rsid w:val="00E30321"/>
    <w:rsid w:val="00E3032F"/>
    <w:rsid w:val="00E304CD"/>
    <w:rsid w:val="00E306E6"/>
    <w:rsid w:val="00E30BDB"/>
    <w:rsid w:val="00E31F58"/>
    <w:rsid w:val="00E323C0"/>
    <w:rsid w:val="00E324AF"/>
    <w:rsid w:val="00E324E8"/>
    <w:rsid w:val="00E32539"/>
    <w:rsid w:val="00E32626"/>
    <w:rsid w:val="00E32B5A"/>
    <w:rsid w:val="00E32C1E"/>
    <w:rsid w:val="00E341AB"/>
    <w:rsid w:val="00E34300"/>
    <w:rsid w:val="00E34B8D"/>
    <w:rsid w:val="00E3574D"/>
    <w:rsid w:val="00E35C71"/>
    <w:rsid w:val="00E35E32"/>
    <w:rsid w:val="00E36AC5"/>
    <w:rsid w:val="00E36C74"/>
    <w:rsid w:val="00E36FF8"/>
    <w:rsid w:val="00E37048"/>
    <w:rsid w:val="00E3721C"/>
    <w:rsid w:val="00E37946"/>
    <w:rsid w:val="00E37BB4"/>
    <w:rsid w:val="00E403CA"/>
    <w:rsid w:val="00E405B0"/>
    <w:rsid w:val="00E40917"/>
    <w:rsid w:val="00E41210"/>
    <w:rsid w:val="00E4137A"/>
    <w:rsid w:val="00E41386"/>
    <w:rsid w:val="00E4162F"/>
    <w:rsid w:val="00E41794"/>
    <w:rsid w:val="00E42835"/>
    <w:rsid w:val="00E4283E"/>
    <w:rsid w:val="00E428F9"/>
    <w:rsid w:val="00E42977"/>
    <w:rsid w:val="00E4306D"/>
    <w:rsid w:val="00E43239"/>
    <w:rsid w:val="00E4343A"/>
    <w:rsid w:val="00E43BB5"/>
    <w:rsid w:val="00E44313"/>
    <w:rsid w:val="00E4442E"/>
    <w:rsid w:val="00E445A5"/>
    <w:rsid w:val="00E44CF9"/>
    <w:rsid w:val="00E44DFD"/>
    <w:rsid w:val="00E44E94"/>
    <w:rsid w:val="00E4539F"/>
    <w:rsid w:val="00E457ED"/>
    <w:rsid w:val="00E45E54"/>
    <w:rsid w:val="00E45F8D"/>
    <w:rsid w:val="00E4610B"/>
    <w:rsid w:val="00E46217"/>
    <w:rsid w:val="00E46980"/>
    <w:rsid w:val="00E46A41"/>
    <w:rsid w:val="00E4718B"/>
    <w:rsid w:val="00E4727A"/>
    <w:rsid w:val="00E47328"/>
    <w:rsid w:val="00E47496"/>
    <w:rsid w:val="00E476E0"/>
    <w:rsid w:val="00E5070C"/>
    <w:rsid w:val="00E50CB2"/>
    <w:rsid w:val="00E5129E"/>
    <w:rsid w:val="00E51520"/>
    <w:rsid w:val="00E5166A"/>
    <w:rsid w:val="00E51770"/>
    <w:rsid w:val="00E52403"/>
    <w:rsid w:val="00E52A53"/>
    <w:rsid w:val="00E52C99"/>
    <w:rsid w:val="00E534B9"/>
    <w:rsid w:val="00E53CAC"/>
    <w:rsid w:val="00E53D13"/>
    <w:rsid w:val="00E548B5"/>
    <w:rsid w:val="00E5515C"/>
    <w:rsid w:val="00E5603C"/>
    <w:rsid w:val="00E561D3"/>
    <w:rsid w:val="00E5645A"/>
    <w:rsid w:val="00E56A9D"/>
    <w:rsid w:val="00E574E7"/>
    <w:rsid w:val="00E57532"/>
    <w:rsid w:val="00E5782A"/>
    <w:rsid w:val="00E60B32"/>
    <w:rsid w:val="00E60D5B"/>
    <w:rsid w:val="00E617D0"/>
    <w:rsid w:val="00E61C26"/>
    <w:rsid w:val="00E61C69"/>
    <w:rsid w:val="00E62497"/>
    <w:rsid w:val="00E63326"/>
    <w:rsid w:val="00E63435"/>
    <w:rsid w:val="00E635EE"/>
    <w:rsid w:val="00E6462F"/>
    <w:rsid w:val="00E64EA6"/>
    <w:rsid w:val="00E64FB2"/>
    <w:rsid w:val="00E64FDF"/>
    <w:rsid w:val="00E65C0E"/>
    <w:rsid w:val="00E65D2E"/>
    <w:rsid w:val="00E661A1"/>
    <w:rsid w:val="00E66249"/>
    <w:rsid w:val="00E66480"/>
    <w:rsid w:val="00E665B6"/>
    <w:rsid w:val="00E66A74"/>
    <w:rsid w:val="00E67487"/>
    <w:rsid w:val="00E679BC"/>
    <w:rsid w:val="00E70312"/>
    <w:rsid w:val="00E70BBC"/>
    <w:rsid w:val="00E70C48"/>
    <w:rsid w:val="00E70E0D"/>
    <w:rsid w:val="00E70EFC"/>
    <w:rsid w:val="00E711E8"/>
    <w:rsid w:val="00E71420"/>
    <w:rsid w:val="00E71E83"/>
    <w:rsid w:val="00E72195"/>
    <w:rsid w:val="00E72231"/>
    <w:rsid w:val="00E72703"/>
    <w:rsid w:val="00E72867"/>
    <w:rsid w:val="00E729C6"/>
    <w:rsid w:val="00E72F64"/>
    <w:rsid w:val="00E730D1"/>
    <w:rsid w:val="00E733F9"/>
    <w:rsid w:val="00E734D5"/>
    <w:rsid w:val="00E7382D"/>
    <w:rsid w:val="00E7435B"/>
    <w:rsid w:val="00E7444A"/>
    <w:rsid w:val="00E745C8"/>
    <w:rsid w:val="00E7469A"/>
    <w:rsid w:val="00E74A1D"/>
    <w:rsid w:val="00E751CF"/>
    <w:rsid w:val="00E75413"/>
    <w:rsid w:val="00E75733"/>
    <w:rsid w:val="00E76474"/>
    <w:rsid w:val="00E76FDF"/>
    <w:rsid w:val="00E772FF"/>
    <w:rsid w:val="00E775DC"/>
    <w:rsid w:val="00E77621"/>
    <w:rsid w:val="00E777A1"/>
    <w:rsid w:val="00E77A61"/>
    <w:rsid w:val="00E77D35"/>
    <w:rsid w:val="00E80353"/>
    <w:rsid w:val="00E80AE7"/>
    <w:rsid w:val="00E80D41"/>
    <w:rsid w:val="00E80E36"/>
    <w:rsid w:val="00E80F2B"/>
    <w:rsid w:val="00E8156B"/>
    <w:rsid w:val="00E8160E"/>
    <w:rsid w:val="00E81DEF"/>
    <w:rsid w:val="00E821BA"/>
    <w:rsid w:val="00E8293D"/>
    <w:rsid w:val="00E830D5"/>
    <w:rsid w:val="00E831A1"/>
    <w:rsid w:val="00E83CE1"/>
    <w:rsid w:val="00E83CF9"/>
    <w:rsid w:val="00E83E67"/>
    <w:rsid w:val="00E84C04"/>
    <w:rsid w:val="00E84E7B"/>
    <w:rsid w:val="00E84ECE"/>
    <w:rsid w:val="00E84FFA"/>
    <w:rsid w:val="00E850FD"/>
    <w:rsid w:val="00E851B3"/>
    <w:rsid w:val="00E858A8"/>
    <w:rsid w:val="00E85973"/>
    <w:rsid w:val="00E863AB"/>
    <w:rsid w:val="00E867F9"/>
    <w:rsid w:val="00E86E10"/>
    <w:rsid w:val="00E870F6"/>
    <w:rsid w:val="00E9087D"/>
    <w:rsid w:val="00E90A11"/>
    <w:rsid w:val="00E90AC9"/>
    <w:rsid w:val="00E90E48"/>
    <w:rsid w:val="00E90FCF"/>
    <w:rsid w:val="00E910F7"/>
    <w:rsid w:val="00E9135D"/>
    <w:rsid w:val="00E9145A"/>
    <w:rsid w:val="00E91846"/>
    <w:rsid w:val="00E918DD"/>
    <w:rsid w:val="00E919DA"/>
    <w:rsid w:val="00E91EDD"/>
    <w:rsid w:val="00E91F59"/>
    <w:rsid w:val="00E921A1"/>
    <w:rsid w:val="00E92A08"/>
    <w:rsid w:val="00E92A98"/>
    <w:rsid w:val="00E92E2E"/>
    <w:rsid w:val="00E9330A"/>
    <w:rsid w:val="00E93641"/>
    <w:rsid w:val="00E946E6"/>
    <w:rsid w:val="00E947B9"/>
    <w:rsid w:val="00E955A4"/>
    <w:rsid w:val="00E955E5"/>
    <w:rsid w:val="00E95AEC"/>
    <w:rsid w:val="00E961E6"/>
    <w:rsid w:val="00E9623B"/>
    <w:rsid w:val="00E96675"/>
    <w:rsid w:val="00E96680"/>
    <w:rsid w:val="00E96753"/>
    <w:rsid w:val="00E968AF"/>
    <w:rsid w:val="00E96D61"/>
    <w:rsid w:val="00E97154"/>
    <w:rsid w:val="00E9727E"/>
    <w:rsid w:val="00E97748"/>
    <w:rsid w:val="00E97C02"/>
    <w:rsid w:val="00E97F2D"/>
    <w:rsid w:val="00E97FA6"/>
    <w:rsid w:val="00EA00A4"/>
    <w:rsid w:val="00EA0706"/>
    <w:rsid w:val="00EA0783"/>
    <w:rsid w:val="00EA08D7"/>
    <w:rsid w:val="00EA0CCE"/>
    <w:rsid w:val="00EA0E09"/>
    <w:rsid w:val="00EA1305"/>
    <w:rsid w:val="00EA1642"/>
    <w:rsid w:val="00EA2150"/>
    <w:rsid w:val="00EA23DB"/>
    <w:rsid w:val="00EA291F"/>
    <w:rsid w:val="00EA2F1F"/>
    <w:rsid w:val="00EA321C"/>
    <w:rsid w:val="00EA33BD"/>
    <w:rsid w:val="00EA36EA"/>
    <w:rsid w:val="00EA395E"/>
    <w:rsid w:val="00EA39F2"/>
    <w:rsid w:val="00EA4324"/>
    <w:rsid w:val="00EA464E"/>
    <w:rsid w:val="00EA4850"/>
    <w:rsid w:val="00EA4C3D"/>
    <w:rsid w:val="00EA5146"/>
    <w:rsid w:val="00EA5242"/>
    <w:rsid w:val="00EA58B6"/>
    <w:rsid w:val="00EA5DC8"/>
    <w:rsid w:val="00EA6656"/>
    <w:rsid w:val="00EA67CF"/>
    <w:rsid w:val="00EA6E79"/>
    <w:rsid w:val="00EA7AF7"/>
    <w:rsid w:val="00EA7BC4"/>
    <w:rsid w:val="00EA7E38"/>
    <w:rsid w:val="00EB054B"/>
    <w:rsid w:val="00EB05D7"/>
    <w:rsid w:val="00EB0B41"/>
    <w:rsid w:val="00EB0BE0"/>
    <w:rsid w:val="00EB1744"/>
    <w:rsid w:val="00EB1A05"/>
    <w:rsid w:val="00EB2942"/>
    <w:rsid w:val="00EB2959"/>
    <w:rsid w:val="00EB2967"/>
    <w:rsid w:val="00EB2DB1"/>
    <w:rsid w:val="00EB2DE0"/>
    <w:rsid w:val="00EB2F57"/>
    <w:rsid w:val="00EB3ED4"/>
    <w:rsid w:val="00EB3FFD"/>
    <w:rsid w:val="00EB41E6"/>
    <w:rsid w:val="00EB46D6"/>
    <w:rsid w:val="00EB53FD"/>
    <w:rsid w:val="00EB5B83"/>
    <w:rsid w:val="00EB5B8F"/>
    <w:rsid w:val="00EB5F92"/>
    <w:rsid w:val="00EB64A4"/>
    <w:rsid w:val="00EB683F"/>
    <w:rsid w:val="00EB6858"/>
    <w:rsid w:val="00EB6CC7"/>
    <w:rsid w:val="00EB6DAA"/>
    <w:rsid w:val="00EB6E13"/>
    <w:rsid w:val="00EB71E3"/>
    <w:rsid w:val="00EB75FB"/>
    <w:rsid w:val="00EB7F2D"/>
    <w:rsid w:val="00EB7F4E"/>
    <w:rsid w:val="00EC028D"/>
    <w:rsid w:val="00EC0395"/>
    <w:rsid w:val="00EC04D5"/>
    <w:rsid w:val="00EC071D"/>
    <w:rsid w:val="00EC0DFA"/>
    <w:rsid w:val="00EC0EEB"/>
    <w:rsid w:val="00EC10F3"/>
    <w:rsid w:val="00EC1498"/>
    <w:rsid w:val="00EC169C"/>
    <w:rsid w:val="00EC1BDF"/>
    <w:rsid w:val="00EC21A9"/>
    <w:rsid w:val="00EC2255"/>
    <w:rsid w:val="00EC2D39"/>
    <w:rsid w:val="00EC2EAA"/>
    <w:rsid w:val="00EC2FA9"/>
    <w:rsid w:val="00EC32D0"/>
    <w:rsid w:val="00EC3984"/>
    <w:rsid w:val="00EC3BB7"/>
    <w:rsid w:val="00EC3BCD"/>
    <w:rsid w:val="00EC3E1D"/>
    <w:rsid w:val="00EC40B9"/>
    <w:rsid w:val="00EC46FA"/>
    <w:rsid w:val="00EC54C9"/>
    <w:rsid w:val="00EC5970"/>
    <w:rsid w:val="00EC5DFD"/>
    <w:rsid w:val="00EC5EB0"/>
    <w:rsid w:val="00EC627E"/>
    <w:rsid w:val="00EC62A8"/>
    <w:rsid w:val="00EC6665"/>
    <w:rsid w:val="00EC66EC"/>
    <w:rsid w:val="00EC6850"/>
    <w:rsid w:val="00EC6890"/>
    <w:rsid w:val="00EC6EA4"/>
    <w:rsid w:val="00EC789B"/>
    <w:rsid w:val="00EC78BB"/>
    <w:rsid w:val="00EC7C90"/>
    <w:rsid w:val="00EC7D88"/>
    <w:rsid w:val="00ED0915"/>
    <w:rsid w:val="00ED091E"/>
    <w:rsid w:val="00ED0A3A"/>
    <w:rsid w:val="00ED0A52"/>
    <w:rsid w:val="00ED1497"/>
    <w:rsid w:val="00ED1718"/>
    <w:rsid w:val="00ED1E37"/>
    <w:rsid w:val="00ED1E7A"/>
    <w:rsid w:val="00ED1EC3"/>
    <w:rsid w:val="00ED26A8"/>
    <w:rsid w:val="00ED2AC2"/>
    <w:rsid w:val="00ED2D5E"/>
    <w:rsid w:val="00ED2F89"/>
    <w:rsid w:val="00ED32F9"/>
    <w:rsid w:val="00ED35ED"/>
    <w:rsid w:val="00ED36E0"/>
    <w:rsid w:val="00ED39A0"/>
    <w:rsid w:val="00ED3A79"/>
    <w:rsid w:val="00ED3A8A"/>
    <w:rsid w:val="00ED40D9"/>
    <w:rsid w:val="00ED420E"/>
    <w:rsid w:val="00ED43E8"/>
    <w:rsid w:val="00ED45F6"/>
    <w:rsid w:val="00ED46C1"/>
    <w:rsid w:val="00ED47CE"/>
    <w:rsid w:val="00ED4C4B"/>
    <w:rsid w:val="00ED4CC7"/>
    <w:rsid w:val="00ED4D2E"/>
    <w:rsid w:val="00ED50F9"/>
    <w:rsid w:val="00ED58F2"/>
    <w:rsid w:val="00ED5C51"/>
    <w:rsid w:val="00ED5E30"/>
    <w:rsid w:val="00ED5E42"/>
    <w:rsid w:val="00ED5EA9"/>
    <w:rsid w:val="00ED5EEF"/>
    <w:rsid w:val="00ED62EF"/>
    <w:rsid w:val="00ED62FB"/>
    <w:rsid w:val="00ED7040"/>
    <w:rsid w:val="00ED7312"/>
    <w:rsid w:val="00ED734E"/>
    <w:rsid w:val="00ED751F"/>
    <w:rsid w:val="00ED7E8A"/>
    <w:rsid w:val="00EE0175"/>
    <w:rsid w:val="00EE0913"/>
    <w:rsid w:val="00EE0F41"/>
    <w:rsid w:val="00EE10C4"/>
    <w:rsid w:val="00EE18D5"/>
    <w:rsid w:val="00EE2098"/>
    <w:rsid w:val="00EE20E9"/>
    <w:rsid w:val="00EE2205"/>
    <w:rsid w:val="00EE23AD"/>
    <w:rsid w:val="00EE36F9"/>
    <w:rsid w:val="00EE3DD5"/>
    <w:rsid w:val="00EE40A1"/>
    <w:rsid w:val="00EE4204"/>
    <w:rsid w:val="00EE4549"/>
    <w:rsid w:val="00EE4940"/>
    <w:rsid w:val="00EE4A26"/>
    <w:rsid w:val="00EE4B3F"/>
    <w:rsid w:val="00EE4D7C"/>
    <w:rsid w:val="00EE4E10"/>
    <w:rsid w:val="00EE4EBA"/>
    <w:rsid w:val="00EE55F3"/>
    <w:rsid w:val="00EE55F8"/>
    <w:rsid w:val="00EE6009"/>
    <w:rsid w:val="00EE62F1"/>
    <w:rsid w:val="00EE64D9"/>
    <w:rsid w:val="00EE684D"/>
    <w:rsid w:val="00EE6A99"/>
    <w:rsid w:val="00EE6FCA"/>
    <w:rsid w:val="00EE70FC"/>
    <w:rsid w:val="00EE76D7"/>
    <w:rsid w:val="00EE7F39"/>
    <w:rsid w:val="00EF01B3"/>
    <w:rsid w:val="00EF0BE8"/>
    <w:rsid w:val="00EF0D1F"/>
    <w:rsid w:val="00EF0F23"/>
    <w:rsid w:val="00EF1100"/>
    <w:rsid w:val="00EF14E9"/>
    <w:rsid w:val="00EF1FB9"/>
    <w:rsid w:val="00EF264E"/>
    <w:rsid w:val="00EF2D97"/>
    <w:rsid w:val="00EF43AA"/>
    <w:rsid w:val="00EF43BD"/>
    <w:rsid w:val="00EF4865"/>
    <w:rsid w:val="00EF4AF6"/>
    <w:rsid w:val="00EF51C0"/>
    <w:rsid w:val="00EF59C0"/>
    <w:rsid w:val="00EF5A20"/>
    <w:rsid w:val="00EF618B"/>
    <w:rsid w:val="00EF68BD"/>
    <w:rsid w:val="00EF692D"/>
    <w:rsid w:val="00EF6D79"/>
    <w:rsid w:val="00EF7574"/>
    <w:rsid w:val="00EF78D9"/>
    <w:rsid w:val="00EF7E78"/>
    <w:rsid w:val="00EF7E96"/>
    <w:rsid w:val="00F028E8"/>
    <w:rsid w:val="00F02BD2"/>
    <w:rsid w:val="00F02E00"/>
    <w:rsid w:val="00F02E41"/>
    <w:rsid w:val="00F03023"/>
    <w:rsid w:val="00F0363F"/>
    <w:rsid w:val="00F03BB3"/>
    <w:rsid w:val="00F03F61"/>
    <w:rsid w:val="00F0405C"/>
    <w:rsid w:val="00F0431D"/>
    <w:rsid w:val="00F044EA"/>
    <w:rsid w:val="00F04986"/>
    <w:rsid w:val="00F04A31"/>
    <w:rsid w:val="00F04AF8"/>
    <w:rsid w:val="00F04E5C"/>
    <w:rsid w:val="00F05397"/>
    <w:rsid w:val="00F059B5"/>
    <w:rsid w:val="00F062C3"/>
    <w:rsid w:val="00F06398"/>
    <w:rsid w:val="00F06D85"/>
    <w:rsid w:val="00F06E14"/>
    <w:rsid w:val="00F077AB"/>
    <w:rsid w:val="00F10A80"/>
    <w:rsid w:val="00F10CEF"/>
    <w:rsid w:val="00F11152"/>
    <w:rsid w:val="00F11B7C"/>
    <w:rsid w:val="00F11BBD"/>
    <w:rsid w:val="00F11C57"/>
    <w:rsid w:val="00F11CBD"/>
    <w:rsid w:val="00F11DCE"/>
    <w:rsid w:val="00F11FC3"/>
    <w:rsid w:val="00F11FDB"/>
    <w:rsid w:val="00F1240B"/>
    <w:rsid w:val="00F1253C"/>
    <w:rsid w:val="00F1292E"/>
    <w:rsid w:val="00F12CB1"/>
    <w:rsid w:val="00F12D77"/>
    <w:rsid w:val="00F12E78"/>
    <w:rsid w:val="00F1320B"/>
    <w:rsid w:val="00F13795"/>
    <w:rsid w:val="00F139F1"/>
    <w:rsid w:val="00F14428"/>
    <w:rsid w:val="00F161C4"/>
    <w:rsid w:val="00F168B0"/>
    <w:rsid w:val="00F16A26"/>
    <w:rsid w:val="00F16B3E"/>
    <w:rsid w:val="00F17A5B"/>
    <w:rsid w:val="00F17FB0"/>
    <w:rsid w:val="00F2008F"/>
    <w:rsid w:val="00F20A5A"/>
    <w:rsid w:val="00F2103A"/>
    <w:rsid w:val="00F22321"/>
    <w:rsid w:val="00F227E1"/>
    <w:rsid w:val="00F2293B"/>
    <w:rsid w:val="00F22BBC"/>
    <w:rsid w:val="00F22FC0"/>
    <w:rsid w:val="00F23013"/>
    <w:rsid w:val="00F23078"/>
    <w:rsid w:val="00F23155"/>
    <w:rsid w:val="00F23B45"/>
    <w:rsid w:val="00F23C4F"/>
    <w:rsid w:val="00F23ECF"/>
    <w:rsid w:val="00F23F55"/>
    <w:rsid w:val="00F242A5"/>
    <w:rsid w:val="00F24632"/>
    <w:rsid w:val="00F249E7"/>
    <w:rsid w:val="00F24E98"/>
    <w:rsid w:val="00F250BD"/>
    <w:rsid w:val="00F25306"/>
    <w:rsid w:val="00F2536B"/>
    <w:rsid w:val="00F26659"/>
    <w:rsid w:val="00F267C3"/>
    <w:rsid w:val="00F26A61"/>
    <w:rsid w:val="00F27460"/>
    <w:rsid w:val="00F27904"/>
    <w:rsid w:val="00F27CD1"/>
    <w:rsid w:val="00F27D90"/>
    <w:rsid w:val="00F27F0C"/>
    <w:rsid w:val="00F30171"/>
    <w:rsid w:val="00F3024E"/>
    <w:rsid w:val="00F3037D"/>
    <w:rsid w:val="00F306E3"/>
    <w:rsid w:val="00F30718"/>
    <w:rsid w:val="00F30945"/>
    <w:rsid w:val="00F30DF8"/>
    <w:rsid w:val="00F31096"/>
    <w:rsid w:val="00F313F2"/>
    <w:rsid w:val="00F31817"/>
    <w:rsid w:val="00F32B54"/>
    <w:rsid w:val="00F32C1D"/>
    <w:rsid w:val="00F32CB8"/>
    <w:rsid w:val="00F3370F"/>
    <w:rsid w:val="00F33FA6"/>
    <w:rsid w:val="00F34A51"/>
    <w:rsid w:val="00F35B3F"/>
    <w:rsid w:val="00F360EC"/>
    <w:rsid w:val="00F3647C"/>
    <w:rsid w:val="00F366A9"/>
    <w:rsid w:val="00F36C24"/>
    <w:rsid w:val="00F36D41"/>
    <w:rsid w:val="00F36F30"/>
    <w:rsid w:val="00F3724D"/>
    <w:rsid w:val="00F37531"/>
    <w:rsid w:val="00F375CC"/>
    <w:rsid w:val="00F37855"/>
    <w:rsid w:val="00F37A8B"/>
    <w:rsid w:val="00F37F41"/>
    <w:rsid w:val="00F403FA"/>
    <w:rsid w:val="00F40680"/>
    <w:rsid w:val="00F406BC"/>
    <w:rsid w:val="00F40C00"/>
    <w:rsid w:val="00F40C7D"/>
    <w:rsid w:val="00F40FE9"/>
    <w:rsid w:val="00F41990"/>
    <w:rsid w:val="00F419A9"/>
    <w:rsid w:val="00F41AA6"/>
    <w:rsid w:val="00F428AD"/>
    <w:rsid w:val="00F42ACC"/>
    <w:rsid w:val="00F42E10"/>
    <w:rsid w:val="00F42F29"/>
    <w:rsid w:val="00F42F43"/>
    <w:rsid w:val="00F42FEE"/>
    <w:rsid w:val="00F4322C"/>
    <w:rsid w:val="00F432A9"/>
    <w:rsid w:val="00F43654"/>
    <w:rsid w:val="00F43FF7"/>
    <w:rsid w:val="00F441C0"/>
    <w:rsid w:val="00F45059"/>
    <w:rsid w:val="00F4514D"/>
    <w:rsid w:val="00F45DBE"/>
    <w:rsid w:val="00F4603E"/>
    <w:rsid w:val="00F46766"/>
    <w:rsid w:val="00F467B9"/>
    <w:rsid w:val="00F468C1"/>
    <w:rsid w:val="00F46B33"/>
    <w:rsid w:val="00F47427"/>
    <w:rsid w:val="00F4787A"/>
    <w:rsid w:val="00F50C9C"/>
    <w:rsid w:val="00F50D25"/>
    <w:rsid w:val="00F51607"/>
    <w:rsid w:val="00F51E65"/>
    <w:rsid w:val="00F52991"/>
    <w:rsid w:val="00F529D1"/>
    <w:rsid w:val="00F52BF7"/>
    <w:rsid w:val="00F52EF9"/>
    <w:rsid w:val="00F5310B"/>
    <w:rsid w:val="00F5346D"/>
    <w:rsid w:val="00F537B1"/>
    <w:rsid w:val="00F53C8C"/>
    <w:rsid w:val="00F53C90"/>
    <w:rsid w:val="00F5470C"/>
    <w:rsid w:val="00F54758"/>
    <w:rsid w:val="00F54889"/>
    <w:rsid w:val="00F5492B"/>
    <w:rsid w:val="00F54A7B"/>
    <w:rsid w:val="00F553DF"/>
    <w:rsid w:val="00F5558B"/>
    <w:rsid w:val="00F556DF"/>
    <w:rsid w:val="00F55719"/>
    <w:rsid w:val="00F55CF7"/>
    <w:rsid w:val="00F56017"/>
    <w:rsid w:val="00F56C60"/>
    <w:rsid w:val="00F57245"/>
    <w:rsid w:val="00F575B5"/>
    <w:rsid w:val="00F57BC8"/>
    <w:rsid w:val="00F60282"/>
    <w:rsid w:val="00F6045A"/>
    <w:rsid w:val="00F60725"/>
    <w:rsid w:val="00F60B1A"/>
    <w:rsid w:val="00F60B69"/>
    <w:rsid w:val="00F60E47"/>
    <w:rsid w:val="00F61182"/>
    <w:rsid w:val="00F61298"/>
    <w:rsid w:val="00F614A6"/>
    <w:rsid w:val="00F61665"/>
    <w:rsid w:val="00F61A5D"/>
    <w:rsid w:val="00F61AA8"/>
    <w:rsid w:val="00F61DA5"/>
    <w:rsid w:val="00F62211"/>
    <w:rsid w:val="00F62D0A"/>
    <w:rsid w:val="00F63767"/>
    <w:rsid w:val="00F64215"/>
    <w:rsid w:val="00F6458A"/>
    <w:rsid w:val="00F6486C"/>
    <w:rsid w:val="00F64A6A"/>
    <w:rsid w:val="00F64B24"/>
    <w:rsid w:val="00F64D15"/>
    <w:rsid w:val="00F64E25"/>
    <w:rsid w:val="00F64F45"/>
    <w:rsid w:val="00F650C8"/>
    <w:rsid w:val="00F657D3"/>
    <w:rsid w:val="00F65A00"/>
    <w:rsid w:val="00F65DB6"/>
    <w:rsid w:val="00F662B5"/>
    <w:rsid w:val="00F67036"/>
    <w:rsid w:val="00F67133"/>
    <w:rsid w:val="00F6729D"/>
    <w:rsid w:val="00F67653"/>
    <w:rsid w:val="00F67979"/>
    <w:rsid w:val="00F679AA"/>
    <w:rsid w:val="00F70950"/>
    <w:rsid w:val="00F71393"/>
    <w:rsid w:val="00F717FE"/>
    <w:rsid w:val="00F71867"/>
    <w:rsid w:val="00F71E72"/>
    <w:rsid w:val="00F721E0"/>
    <w:rsid w:val="00F722AE"/>
    <w:rsid w:val="00F72460"/>
    <w:rsid w:val="00F72BDA"/>
    <w:rsid w:val="00F72FC7"/>
    <w:rsid w:val="00F73A53"/>
    <w:rsid w:val="00F73C80"/>
    <w:rsid w:val="00F73C9D"/>
    <w:rsid w:val="00F73DEF"/>
    <w:rsid w:val="00F74641"/>
    <w:rsid w:val="00F74825"/>
    <w:rsid w:val="00F74A0A"/>
    <w:rsid w:val="00F74F08"/>
    <w:rsid w:val="00F74F5B"/>
    <w:rsid w:val="00F7532C"/>
    <w:rsid w:val="00F75912"/>
    <w:rsid w:val="00F759BD"/>
    <w:rsid w:val="00F760A4"/>
    <w:rsid w:val="00F763D2"/>
    <w:rsid w:val="00F7644A"/>
    <w:rsid w:val="00F7741F"/>
    <w:rsid w:val="00F774AF"/>
    <w:rsid w:val="00F778BC"/>
    <w:rsid w:val="00F77DF0"/>
    <w:rsid w:val="00F8063E"/>
    <w:rsid w:val="00F80B4F"/>
    <w:rsid w:val="00F81201"/>
    <w:rsid w:val="00F820F9"/>
    <w:rsid w:val="00F825DF"/>
    <w:rsid w:val="00F830F6"/>
    <w:rsid w:val="00F8359B"/>
    <w:rsid w:val="00F83A41"/>
    <w:rsid w:val="00F83F02"/>
    <w:rsid w:val="00F841C3"/>
    <w:rsid w:val="00F8446E"/>
    <w:rsid w:val="00F8470A"/>
    <w:rsid w:val="00F84968"/>
    <w:rsid w:val="00F84A33"/>
    <w:rsid w:val="00F84A6F"/>
    <w:rsid w:val="00F8511D"/>
    <w:rsid w:val="00F8563B"/>
    <w:rsid w:val="00F862AA"/>
    <w:rsid w:val="00F866FC"/>
    <w:rsid w:val="00F86ABC"/>
    <w:rsid w:val="00F86DFD"/>
    <w:rsid w:val="00F870B5"/>
    <w:rsid w:val="00F871C4"/>
    <w:rsid w:val="00F873DD"/>
    <w:rsid w:val="00F87698"/>
    <w:rsid w:val="00F87730"/>
    <w:rsid w:val="00F8776E"/>
    <w:rsid w:val="00F87EFC"/>
    <w:rsid w:val="00F908F5"/>
    <w:rsid w:val="00F90BFA"/>
    <w:rsid w:val="00F90E38"/>
    <w:rsid w:val="00F90E58"/>
    <w:rsid w:val="00F90E68"/>
    <w:rsid w:val="00F91076"/>
    <w:rsid w:val="00F910A2"/>
    <w:rsid w:val="00F915C3"/>
    <w:rsid w:val="00F9193B"/>
    <w:rsid w:val="00F9227F"/>
    <w:rsid w:val="00F922CD"/>
    <w:rsid w:val="00F93F86"/>
    <w:rsid w:val="00F9410A"/>
    <w:rsid w:val="00F94417"/>
    <w:rsid w:val="00F9458E"/>
    <w:rsid w:val="00F9466C"/>
    <w:rsid w:val="00F94966"/>
    <w:rsid w:val="00F94971"/>
    <w:rsid w:val="00F94AF5"/>
    <w:rsid w:val="00F94B50"/>
    <w:rsid w:val="00F94C42"/>
    <w:rsid w:val="00F94E46"/>
    <w:rsid w:val="00F95213"/>
    <w:rsid w:val="00F95979"/>
    <w:rsid w:val="00F95A4C"/>
    <w:rsid w:val="00F95E03"/>
    <w:rsid w:val="00F95EC5"/>
    <w:rsid w:val="00F96084"/>
    <w:rsid w:val="00F96123"/>
    <w:rsid w:val="00F96299"/>
    <w:rsid w:val="00F9669E"/>
    <w:rsid w:val="00F966E2"/>
    <w:rsid w:val="00F96714"/>
    <w:rsid w:val="00F9729D"/>
    <w:rsid w:val="00F9742D"/>
    <w:rsid w:val="00F979C4"/>
    <w:rsid w:val="00F97ED3"/>
    <w:rsid w:val="00FA039A"/>
    <w:rsid w:val="00FA07C0"/>
    <w:rsid w:val="00FA140F"/>
    <w:rsid w:val="00FA1424"/>
    <w:rsid w:val="00FA16E8"/>
    <w:rsid w:val="00FA2E5D"/>
    <w:rsid w:val="00FA3126"/>
    <w:rsid w:val="00FA351F"/>
    <w:rsid w:val="00FA3AA1"/>
    <w:rsid w:val="00FA3B4A"/>
    <w:rsid w:val="00FA3B86"/>
    <w:rsid w:val="00FA3EAA"/>
    <w:rsid w:val="00FA3F49"/>
    <w:rsid w:val="00FA45A2"/>
    <w:rsid w:val="00FA466F"/>
    <w:rsid w:val="00FA4CF3"/>
    <w:rsid w:val="00FA4D03"/>
    <w:rsid w:val="00FA5515"/>
    <w:rsid w:val="00FA57E4"/>
    <w:rsid w:val="00FA5ACF"/>
    <w:rsid w:val="00FA64DC"/>
    <w:rsid w:val="00FA6F8F"/>
    <w:rsid w:val="00FA78EA"/>
    <w:rsid w:val="00FA7AC8"/>
    <w:rsid w:val="00FB07D3"/>
    <w:rsid w:val="00FB0B47"/>
    <w:rsid w:val="00FB168A"/>
    <w:rsid w:val="00FB1A4F"/>
    <w:rsid w:val="00FB1BD4"/>
    <w:rsid w:val="00FB1BD5"/>
    <w:rsid w:val="00FB1E58"/>
    <w:rsid w:val="00FB20CD"/>
    <w:rsid w:val="00FB2105"/>
    <w:rsid w:val="00FB263F"/>
    <w:rsid w:val="00FB264B"/>
    <w:rsid w:val="00FB299C"/>
    <w:rsid w:val="00FB2D11"/>
    <w:rsid w:val="00FB2E8F"/>
    <w:rsid w:val="00FB2F41"/>
    <w:rsid w:val="00FB3317"/>
    <w:rsid w:val="00FB34CE"/>
    <w:rsid w:val="00FB3B00"/>
    <w:rsid w:val="00FB3B5C"/>
    <w:rsid w:val="00FB4AC2"/>
    <w:rsid w:val="00FB529D"/>
    <w:rsid w:val="00FB5333"/>
    <w:rsid w:val="00FB58BD"/>
    <w:rsid w:val="00FB5B46"/>
    <w:rsid w:val="00FB5BD6"/>
    <w:rsid w:val="00FB5C6F"/>
    <w:rsid w:val="00FB5D89"/>
    <w:rsid w:val="00FB5E7A"/>
    <w:rsid w:val="00FB6010"/>
    <w:rsid w:val="00FB6699"/>
    <w:rsid w:val="00FB66F8"/>
    <w:rsid w:val="00FB6807"/>
    <w:rsid w:val="00FB6927"/>
    <w:rsid w:val="00FB69A2"/>
    <w:rsid w:val="00FB6A80"/>
    <w:rsid w:val="00FB7381"/>
    <w:rsid w:val="00FB7B87"/>
    <w:rsid w:val="00FB7E51"/>
    <w:rsid w:val="00FB7F98"/>
    <w:rsid w:val="00FC03F6"/>
    <w:rsid w:val="00FC06F3"/>
    <w:rsid w:val="00FC079E"/>
    <w:rsid w:val="00FC0D4F"/>
    <w:rsid w:val="00FC0DB7"/>
    <w:rsid w:val="00FC1869"/>
    <w:rsid w:val="00FC1A49"/>
    <w:rsid w:val="00FC24C9"/>
    <w:rsid w:val="00FC258B"/>
    <w:rsid w:val="00FC314D"/>
    <w:rsid w:val="00FC36A2"/>
    <w:rsid w:val="00FC3F5D"/>
    <w:rsid w:val="00FC47DD"/>
    <w:rsid w:val="00FC5AC7"/>
    <w:rsid w:val="00FC5DCB"/>
    <w:rsid w:val="00FC5EB2"/>
    <w:rsid w:val="00FC5F2F"/>
    <w:rsid w:val="00FC6528"/>
    <w:rsid w:val="00FC67FD"/>
    <w:rsid w:val="00FC6E7E"/>
    <w:rsid w:val="00FC7270"/>
    <w:rsid w:val="00FC7A53"/>
    <w:rsid w:val="00FC7B91"/>
    <w:rsid w:val="00FD01D9"/>
    <w:rsid w:val="00FD05E1"/>
    <w:rsid w:val="00FD0D8F"/>
    <w:rsid w:val="00FD117C"/>
    <w:rsid w:val="00FD1371"/>
    <w:rsid w:val="00FD1619"/>
    <w:rsid w:val="00FD1A7D"/>
    <w:rsid w:val="00FD1F93"/>
    <w:rsid w:val="00FD2A4F"/>
    <w:rsid w:val="00FD2C2B"/>
    <w:rsid w:val="00FD2C4E"/>
    <w:rsid w:val="00FD3261"/>
    <w:rsid w:val="00FD3C48"/>
    <w:rsid w:val="00FD3D1C"/>
    <w:rsid w:val="00FD4363"/>
    <w:rsid w:val="00FD4746"/>
    <w:rsid w:val="00FD499A"/>
    <w:rsid w:val="00FD4B3B"/>
    <w:rsid w:val="00FD54E9"/>
    <w:rsid w:val="00FD5762"/>
    <w:rsid w:val="00FD58B2"/>
    <w:rsid w:val="00FD5C16"/>
    <w:rsid w:val="00FD630A"/>
    <w:rsid w:val="00FD63B1"/>
    <w:rsid w:val="00FD67F0"/>
    <w:rsid w:val="00FD6B96"/>
    <w:rsid w:val="00FD77FB"/>
    <w:rsid w:val="00FD7895"/>
    <w:rsid w:val="00FD7ED5"/>
    <w:rsid w:val="00FE0559"/>
    <w:rsid w:val="00FE06D6"/>
    <w:rsid w:val="00FE0DC3"/>
    <w:rsid w:val="00FE12FF"/>
    <w:rsid w:val="00FE139E"/>
    <w:rsid w:val="00FE14B6"/>
    <w:rsid w:val="00FE1B70"/>
    <w:rsid w:val="00FE287C"/>
    <w:rsid w:val="00FE3120"/>
    <w:rsid w:val="00FE3723"/>
    <w:rsid w:val="00FE389B"/>
    <w:rsid w:val="00FE4A48"/>
    <w:rsid w:val="00FE51D0"/>
    <w:rsid w:val="00FE528D"/>
    <w:rsid w:val="00FE5A62"/>
    <w:rsid w:val="00FE5AB3"/>
    <w:rsid w:val="00FE5EE2"/>
    <w:rsid w:val="00FE6260"/>
    <w:rsid w:val="00FE657B"/>
    <w:rsid w:val="00FE6658"/>
    <w:rsid w:val="00FE67BA"/>
    <w:rsid w:val="00FE6BAD"/>
    <w:rsid w:val="00FE7117"/>
    <w:rsid w:val="00FE7980"/>
    <w:rsid w:val="00FF02B6"/>
    <w:rsid w:val="00FF0A35"/>
    <w:rsid w:val="00FF0A6A"/>
    <w:rsid w:val="00FF0F4C"/>
    <w:rsid w:val="00FF137A"/>
    <w:rsid w:val="00FF18F7"/>
    <w:rsid w:val="00FF1AA4"/>
    <w:rsid w:val="00FF218C"/>
    <w:rsid w:val="00FF2416"/>
    <w:rsid w:val="00FF281D"/>
    <w:rsid w:val="00FF2F98"/>
    <w:rsid w:val="00FF3152"/>
    <w:rsid w:val="00FF316C"/>
    <w:rsid w:val="00FF3186"/>
    <w:rsid w:val="00FF322A"/>
    <w:rsid w:val="00FF3351"/>
    <w:rsid w:val="00FF34C9"/>
    <w:rsid w:val="00FF3500"/>
    <w:rsid w:val="00FF43E3"/>
    <w:rsid w:val="00FF4E40"/>
    <w:rsid w:val="00FF4F2A"/>
    <w:rsid w:val="00FF51FE"/>
    <w:rsid w:val="00FF636E"/>
    <w:rsid w:val="00FF6AFF"/>
    <w:rsid w:val="00FF6BFC"/>
    <w:rsid w:val="00FF7209"/>
    <w:rsid w:val="00FF726E"/>
    <w:rsid w:val="00FF7911"/>
    <w:rsid w:val="00FF7EA7"/>
    <w:rsid w:val="00FF7FC5"/>
    <w:rsid w:val="010085D3"/>
    <w:rsid w:val="010E179E"/>
    <w:rsid w:val="016DC5EC"/>
    <w:rsid w:val="019B5277"/>
    <w:rsid w:val="01BCD6D9"/>
    <w:rsid w:val="02E5117A"/>
    <w:rsid w:val="02F9C9D5"/>
    <w:rsid w:val="039C77E9"/>
    <w:rsid w:val="03CBA717"/>
    <w:rsid w:val="041B39E2"/>
    <w:rsid w:val="04279C71"/>
    <w:rsid w:val="0462A4B0"/>
    <w:rsid w:val="048E3425"/>
    <w:rsid w:val="04908045"/>
    <w:rsid w:val="0496651B"/>
    <w:rsid w:val="0516D3A4"/>
    <w:rsid w:val="052CC434"/>
    <w:rsid w:val="05531D1F"/>
    <w:rsid w:val="0582002E"/>
    <w:rsid w:val="058A4E9F"/>
    <w:rsid w:val="062F9F18"/>
    <w:rsid w:val="065771FA"/>
    <w:rsid w:val="06771B38"/>
    <w:rsid w:val="068255E4"/>
    <w:rsid w:val="06B6043F"/>
    <w:rsid w:val="06DFAAE7"/>
    <w:rsid w:val="06F07BE0"/>
    <w:rsid w:val="079B5C5C"/>
    <w:rsid w:val="07AF51EA"/>
    <w:rsid w:val="07DB30D4"/>
    <w:rsid w:val="07DC00FA"/>
    <w:rsid w:val="085631D9"/>
    <w:rsid w:val="085F35DA"/>
    <w:rsid w:val="08F25C36"/>
    <w:rsid w:val="092464DC"/>
    <w:rsid w:val="094CBDB2"/>
    <w:rsid w:val="094E19D8"/>
    <w:rsid w:val="094F8B14"/>
    <w:rsid w:val="099BBA87"/>
    <w:rsid w:val="09CA8D92"/>
    <w:rsid w:val="09D89ED1"/>
    <w:rsid w:val="09E3957C"/>
    <w:rsid w:val="09E9C04D"/>
    <w:rsid w:val="0A017EAA"/>
    <w:rsid w:val="0A282AF0"/>
    <w:rsid w:val="0A2E4B8F"/>
    <w:rsid w:val="0A3A98DF"/>
    <w:rsid w:val="0ABBC197"/>
    <w:rsid w:val="0AD4E1D5"/>
    <w:rsid w:val="0AE6D8F5"/>
    <w:rsid w:val="0B2D2F81"/>
    <w:rsid w:val="0B921BD7"/>
    <w:rsid w:val="0BB52B17"/>
    <w:rsid w:val="0BB8CB2C"/>
    <w:rsid w:val="0C206B13"/>
    <w:rsid w:val="0C20C9A7"/>
    <w:rsid w:val="0C544135"/>
    <w:rsid w:val="0C78DBF8"/>
    <w:rsid w:val="0CF2AB34"/>
    <w:rsid w:val="0DCBF9CB"/>
    <w:rsid w:val="0E2FD9C8"/>
    <w:rsid w:val="0EDEE70C"/>
    <w:rsid w:val="0EFE480F"/>
    <w:rsid w:val="0F0CF5C9"/>
    <w:rsid w:val="0F3206C0"/>
    <w:rsid w:val="0F473F46"/>
    <w:rsid w:val="0F7A4EF8"/>
    <w:rsid w:val="0FC81E58"/>
    <w:rsid w:val="1028E26C"/>
    <w:rsid w:val="103B57F4"/>
    <w:rsid w:val="104B2C45"/>
    <w:rsid w:val="10E82D83"/>
    <w:rsid w:val="10EC3123"/>
    <w:rsid w:val="111A15F0"/>
    <w:rsid w:val="114C8855"/>
    <w:rsid w:val="119DCB14"/>
    <w:rsid w:val="11C831E7"/>
    <w:rsid w:val="11EB8FFB"/>
    <w:rsid w:val="120C7BDB"/>
    <w:rsid w:val="122C449A"/>
    <w:rsid w:val="12467BBA"/>
    <w:rsid w:val="124E47F6"/>
    <w:rsid w:val="12D538EC"/>
    <w:rsid w:val="12FEAE67"/>
    <w:rsid w:val="1313FD73"/>
    <w:rsid w:val="139B721B"/>
    <w:rsid w:val="13A84C3C"/>
    <w:rsid w:val="13B79DBE"/>
    <w:rsid w:val="14501A85"/>
    <w:rsid w:val="148762BD"/>
    <w:rsid w:val="14E3B479"/>
    <w:rsid w:val="14EB1FE6"/>
    <w:rsid w:val="14FE383A"/>
    <w:rsid w:val="1537427C"/>
    <w:rsid w:val="15412DE1"/>
    <w:rsid w:val="155F1E0A"/>
    <w:rsid w:val="156B0FF3"/>
    <w:rsid w:val="1583FF34"/>
    <w:rsid w:val="15C9D913"/>
    <w:rsid w:val="16060416"/>
    <w:rsid w:val="166D7FFD"/>
    <w:rsid w:val="16EB99BB"/>
    <w:rsid w:val="16ED9A8E"/>
    <w:rsid w:val="17190AC0"/>
    <w:rsid w:val="17CBC7A2"/>
    <w:rsid w:val="17CE3F33"/>
    <w:rsid w:val="17EBB7D0"/>
    <w:rsid w:val="18017238"/>
    <w:rsid w:val="18352C02"/>
    <w:rsid w:val="18CE6BF4"/>
    <w:rsid w:val="18F1FF14"/>
    <w:rsid w:val="190ECDD9"/>
    <w:rsid w:val="195206AC"/>
    <w:rsid w:val="19BA3EE1"/>
    <w:rsid w:val="19E1EC8E"/>
    <w:rsid w:val="19E8D285"/>
    <w:rsid w:val="1A5FCC29"/>
    <w:rsid w:val="1A7392A4"/>
    <w:rsid w:val="1AA1E371"/>
    <w:rsid w:val="1AF628F5"/>
    <w:rsid w:val="1B4EC3F1"/>
    <w:rsid w:val="1BB02D27"/>
    <w:rsid w:val="1C3165A8"/>
    <w:rsid w:val="1C6D96D3"/>
    <w:rsid w:val="1C80CCE3"/>
    <w:rsid w:val="1C9224ED"/>
    <w:rsid w:val="1C9611B4"/>
    <w:rsid w:val="1CB0CDE4"/>
    <w:rsid w:val="1CF4BAEE"/>
    <w:rsid w:val="1D020052"/>
    <w:rsid w:val="1D14D374"/>
    <w:rsid w:val="1D31C1EC"/>
    <w:rsid w:val="1D39BB73"/>
    <w:rsid w:val="1DB95EB1"/>
    <w:rsid w:val="1DC8CF8D"/>
    <w:rsid w:val="1E416B4C"/>
    <w:rsid w:val="1E63BFA3"/>
    <w:rsid w:val="1E72D1F3"/>
    <w:rsid w:val="1EA3C390"/>
    <w:rsid w:val="1EB39B66"/>
    <w:rsid w:val="1F46D157"/>
    <w:rsid w:val="1FC04C18"/>
    <w:rsid w:val="1FD585D3"/>
    <w:rsid w:val="1FDFF136"/>
    <w:rsid w:val="1FEB2DDA"/>
    <w:rsid w:val="203653FA"/>
    <w:rsid w:val="20BA711F"/>
    <w:rsid w:val="20C45D37"/>
    <w:rsid w:val="2123C728"/>
    <w:rsid w:val="21260DC6"/>
    <w:rsid w:val="21744E5F"/>
    <w:rsid w:val="217DFE7E"/>
    <w:rsid w:val="21BADD93"/>
    <w:rsid w:val="21C4B7FF"/>
    <w:rsid w:val="22230E4B"/>
    <w:rsid w:val="222D0942"/>
    <w:rsid w:val="22F14846"/>
    <w:rsid w:val="241C65F6"/>
    <w:rsid w:val="242415AE"/>
    <w:rsid w:val="2447D041"/>
    <w:rsid w:val="2450341A"/>
    <w:rsid w:val="24D97D72"/>
    <w:rsid w:val="250C3EA3"/>
    <w:rsid w:val="2569680B"/>
    <w:rsid w:val="25A00751"/>
    <w:rsid w:val="25EAD8F2"/>
    <w:rsid w:val="268CAFC7"/>
    <w:rsid w:val="26B854E6"/>
    <w:rsid w:val="26BC07B9"/>
    <w:rsid w:val="27533E78"/>
    <w:rsid w:val="2772BAF8"/>
    <w:rsid w:val="27A002BC"/>
    <w:rsid w:val="27BD95BB"/>
    <w:rsid w:val="27E3FF01"/>
    <w:rsid w:val="285E5110"/>
    <w:rsid w:val="2871C913"/>
    <w:rsid w:val="289FB86A"/>
    <w:rsid w:val="28A17F49"/>
    <w:rsid w:val="296A36E4"/>
    <w:rsid w:val="29D80FFE"/>
    <w:rsid w:val="2A0F7D28"/>
    <w:rsid w:val="2A94B707"/>
    <w:rsid w:val="2ACBFA5A"/>
    <w:rsid w:val="2B15752C"/>
    <w:rsid w:val="2B957BB1"/>
    <w:rsid w:val="2BD91542"/>
    <w:rsid w:val="2C67C274"/>
    <w:rsid w:val="2CE4D55A"/>
    <w:rsid w:val="2D212A6B"/>
    <w:rsid w:val="2D330FB5"/>
    <w:rsid w:val="2D3C617F"/>
    <w:rsid w:val="2D462883"/>
    <w:rsid w:val="2D4E9421"/>
    <w:rsid w:val="2D4EA6B7"/>
    <w:rsid w:val="2D6A54B7"/>
    <w:rsid w:val="2D896055"/>
    <w:rsid w:val="2D89B7E2"/>
    <w:rsid w:val="2D926EB6"/>
    <w:rsid w:val="2DA591D5"/>
    <w:rsid w:val="2DAD4074"/>
    <w:rsid w:val="2DBA0664"/>
    <w:rsid w:val="2DFB09F9"/>
    <w:rsid w:val="2E9351BF"/>
    <w:rsid w:val="2EB7C21F"/>
    <w:rsid w:val="2ED4FC6E"/>
    <w:rsid w:val="2F5B4AA7"/>
    <w:rsid w:val="2FB9A162"/>
    <w:rsid w:val="2FD129D1"/>
    <w:rsid w:val="2FEB6B08"/>
    <w:rsid w:val="2FF4AA98"/>
    <w:rsid w:val="303788D4"/>
    <w:rsid w:val="303B1617"/>
    <w:rsid w:val="30664119"/>
    <w:rsid w:val="30727374"/>
    <w:rsid w:val="30920063"/>
    <w:rsid w:val="309CFC55"/>
    <w:rsid w:val="313290BE"/>
    <w:rsid w:val="31506C00"/>
    <w:rsid w:val="3176C215"/>
    <w:rsid w:val="31BF8064"/>
    <w:rsid w:val="31DCEBAE"/>
    <w:rsid w:val="324E48CB"/>
    <w:rsid w:val="3251903C"/>
    <w:rsid w:val="325FDC21"/>
    <w:rsid w:val="3281324A"/>
    <w:rsid w:val="32F88DF2"/>
    <w:rsid w:val="333F3021"/>
    <w:rsid w:val="334DFA07"/>
    <w:rsid w:val="34230F4C"/>
    <w:rsid w:val="34E2AEAD"/>
    <w:rsid w:val="35496BD2"/>
    <w:rsid w:val="356F0B78"/>
    <w:rsid w:val="3574B8F0"/>
    <w:rsid w:val="35A57C19"/>
    <w:rsid w:val="35D6B4FF"/>
    <w:rsid w:val="360DE743"/>
    <w:rsid w:val="3647A108"/>
    <w:rsid w:val="366B66F5"/>
    <w:rsid w:val="367CB2F8"/>
    <w:rsid w:val="36B83707"/>
    <w:rsid w:val="36FBCC7E"/>
    <w:rsid w:val="371A1C83"/>
    <w:rsid w:val="3768F734"/>
    <w:rsid w:val="381591E9"/>
    <w:rsid w:val="3864F66F"/>
    <w:rsid w:val="39B1928E"/>
    <w:rsid w:val="39EEA8A6"/>
    <w:rsid w:val="3A0B6586"/>
    <w:rsid w:val="3A2F264D"/>
    <w:rsid w:val="3A3BCC08"/>
    <w:rsid w:val="3A7E249E"/>
    <w:rsid w:val="3A8DEC2E"/>
    <w:rsid w:val="3AF96A71"/>
    <w:rsid w:val="3B1D798D"/>
    <w:rsid w:val="3B52C609"/>
    <w:rsid w:val="3B5B4720"/>
    <w:rsid w:val="3BF584FB"/>
    <w:rsid w:val="3C529AD2"/>
    <w:rsid w:val="3C569CEF"/>
    <w:rsid w:val="3C5DC2EF"/>
    <w:rsid w:val="3C64064A"/>
    <w:rsid w:val="3CC6B068"/>
    <w:rsid w:val="3D01F041"/>
    <w:rsid w:val="3D099E21"/>
    <w:rsid w:val="3D14F0C4"/>
    <w:rsid w:val="3D4F2EF4"/>
    <w:rsid w:val="3E37B8A5"/>
    <w:rsid w:val="3EE594BD"/>
    <w:rsid w:val="3EEA8996"/>
    <w:rsid w:val="3F584A0C"/>
    <w:rsid w:val="3F8EB4E2"/>
    <w:rsid w:val="3FD0988D"/>
    <w:rsid w:val="3FFD6DAF"/>
    <w:rsid w:val="4027B883"/>
    <w:rsid w:val="402E53F9"/>
    <w:rsid w:val="404D5ED8"/>
    <w:rsid w:val="40C70AE5"/>
    <w:rsid w:val="40CA9549"/>
    <w:rsid w:val="4128400E"/>
    <w:rsid w:val="4152F10A"/>
    <w:rsid w:val="41698351"/>
    <w:rsid w:val="41725247"/>
    <w:rsid w:val="41869071"/>
    <w:rsid w:val="41943BB0"/>
    <w:rsid w:val="419E4F1E"/>
    <w:rsid w:val="41A09203"/>
    <w:rsid w:val="41A1921C"/>
    <w:rsid w:val="421216D6"/>
    <w:rsid w:val="4297DCAC"/>
    <w:rsid w:val="42DB00E6"/>
    <w:rsid w:val="430A0F90"/>
    <w:rsid w:val="433AD72A"/>
    <w:rsid w:val="43A220FD"/>
    <w:rsid w:val="43AB382E"/>
    <w:rsid w:val="43B4F18F"/>
    <w:rsid w:val="441A13C8"/>
    <w:rsid w:val="4449903A"/>
    <w:rsid w:val="446341D2"/>
    <w:rsid w:val="4467CB57"/>
    <w:rsid w:val="44E55FAE"/>
    <w:rsid w:val="4562E194"/>
    <w:rsid w:val="456E335C"/>
    <w:rsid w:val="45A33070"/>
    <w:rsid w:val="45BB7D9B"/>
    <w:rsid w:val="45D6E45C"/>
    <w:rsid w:val="464072E8"/>
    <w:rsid w:val="472D42A4"/>
    <w:rsid w:val="4751568C"/>
    <w:rsid w:val="4767BAAA"/>
    <w:rsid w:val="47C7B2F2"/>
    <w:rsid w:val="47D1751E"/>
    <w:rsid w:val="48705E84"/>
    <w:rsid w:val="48B43E67"/>
    <w:rsid w:val="48C175AE"/>
    <w:rsid w:val="48FCDB7B"/>
    <w:rsid w:val="495D6C26"/>
    <w:rsid w:val="495D6EE2"/>
    <w:rsid w:val="4970D24F"/>
    <w:rsid w:val="499D5198"/>
    <w:rsid w:val="49A6F4F9"/>
    <w:rsid w:val="49B881B5"/>
    <w:rsid w:val="4A4DA6BD"/>
    <w:rsid w:val="4ACC8DF1"/>
    <w:rsid w:val="4B0A6D96"/>
    <w:rsid w:val="4B25474F"/>
    <w:rsid w:val="4BB7E2DC"/>
    <w:rsid w:val="4C22E755"/>
    <w:rsid w:val="4C5C12A7"/>
    <w:rsid w:val="4CA05A06"/>
    <w:rsid w:val="4D160801"/>
    <w:rsid w:val="4D7A24BA"/>
    <w:rsid w:val="4E26710B"/>
    <w:rsid w:val="4E804275"/>
    <w:rsid w:val="4E90517E"/>
    <w:rsid w:val="4E941761"/>
    <w:rsid w:val="4ECEDB61"/>
    <w:rsid w:val="4F073BBB"/>
    <w:rsid w:val="4F2F3175"/>
    <w:rsid w:val="4F494BD4"/>
    <w:rsid w:val="4FDADA26"/>
    <w:rsid w:val="500FBFBF"/>
    <w:rsid w:val="50154B28"/>
    <w:rsid w:val="50243F81"/>
    <w:rsid w:val="50DF6E73"/>
    <w:rsid w:val="50E187E6"/>
    <w:rsid w:val="510C66AD"/>
    <w:rsid w:val="511CB509"/>
    <w:rsid w:val="51863937"/>
    <w:rsid w:val="52594B8C"/>
    <w:rsid w:val="52636383"/>
    <w:rsid w:val="52C90AB3"/>
    <w:rsid w:val="52D7401F"/>
    <w:rsid w:val="532D90CE"/>
    <w:rsid w:val="5339ED91"/>
    <w:rsid w:val="5376DC49"/>
    <w:rsid w:val="53908EBB"/>
    <w:rsid w:val="53FFD8EF"/>
    <w:rsid w:val="5449A7A4"/>
    <w:rsid w:val="54741DAD"/>
    <w:rsid w:val="54A641A4"/>
    <w:rsid w:val="558BAAF5"/>
    <w:rsid w:val="55903C37"/>
    <w:rsid w:val="55F39E83"/>
    <w:rsid w:val="564FC7D5"/>
    <w:rsid w:val="56BE7555"/>
    <w:rsid w:val="56FDF88D"/>
    <w:rsid w:val="570DE1B8"/>
    <w:rsid w:val="57A1BA8F"/>
    <w:rsid w:val="57B3D269"/>
    <w:rsid w:val="5869560C"/>
    <w:rsid w:val="589A600F"/>
    <w:rsid w:val="58BEF3A0"/>
    <w:rsid w:val="5906FDFA"/>
    <w:rsid w:val="595D0757"/>
    <w:rsid w:val="597BEEA5"/>
    <w:rsid w:val="59CFA3CA"/>
    <w:rsid w:val="5A78C41B"/>
    <w:rsid w:val="5AAA0CD9"/>
    <w:rsid w:val="5B1C76F8"/>
    <w:rsid w:val="5B2944CE"/>
    <w:rsid w:val="5B3165BD"/>
    <w:rsid w:val="5BD560D2"/>
    <w:rsid w:val="5C4954E3"/>
    <w:rsid w:val="5C546E47"/>
    <w:rsid w:val="5C8A2FF6"/>
    <w:rsid w:val="5CAD2CB2"/>
    <w:rsid w:val="5CCAA46B"/>
    <w:rsid w:val="5D704D37"/>
    <w:rsid w:val="5D7E4037"/>
    <w:rsid w:val="5DEDA4F8"/>
    <w:rsid w:val="5E365CFC"/>
    <w:rsid w:val="5E66280D"/>
    <w:rsid w:val="5EC211FA"/>
    <w:rsid w:val="5EC32926"/>
    <w:rsid w:val="5ED0B795"/>
    <w:rsid w:val="5EF4780C"/>
    <w:rsid w:val="5F6F684F"/>
    <w:rsid w:val="5F974FBB"/>
    <w:rsid w:val="5FC43930"/>
    <w:rsid w:val="5FDBFB5D"/>
    <w:rsid w:val="5FEA354E"/>
    <w:rsid w:val="60A55E00"/>
    <w:rsid w:val="60BE3108"/>
    <w:rsid w:val="60EABFCA"/>
    <w:rsid w:val="61349AC5"/>
    <w:rsid w:val="618FCE2F"/>
    <w:rsid w:val="618FE9EF"/>
    <w:rsid w:val="61CA486C"/>
    <w:rsid w:val="61CA5AA2"/>
    <w:rsid w:val="621701BF"/>
    <w:rsid w:val="6225AD25"/>
    <w:rsid w:val="625F3BA5"/>
    <w:rsid w:val="6263293A"/>
    <w:rsid w:val="62905282"/>
    <w:rsid w:val="62ECAB66"/>
    <w:rsid w:val="63987EEE"/>
    <w:rsid w:val="63CE1ACA"/>
    <w:rsid w:val="64438808"/>
    <w:rsid w:val="649E3327"/>
    <w:rsid w:val="64AEA9FB"/>
    <w:rsid w:val="64C2F867"/>
    <w:rsid w:val="64CF4EB0"/>
    <w:rsid w:val="64D25827"/>
    <w:rsid w:val="64FA8EEA"/>
    <w:rsid w:val="6505D6B6"/>
    <w:rsid w:val="65197FF9"/>
    <w:rsid w:val="6538B640"/>
    <w:rsid w:val="65C63F4C"/>
    <w:rsid w:val="65DEA5C0"/>
    <w:rsid w:val="6633BE0D"/>
    <w:rsid w:val="6644B0E6"/>
    <w:rsid w:val="667BDBA3"/>
    <w:rsid w:val="66A1E3F3"/>
    <w:rsid w:val="66ADAF8F"/>
    <w:rsid w:val="66D1927D"/>
    <w:rsid w:val="66F169D5"/>
    <w:rsid w:val="6732CC49"/>
    <w:rsid w:val="675B939C"/>
    <w:rsid w:val="676842FA"/>
    <w:rsid w:val="67F0BA70"/>
    <w:rsid w:val="68154811"/>
    <w:rsid w:val="682C27C9"/>
    <w:rsid w:val="6865A3A6"/>
    <w:rsid w:val="68C0A590"/>
    <w:rsid w:val="68FAE65C"/>
    <w:rsid w:val="69096D71"/>
    <w:rsid w:val="690D739D"/>
    <w:rsid w:val="69185F20"/>
    <w:rsid w:val="695F4BF9"/>
    <w:rsid w:val="69905AE0"/>
    <w:rsid w:val="6A2053C3"/>
    <w:rsid w:val="6A4735E1"/>
    <w:rsid w:val="6A4B8A1C"/>
    <w:rsid w:val="6A61DCB9"/>
    <w:rsid w:val="6A76BDAD"/>
    <w:rsid w:val="6AAA0F88"/>
    <w:rsid w:val="6AC3F640"/>
    <w:rsid w:val="6AC5623C"/>
    <w:rsid w:val="6ADEF76C"/>
    <w:rsid w:val="6B098309"/>
    <w:rsid w:val="6B2BFFC6"/>
    <w:rsid w:val="6B594033"/>
    <w:rsid w:val="6B74B7FF"/>
    <w:rsid w:val="6B7CBCDB"/>
    <w:rsid w:val="6BDE543B"/>
    <w:rsid w:val="6C1576A1"/>
    <w:rsid w:val="6C286B3B"/>
    <w:rsid w:val="6C679F3B"/>
    <w:rsid w:val="6C6B467F"/>
    <w:rsid w:val="6C91E8FE"/>
    <w:rsid w:val="6CC13B6F"/>
    <w:rsid w:val="6CC4B956"/>
    <w:rsid w:val="6CEC9A45"/>
    <w:rsid w:val="6D33DFAD"/>
    <w:rsid w:val="6D6C96B3"/>
    <w:rsid w:val="6DA5885F"/>
    <w:rsid w:val="6DD4E0AC"/>
    <w:rsid w:val="6E01E52E"/>
    <w:rsid w:val="6E78565F"/>
    <w:rsid w:val="6EBF7518"/>
    <w:rsid w:val="6F2255FF"/>
    <w:rsid w:val="6F2C6E90"/>
    <w:rsid w:val="6F427960"/>
    <w:rsid w:val="6F7654AB"/>
    <w:rsid w:val="6F9586B2"/>
    <w:rsid w:val="6F95F2BC"/>
    <w:rsid w:val="6F9C021C"/>
    <w:rsid w:val="6FA3BFDA"/>
    <w:rsid w:val="6FC0F59D"/>
    <w:rsid w:val="70A3643F"/>
    <w:rsid w:val="70D19855"/>
    <w:rsid w:val="71E20DB0"/>
    <w:rsid w:val="7229AD89"/>
    <w:rsid w:val="722E1200"/>
    <w:rsid w:val="724E5F79"/>
    <w:rsid w:val="72F85676"/>
    <w:rsid w:val="7312ED54"/>
    <w:rsid w:val="7371CC37"/>
    <w:rsid w:val="739A87D3"/>
    <w:rsid w:val="73D619EA"/>
    <w:rsid w:val="7440EAD5"/>
    <w:rsid w:val="7466EFD9"/>
    <w:rsid w:val="746CB8C6"/>
    <w:rsid w:val="74816548"/>
    <w:rsid w:val="748DACC5"/>
    <w:rsid w:val="74CBB486"/>
    <w:rsid w:val="74D3B797"/>
    <w:rsid w:val="7506BF72"/>
    <w:rsid w:val="7585858E"/>
    <w:rsid w:val="758593F0"/>
    <w:rsid w:val="75CA2DBB"/>
    <w:rsid w:val="76005CE0"/>
    <w:rsid w:val="76279E79"/>
    <w:rsid w:val="768DCE5E"/>
    <w:rsid w:val="77564219"/>
    <w:rsid w:val="775B7A53"/>
    <w:rsid w:val="7764CE4D"/>
    <w:rsid w:val="77AA7BA1"/>
    <w:rsid w:val="77C4BBBC"/>
    <w:rsid w:val="78014724"/>
    <w:rsid w:val="7809F9B3"/>
    <w:rsid w:val="78526F78"/>
    <w:rsid w:val="78700FCE"/>
    <w:rsid w:val="788DC273"/>
    <w:rsid w:val="78DBBC3D"/>
    <w:rsid w:val="78E73AB4"/>
    <w:rsid w:val="793426DB"/>
    <w:rsid w:val="79494D91"/>
    <w:rsid w:val="79760766"/>
    <w:rsid w:val="797B39FD"/>
    <w:rsid w:val="799BBD9C"/>
    <w:rsid w:val="79A59641"/>
    <w:rsid w:val="7A0A62D5"/>
    <w:rsid w:val="7A13573D"/>
    <w:rsid w:val="7A1C59DA"/>
    <w:rsid w:val="7A1C921A"/>
    <w:rsid w:val="7ABC94F3"/>
    <w:rsid w:val="7B3F455E"/>
    <w:rsid w:val="7B6A109F"/>
    <w:rsid w:val="7B90F374"/>
    <w:rsid w:val="7BB82A3B"/>
    <w:rsid w:val="7C586E01"/>
    <w:rsid w:val="7C61FE86"/>
    <w:rsid w:val="7C67B297"/>
    <w:rsid w:val="7C753B73"/>
    <w:rsid w:val="7C843484"/>
    <w:rsid w:val="7CA278FF"/>
    <w:rsid w:val="7CADDF5B"/>
    <w:rsid w:val="7D41620B"/>
    <w:rsid w:val="7D51F0FD"/>
    <w:rsid w:val="7D8D4AFC"/>
    <w:rsid w:val="7DDB9E48"/>
    <w:rsid w:val="7E223EBC"/>
    <w:rsid w:val="7E85880C"/>
    <w:rsid w:val="7F796B52"/>
    <w:rsid w:val="7FAB1234"/>
    <w:rsid w:val="7FDDA91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73EEE"/>
  <w15:docId w15:val="{EAF4A576-97A5-4854-867C-8BCC261B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FD5"/>
  </w:style>
  <w:style w:type="paragraph" w:styleId="Heading1">
    <w:name w:val="heading 1"/>
    <w:basedOn w:val="Normal"/>
    <w:next w:val="Normal"/>
    <w:qFormat/>
    <w:rsid w:val="00B80923"/>
    <w:pPr>
      <w:keepNext/>
      <w:spacing w:before="240" w:after="60"/>
      <w:outlineLvl w:val="0"/>
    </w:pPr>
    <w:rPr>
      <w:rFonts w:ascii="Arial" w:hAnsi="Arial"/>
      <w:b/>
      <w:kern w:val="28"/>
      <w:sz w:val="28"/>
    </w:rPr>
  </w:style>
  <w:style w:type="paragraph" w:styleId="Heading2">
    <w:name w:val="heading 2"/>
    <w:basedOn w:val="Normal"/>
    <w:next w:val="Normal"/>
    <w:qFormat/>
    <w:rsid w:val="00B80923"/>
    <w:pPr>
      <w:keepNext/>
      <w:spacing w:before="240" w:after="60"/>
      <w:outlineLvl w:val="1"/>
    </w:pPr>
    <w:rPr>
      <w:rFonts w:ascii="Arial" w:hAnsi="Arial"/>
      <w:b/>
      <w:i/>
      <w:sz w:val="24"/>
    </w:rPr>
  </w:style>
  <w:style w:type="paragraph" w:styleId="Heading3">
    <w:name w:val="heading 3"/>
    <w:basedOn w:val="Normal"/>
    <w:next w:val="Normal"/>
    <w:qFormat/>
    <w:rsid w:val="00B80923"/>
    <w:pPr>
      <w:keepNext/>
      <w:spacing w:before="240" w:after="60"/>
      <w:outlineLvl w:val="2"/>
    </w:pPr>
    <w:rPr>
      <w:rFonts w:ascii="Arial" w:hAnsi="Arial"/>
      <w:sz w:val="24"/>
    </w:rPr>
  </w:style>
  <w:style w:type="paragraph" w:styleId="Heading4">
    <w:name w:val="heading 4"/>
    <w:basedOn w:val="Normal"/>
    <w:next w:val="Normal"/>
    <w:qFormat/>
    <w:rsid w:val="00B80923"/>
    <w:pPr>
      <w:keepNext/>
      <w:jc w:val="right"/>
      <w:outlineLvl w:val="3"/>
    </w:pPr>
    <w:rPr>
      <w:rFonts w:ascii="Century Gothic" w:hAnsi="Century Gothic"/>
      <w:sz w:val="24"/>
    </w:rPr>
  </w:style>
  <w:style w:type="paragraph" w:styleId="Heading5">
    <w:name w:val="heading 5"/>
    <w:basedOn w:val="Normal"/>
    <w:next w:val="Normal"/>
    <w:qFormat/>
    <w:rsid w:val="00B80923"/>
    <w:pPr>
      <w:keepNext/>
      <w:jc w:val="center"/>
      <w:outlineLvl w:val="4"/>
    </w:pPr>
    <w:rPr>
      <w:rFonts w:ascii="Kristen ITC" w:hAnsi="Kristen ITC"/>
      <w:b/>
      <w:i/>
      <w:sz w:val="28"/>
      <w:u w:val="single"/>
    </w:rPr>
  </w:style>
  <w:style w:type="paragraph" w:styleId="Heading6">
    <w:name w:val="heading 6"/>
    <w:basedOn w:val="Normal"/>
    <w:next w:val="Normal"/>
    <w:qFormat/>
    <w:rsid w:val="00B80923"/>
    <w:pPr>
      <w:keepNext/>
      <w:jc w:val="center"/>
      <w:outlineLvl w:val="5"/>
    </w:pPr>
    <w:rPr>
      <w:rFonts w:ascii="Arial" w:hAnsi="Arial" w:cs="Arial"/>
      <w:b/>
      <w:i/>
      <w:sz w:val="24"/>
      <w:szCs w:val="24"/>
    </w:rPr>
  </w:style>
  <w:style w:type="paragraph" w:styleId="Heading7">
    <w:name w:val="heading 7"/>
    <w:basedOn w:val="Normal"/>
    <w:next w:val="Normal"/>
    <w:qFormat/>
    <w:rsid w:val="00B80923"/>
    <w:pPr>
      <w:keepNext/>
      <w:jc w:val="center"/>
      <w:outlineLvl w:val="6"/>
    </w:pPr>
    <w:rPr>
      <w:rFonts w:ascii="Century Gothic" w:hAnsi="Century Gothic"/>
      <w:bCs/>
      <w:sz w:val="24"/>
    </w:rPr>
  </w:style>
  <w:style w:type="paragraph" w:styleId="Heading8">
    <w:name w:val="heading 8"/>
    <w:basedOn w:val="Normal"/>
    <w:next w:val="Normal"/>
    <w:qFormat/>
    <w:rsid w:val="00B80923"/>
    <w:pPr>
      <w:spacing w:before="240" w:after="60"/>
      <w:outlineLvl w:val="7"/>
    </w:pPr>
    <w:rPr>
      <w:i/>
      <w:iCs/>
      <w:sz w:val="24"/>
      <w:szCs w:val="24"/>
    </w:rPr>
  </w:style>
  <w:style w:type="paragraph" w:styleId="Heading9">
    <w:name w:val="heading 9"/>
    <w:basedOn w:val="Normal"/>
    <w:next w:val="Normal"/>
    <w:qFormat/>
    <w:rsid w:val="00B80923"/>
    <w:pPr>
      <w:keepNext/>
      <w:jc w:val="center"/>
      <w:outlineLvl w:val="8"/>
    </w:pPr>
    <w:rPr>
      <w:rFonts w:ascii="Century Gothic" w:hAnsi="Century Gothic"/>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B80923"/>
    <w:pPr>
      <w:ind w:left="360" w:hanging="360"/>
    </w:pPr>
  </w:style>
  <w:style w:type="paragraph" w:styleId="Salutation">
    <w:name w:val="Salutation"/>
    <w:basedOn w:val="Normal"/>
    <w:rsid w:val="00B80923"/>
  </w:style>
  <w:style w:type="paragraph" w:styleId="Closing">
    <w:name w:val="Closing"/>
    <w:basedOn w:val="Normal"/>
    <w:rsid w:val="00B80923"/>
    <w:pPr>
      <w:ind w:left="4320"/>
    </w:pPr>
  </w:style>
  <w:style w:type="paragraph" w:styleId="BodyText">
    <w:name w:val="Body Text"/>
    <w:basedOn w:val="Normal"/>
    <w:link w:val="BodyTextChar"/>
    <w:rsid w:val="00B80923"/>
    <w:pPr>
      <w:spacing w:after="120"/>
    </w:pPr>
  </w:style>
  <w:style w:type="paragraph" w:styleId="BodyTextIndent">
    <w:name w:val="Body Text Indent"/>
    <w:basedOn w:val="Normal"/>
    <w:rsid w:val="00B80923"/>
    <w:pPr>
      <w:spacing w:after="120"/>
      <w:ind w:left="360"/>
    </w:pPr>
  </w:style>
  <w:style w:type="paragraph" w:styleId="Footer">
    <w:name w:val="footer"/>
    <w:basedOn w:val="Normal"/>
    <w:rsid w:val="00B80923"/>
    <w:pPr>
      <w:tabs>
        <w:tab w:val="center" w:pos="4320"/>
        <w:tab w:val="right" w:pos="8640"/>
      </w:tabs>
    </w:pPr>
  </w:style>
  <w:style w:type="character" w:styleId="PageNumber">
    <w:name w:val="page number"/>
    <w:basedOn w:val="DefaultParagraphFont"/>
    <w:rsid w:val="00B80923"/>
  </w:style>
  <w:style w:type="paragraph" w:styleId="List2">
    <w:name w:val="List 2"/>
    <w:basedOn w:val="Normal"/>
    <w:rsid w:val="00B80923"/>
    <w:pPr>
      <w:ind w:left="720" w:hanging="360"/>
    </w:pPr>
  </w:style>
  <w:style w:type="paragraph" w:styleId="List3">
    <w:name w:val="List 3"/>
    <w:basedOn w:val="Normal"/>
    <w:rsid w:val="00B80923"/>
    <w:pPr>
      <w:ind w:left="1080" w:hanging="360"/>
    </w:pPr>
  </w:style>
  <w:style w:type="paragraph" w:styleId="ListContinue">
    <w:name w:val="List Continue"/>
    <w:basedOn w:val="Normal"/>
    <w:rsid w:val="00B80923"/>
    <w:pPr>
      <w:spacing w:after="120"/>
      <w:ind w:left="360"/>
    </w:pPr>
  </w:style>
  <w:style w:type="paragraph" w:styleId="ListContinue2">
    <w:name w:val="List Continue 2"/>
    <w:basedOn w:val="Normal"/>
    <w:rsid w:val="00B80923"/>
    <w:pPr>
      <w:spacing w:after="120"/>
      <w:ind w:left="720"/>
    </w:pPr>
  </w:style>
  <w:style w:type="paragraph" w:styleId="Title">
    <w:name w:val="Title"/>
    <w:basedOn w:val="Normal"/>
    <w:qFormat/>
    <w:rsid w:val="00B80923"/>
    <w:pPr>
      <w:spacing w:before="240" w:after="60"/>
      <w:jc w:val="center"/>
    </w:pPr>
    <w:rPr>
      <w:rFonts w:ascii="Arial" w:hAnsi="Arial"/>
      <w:b/>
      <w:kern w:val="28"/>
      <w:sz w:val="32"/>
    </w:rPr>
  </w:style>
  <w:style w:type="paragraph" w:styleId="BodyText3">
    <w:name w:val="Body Text 3"/>
    <w:basedOn w:val="BodyTextIndent"/>
    <w:rsid w:val="00B80923"/>
  </w:style>
  <w:style w:type="paragraph" w:styleId="Subtitle">
    <w:name w:val="Subtitle"/>
    <w:basedOn w:val="Normal"/>
    <w:qFormat/>
    <w:rsid w:val="00B80923"/>
    <w:pPr>
      <w:spacing w:after="60"/>
      <w:jc w:val="center"/>
    </w:pPr>
    <w:rPr>
      <w:rFonts w:ascii="Arial" w:hAnsi="Arial"/>
      <w:sz w:val="24"/>
    </w:rPr>
  </w:style>
  <w:style w:type="paragraph" w:styleId="Header">
    <w:name w:val="header"/>
    <w:basedOn w:val="Normal"/>
    <w:rsid w:val="00B80923"/>
    <w:pPr>
      <w:tabs>
        <w:tab w:val="center" w:pos="4320"/>
        <w:tab w:val="right" w:pos="8640"/>
      </w:tabs>
    </w:pPr>
  </w:style>
  <w:style w:type="character" w:styleId="Hyperlink">
    <w:name w:val="Hyperlink"/>
    <w:basedOn w:val="DefaultParagraphFont"/>
    <w:rsid w:val="00B80923"/>
    <w:rPr>
      <w:color w:val="0000FF"/>
      <w:u w:val="single"/>
    </w:rPr>
  </w:style>
  <w:style w:type="character" w:customStyle="1" w:styleId="CharStyle1">
    <w:name w:val="Char Style 1"/>
    <w:rsid w:val="00B80923"/>
    <w:rPr>
      <w:b/>
      <w:bCs/>
      <w:color w:val="000000"/>
      <w:kern w:val="1"/>
      <w:sz w:val="65"/>
      <w:szCs w:val="65"/>
    </w:rPr>
  </w:style>
  <w:style w:type="paragraph" w:styleId="BodyText2">
    <w:name w:val="Body Text 2"/>
    <w:basedOn w:val="Normal"/>
    <w:rsid w:val="00B80923"/>
    <w:pPr>
      <w:jc w:val="both"/>
    </w:pPr>
    <w:rPr>
      <w:rFonts w:ascii="Century Gothic" w:hAnsi="Century Gothic"/>
      <w:sz w:val="24"/>
      <w:szCs w:val="24"/>
    </w:rPr>
  </w:style>
  <w:style w:type="character" w:styleId="Strong">
    <w:name w:val="Strong"/>
    <w:basedOn w:val="DefaultParagraphFont"/>
    <w:uiPriority w:val="22"/>
    <w:qFormat/>
    <w:rsid w:val="00B80923"/>
    <w:rPr>
      <w:b/>
      <w:bCs/>
    </w:rPr>
  </w:style>
  <w:style w:type="paragraph" w:styleId="BalloonText">
    <w:name w:val="Balloon Text"/>
    <w:basedOn w:val="Normal"/>
    <w:semiHidden/>
    <w:rsid w:val="00B80923"/>
    <w:rPr>
      <w:rFonts w:ascii="Tahoma" w:hAnsi="Tahoma" w:cs="Tahoma"/>
      <w:sz w:val="16"/>
      <w:szCs w:val="16"/>
    </w:rPr>
  </w:style>
  <w:style w:type="character" w:styleId="Emphasis">
    <w:name w:val="Emphasis"/>
    <w:basedOn w:val="DefaultParagraphFont"/>
    <w:uiPriority w:val="20"/>
    <w:qFormat/>
    <w:rsid w:val="00B80923"/>
    <w:rPr>
      <w:i/>
    </w:rPr>
  </w:style>
  <w:style w:type="paragraph" w:styleId="Caption">
    <w:name w:val="caption"/>
    <w:basedOn w:val="Normal"/>
    <w:next w:val="Normal"/>
    <w:qFormat/>
    <w:rsid w:val="00B80923"/>
    <w:pPr>
      <w:jc w:val="center"/>
    </w:pPr>
    <w:rPr>
      <w:rFonts w:ascii="Century Gothic" w:hAnsi="Century Gothic"/>
      <w:b/>
      <w:bCs/>
      <w:sz w:val="24"/>
      <w:u w:val="single"/>
    </w:rPr>
  </w:style>
  <w:style w:type="paragraph" w:styleId="NormalWeb">
    <w:name w:val="Normal (Web)"/>
    <w:basedOn w:val="Normal"/>
    <w:uiPriority w:val="99"/>
    <w:rsid w:val="00B80923"/>
    <w:pPr>
      <w:spacing w:before="100" w:beforeAutospacing="1" w:after="100" w:afterAutospacing="1"/>
    </w:pPr>
    <w:rPr>
      <w:rFonts w:ascii="Verdana" w:hAnsi="Verdana"/>
      <w:color w:val="000000"/>
      <w:sz w:val="19"/>
      <w:szCs w:val="19"/>
    </w:rPr>
  </w:style>
  <w:style w:type="paragraph" w:customStyle="1" w:styleId="Heading19">
    <w:name w:val="Heading 19"/>
    <w:basedOn w:val="Normal"/>
    <w:rsid w:val="00B80923"/>
    <w:pPr>
      <w:spacing w:after="120"/>
      <w:outlineLvl w:val="1"/>
    </w:pPr>
    <w:rPr>
      <w:b/>
      <w:bCs/>
      <w:color w:val="FFFFFF"/>
      <w:kern w:val="36"/>
      <w:sz w:val="48"/>
      <w:szCs w:val="48"/>
    </w:rPr>
  </w:style>
  <w:style w:type="paragraph" w:styleId="PlainText">
    <w:name w:val="Plain Text"/>
    <w:basedOn w:val="Normal"/>
    <w:link w:val="PlainTextChar"/>
    <w:uiPriority w:val="99"/>
    <w:unhideWhenUsed/>
    <w:rsid w:val="006221E7"/>
    <w:rPr>
      <w:rFonts w:ascii="Consolas" w:eastAsia="Calibri" w:hAnsi="Consolas"/>
      <w:sz w:val="21"/>
      <w:szCs w:val="21"/>
    </w:rPr>
  </w:style>
  <w:style w:type="character" w:customStyle="1" w:styleId="PlainTextChar">
    <w:name w:val="Plain Text Char"/>
    <w:basedOn w:val="DefaultParagraphFont"/>
    <w:link w:val="PlainText"/>
    <w:uiPriority w:val="99"/>
    <w:rsid w:val="006221E7"/>
    <w:rPr>
      <w:rFonts w:ascii="Consolas" w:eastAsia="Calibri" w:hAnsi="Consolas"/>
      <w:sz w:val="21"/>
      <w:szCs w:val="21"/>
    </w:rPr>
  </w:style>
  <w:style w:type="character" w:customStyle="1" w:styleId="BodyTextChar">
    <w:name w:val="Body Text Char"/>
    <w:basedOn w:val="DefaultParagraphFont"/>
    <w:link w:val="BodyText"/>
    <w:rsid w:val="001B0D22"/>
  </w:style>
  <w:style w:type="paragraph" w:styleId="NoSpacing">
    <w:name w:val="No Spacing"/>
    <w:uiPriority w:val="1"/>
    <w:qFormat/>
    <w:rsid w:val="007A545E"/>
    <w:rPr>
      <w:color w:val="000000"/>
      <w:sz w:val="24"/>
    </w:rPr>
  </w:style>
  <w:style w:type="paragraph" w:styleId="ListParagraph">
    <w:name w:val="List Paragraph"/>
    <w:basedOn w:val="Normal"/>
    <w:uiPriority w:val="34"/>
    <w:qFormat/>
    <w:rsid w:val="00612848"/>
    <w:pPr>
      <w:spacing w:after="200" w:line="276" w:lineRule="auto"/>
      <w:ind w:left="720"/>
      <w:contextualSpacing/>
    </w:pPr>
    <w:rPr>
      <w:rFonts w:ascii="Calibri" w:eastAsia="Calibri" w:hAnsi="Calibri"/>
      <w:sz w:val="22"/>
      <w:szCs w:val="22"/>
    </w:rPr>
  </w:style>
  <w:style w:type="paragraph" w:customStyle="1" w:styleId="yiv1401793006msonormal">
    <w:name w:val="yiv1401793006msonormal"/>
    <w:basedOn w:val="Normal"/>
    <w:rsid w:val="000325A2"/>
    <w:pPr>
      <w:spacing w:before="100" w:beforeAutospacing="1" w:after="100" w:afterAutospacing="1"/>
    </w:pPr>
    <w:rPr>
      <w:rFonts w:eastAsia="Calibri"/>
      <w:sz w:val="24"/>
      <w:szCs w:val="24"/>
    </w:rPr>
  </w:style>
  <w:style w:type="paragraph" w:customStyle="1" w:styleId="aolmailmsonormal">
    <w:name w:val="aolmail_msonormal"/>
    <w:basedOn w:val="Normal"/>
    <w:rsid w:val="001B16D3"/>
    <w:pPr>
      <w:spacing w:beforeLines="1" w:afterLines="1"/>
    </w:pPr>
    <w:rPr>
      <w:rFonts w:ascii="Times" w:eastAsiaTheme="minorHAnsi" w:hAnsi="Times" w:cstheme="minorBidi"/>
    </w:rPr>
  </w:style>
  <w:style w:type="paragraph" w:styleId="HTMLPreformatted">
    <w:name w:val="HTML Preformatted"/>
    <w:basedOn w:val="Normal"/>
    <w:link w:val="HTMLPreformattedChar"/>
    <w:uiPriority w:val="99"/>
    <w:rsid w:val="004D2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rPr>
  </w:style>
  <w:style w:type="character" w:customStyle="1" w:styleId="HTMLPreformattedChar">
    <w:name w:val="HTML Preformatted Char"/>
    <w:basedOn w:val="DefaultParagraphFont"/>
    <w:link w:val="HTMLPreformatted"/>
    <w:uiPriority w:val="99"/>
    <w:rsid w:val="004D253E"/>
    <w:rPr>
      <w:rFonts w:ascii="Courier" w:eastAsiaTheme="minorHAnsi" w:hAnsi="Courier" w:cs="Courier"/>
    </w:rPr>
  </w:style>
  <w:style w:type="character" w:styleId="HTMLTypewriter">
    <w:name w:val="HTML Typewriter"/>
    <w:basedOn w:val="DefaultParagraphFont"/>
    <w:uiPriority w:val="99"/>
    <w:rsid w:val="004D253E"/>
    <w:rPr>
      <w:rFonts w:ascii="Courier" w:eastAsiaTheme="minorHAnsi" w:hAnsi="Courier" w:cs="Courier"/>
      <w:sz w:val="20"/>
    </w:rPr>
  </w:style>
  <w:style w:type="table" w:styleId="TableGrid">
    <w:name w:val="Table Grid"/>
    <w:basedOn w:val="TableNormal"/>
    <w:uiPriority w:val="59"/>
    <w:rsid w:val="00892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DefaultParagraphFont"/>
    <w:rsid w:val="008F56EA"/>
  </w:style>
  <w:style w:type="paragraph" w:customStyle="1" w:styleId="Default">
    <w:name w:val="Default"/>
    <w:basedOn w:val="Normal"/>
    <w:rsid w:val="00D218E2"/>
    <w:pPr>
      <w:autoSpaceDE w:val="0"/>
      <w:autoSpaceDN w:val="0"/>
    </w:pPr>
    <w:rPr>
      <w:rFonts w:ascii="Garamond" w:eastAsiaTheme="minorHAnsi" w:hAnsi="Garamond"/>
      <w:color w:val="000000"/>
      <w:sz w:val="24"/>
      <w:szCs w:val="24"/>
    </w:rPr>
  </w:style>
  <w:style w:type="paragraph" w:customStyle="1" w:styleId="ydp25e3085byiv4322274590ydp852a9bemsonormal">
    <w:name w:val="ydp25e3085byiv4322274590ydp852a9bemsonormal"/>
    <w:basedOn w:val="Normal"/>
    <w:rsid w:val="00CE2F69"/>
    <w:pPr>
      <w:spacing w:before="100" w:beforeAutospacing="1" w:after="100" w:afterAutospacing="1"/>
    </w:pPr>
    <w:rPr>
      <w:rFonts w:eastAsiaTheme="minorHAnsi"/>
      <w:sz w:val="24"/>
      <w:szCs w:val="24"/>
    </w:rPr>
  </w:style>
  <w:style w:type="paragraph" w:customStyle="1" w:styleId="NoSpacing1">
    <w:name w:val="No Spacing1"/>
    <w:uiPriority w:val="1"/>
    <w:qFormat/>
    <w:rsid w:val="002A50E5"/>
    <w:rPr>
      <w:rFonts w:ascii="Calibri" w:hAnsi="Calibri"/>
      <w:sz w:val="22"/>
      <w:szCs w:val="22"/>
    </w:rPr>
  </w:style>
  <w:style w:type="paragraph" w:customStyle="1" w:styleId="font9">
    <w:name w:val="font_9"/>
    <w:basedOn w:val="Normal"/>
    <w:rsid w:val="00ED46C1"/>
    <w:pPr>
      <w:spacing w:before="100" w:beforeAutospacing="1" w:after="100" w:afterAutospacing="1"/>
    </w:pPr>
    <w:rPr>
      <w:sz w:val="24"/>
      <w:szCs w:val="24"/>
    </w:rPr>
  </w:style>
  <w:style w:type="character" w:customStyle="1" w:styleId="wixguard">
    <w:name w:val="wixguard"/>
    <w:basedOn w:val="DefaultParagraphFont"/>
    <w:rsid w:val="00ED46C1"/>
  </w:style>
  <w:style w:type="paragraph" w:customStyle="1" w:styleId="ydpddcaaf61msonormal">
    <w:name w:val="ydpddcaaf61msonormal"/>
    <w:basedOn w:val="Normal"/>
    <w:rsid w:val="00472A8D"/>
    <w:pPr>
      <w:spacing w:before="100" w:beforeAutospacing="1" w:after="100" w:afterAutospacing="1"/>
    </w:pPr>
    <w:rPr>
      <w:rFonts w:ascii="Calibri" w:eastAsiaTheme="minorHAnsi" w:hAnsi="Calibri" w:cs="Calibri"/>
      <w:sz w:val="22"/>
      <w:szCs w:val="22"/>
    </w:rPr>
  </w:style>
  <w:style w:type="character" w:customStyle="1" w:styleId="UnresolvedMention1">
    <w:name w:val="Unresolved Mention1"/>
    <w:basedOn w:val="DefaultParagraphFont"/>
    <w:uiPriority w:val="99"/>
    <w:semiHidden/>
    <w:unhideWhenUsed/>
    <w:rsid w:val="008123E8"/>
    <w:rPr>
      <w:color w:val="605E5C"/>
      <w:shd w:val="clear" w:color="auto" w:fill="E1DFDD"/>
    </w:rPr>
  </w:style>
  <w:style w:type="character" w:customStyle="1" w:styleId="apple-tab-span">
    <w:name w:val="apple-tab-span"/>
    <w:basedOn w:val="DefaultParagraphFont"/>
    <w:rsid w:val="009D1A8B"/>
  </w:style>
  <w:style w:type="paragraph" w:customStyle="1" w:styleId="xmsonormal">
    <w:name w:val="xmsonormal"/>
    <w:basedOn w:val="Normal"/>
    <w:rsid w:val="00EC40B9"/>
    <w:rPr>
      <w:rFonts w:ascii="Calibri" w:eastAsiaTheme="minorHAnsi" w:hAnsi="Calibri" w:cs="Calibri"/>
      <w:sz w:val="22"/>
      <w:szCs w:val="22"/>
    </w:rPr>
  </w:style>
  <w:style w:type="character" w:customStyle="1" w:styleId="contentpasted1">
    <w:name w:val="contentpasted1"/>
    <w:basedOn w:val="DefaultParagraphFont"/>
    <w:rsid w:val="00EC40B9"/>
  </w:style>
  <w:style w:type="character" w:customStyle="1" w:styleId="contentpasted2">
    <w:name w:val="contentpasted2"/>
    <w:basedOn w:val="DefaultParagraphFont"/>
    <w:rsid w:val="00EC40B9"/>
  </w:style>
  <w:style w:type="paragraph" w:customStyle="1" w:styleId="ydp9a64b956yiv4201605968msonormal">
    <w:name w:val="ydp9a64b956yiv4201605968msonormal"/>
    <w:basedOn w:val="Normal"/>
    <w:rsid w:val="00CD1D51"/>
    <w:pPr>
      <w:spacing w:before="100" w:beforeAutospacing="1" w:after="100" w:afterAutospacing="1"/>
    </w:pPr>
    <w:rPr>
      <w:rFonts w:ascii="Calibri" w:eastAsiaTheme="minorHAnsi" w:hAnsi="Calibri" w:cs="Calibri"/>
      <w:sz w:val="22"/>
      <w:szCs w:val="22"/>
    </w:rPr>
  </w:style>
  <w:style w:type="paragraph" w:customStyle="1" w:styleId="ydp3689d733msonormal">
    <w:name w:val="ydp3689d733msonormal"/>
    <w:basedOn w:val="Normal"/>
    <w:rsid w:val="00D07BAE"/>
    <w:pPr>
      <w:spacing w:before="100" w:beforeAutospacing="1" w:after="100" w:afterAutospacing="1"/>
    </w:pPr>
    <w:rPr>
      <w:rFonts w:ascii="Calibri" w:eastAsiaTheme="minorHAnsi" w:hAnsi="Calibri" w:cs="Calibri"/>
      <w:sz w:val="22"/>
      <w:szCs w:val="22"/>
    </w:rPr>
  </w:style>
  <w:style w:type="paragraph" w:customStyle="1" w:styleId="ydp3689d733yiv0420278176ydpf48477f4msonormal">
    <w:name w:val="ydp3689d733yiv0420278176ydpf48477f4msonormal"/>
    <w:basedOn w:val="Normal"/>
    <w:rsid w:val="00D07BAE"/>
    <w:pPr>
      <w:spacing w:before="100" w:beforeAutospacing="1" w:after="100" w:afterAutospacing="1"/>
    </w:pPr>
    <w:rPr>
      <w:rFonts w:ascii="Calibri" w:eastAsiaTheme="minorHAnsi" w:hAnsi="Calibri" w:cs="Calibri"/>
      <w:sz w:val="22"/>
      <w:szCs w:val="22"/>
    </w:rPr>
  </w:style>
  <w:style w:type="paragraph" w:styleId="TOCHeading">
    <w:name w:val="TOC Heading"/>
    <w:basedOn w:val="Heading1"/>
    <w:next w:val="Normal"/>
    <w:uiPriority w:val="39"/>
    <w:unhideWhenUsed/>
    <w:qFormat/>
    <w:rsid w:val="000A3639"/>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gmail-il">
    <w:name w:val="gmail-il"/>
    <w:basedOn w:val="DefaultParagraphFont"/>
    <w:rsid w:val="00006677"/>
  </w:style>
  <w:style w:type="character" w:customStyle="1" w:styleId="Mention1">
    <w:name w:val="Mention1"/>
    <w:basedOn w:val="DefaultParagraphFont"/>
    <w:uiPriority w:val="99"/>
    <w:unhideWhenUsed/>
    <w:rsid w:val="003F016F"/>
    <w:rPr>
      <w:color w:val="2B579A"/>
      <w:shd w:val="clear" w:color="auto" w:fill="E1DFDD"/>
    </w:rPr>
  </w:style>
  <w:style w:type="character" w:customStyle="1" w:styleId="a-text-bold">
    <w:name w:val="a-text-bold"/>
    <w:basedOn w:val="DefaultParagraphFont"/>
    <w:rsid w:val="00CE639C"/>
  </w:style>
  <w:style w:type="paragraph" w:customStyle="1" w:styleId="xmsonormal0">
    <w:name w:val="x_msonormal"/>
    <w:basedOn w:val="Normal"/>
    <w:rsid w:val="00EE2098"/>
    <w:pPr>
      <w:spacing w:before="100" w:beforeAutospacing="1" w:after="100" w:afterAutospacing="1"/>
    </w:pPr>
    <w:rPr>
      <w:rFonts w:ascii="Calibri" w:eastAsiaTheme="minorHAnsi" w:hAnsi="Calibri" w:cs="Calibri"/>
      <w:sz w:val="22"/>
      <w:szCs w:val="22"/>
    </w:rPr>
  </w:style>
  <w:style w:type="character" w:customStyle="1" w:styleId="cskcde">
    <w:name w:val="cskcde"/>
    <w:basedOn w:val="DefaultParagraphFont"/>
    <w:rsid w:val="00BD01D6"/>
  </w:style>
  <w:style w:type="character" w:customStyle="1" w:styleId="hgkelc">
    <w:name w:val="hgkelc"/>
    <w:basedOn w:val="DefaultParagraphFont"/>
    <w:rsid w:val="00BD01D6"/>
  </w:style>
  <w:style w:type="paragraph" w:customStyle="1" w:styleId="ydp98a03c2msonormal">
    <w:name w:val="ydp98a03c2msonormal"/>
    <w:basedOn w:val="Normal"/>
    <w:rsid w:val="00D61FE3"/>
    <w:pPr>
      <w:spacing w:before="100" w:beforeAutospacing="1" w:after="100" w:afterAutospacing="1"/>
    </w:pPr>
    <w:rPr>
      <w:rFonts w:ascii="Calibri" w:eastAsiaTheme="minorHAnsi" w:hAnsi="Calibri" w:cs="Calibri"/>
      <w:sz w:val="22"/>
      <w:szCs w:val="22"/>
    </w:rPr>
  </w:style>
  <w:style w:type="paragraph" w:customStyle="1" w:styleId="ydp98a03c2msolistparagraph">
    <w:name w:val="ydp98a03c2msolistparagraph"/>
    <w:basedOn w:val="Normal"/>
    <w:rsid w:val="00D61FE3"/>
    <w:pPr>
      <w:spacing w:before="100" w:beforeAutospacing="1" w:after="100" w:afterAutospacing="1"/>
    </w:pPr>
    <w:rPr>
      <w:rFonts w:ascii="Calibri" w:eastAsiaTheme="minorHAnsi" w:hAnsi="Calibri" w:cs="Calibri"/>
      <w:sz w:val="22"/>
      <w:szCs w:val="22"/>
    </w:rPr>
  </w:style>
  <w:style w:type="character" w:customStyle="1" w:styleId="ydp98a03c2msohyperlink">
    <w:name w:val="ydp98a03c2msohyperlink"/>
    <w:basedOn w:val="DefaultParagraphFont"/>
    <w:rsid w:val="00D61FE3"/>
  </w:style>
  <w:style w:type="character" w:styleId="FollowedHyperlink">
    <w:name w:val="FollowedHyperlink"/>
    <w:basedOn w:val="DefaultParagraphFont"/>
    <w:uiPriority w:val="99"/>
    <w:semiHidden/>
    <w:unhideWhenUsed/>
    <w:rsid w:val="00030888"/>
    <w:rPr>
      <w:color w:val="800080" w:themeColor="followedHyperlink"/>
      <w:u w:val="single"/>
    </w:rPr>
  </w:style>
  <w:style w:type="character" w:customStyle="1" w:styleId="text">
    <w:name w:val="text"/>
    <w:basedOn w:val="DefaultParagraphFont"/>
    <w:rsid w:val="008874F5"/>
  </w:style>
  <w:style w:type="paragraph" w:customStyle="1" w:styleId="yiv2308212724msonormal">
    <w:name w:val="yiv2308212724msonormal"/>
    <w:basedOn w:val="Normal"/>
    <w:rsid w:val="000832E2"/>
    <w:pPr>
      <w:spacing w:before="100" w:beforeAutospacing="1" w:after="100" w:afterAutospacing="1"/>
    </w:pPr>
    <w:rPr>
      <w:rFonts w:ascii="Calibri" w:eastAsiaTheme="minorHAnsi" w:hAnsi="Calibri" w:cs="Calibri"/>
      <w:sz w:val="22"/>
      <w:szCs w:val="22"/>
    </w:rPr>
  </w:style>
  <w:style w:type="character" w:customStyle="1" w:styleId="ydp9b963478yiv1204538479gmaildefault">
    <w:name w:val="ydp9b963478yiv1204538479gmail_default"/>
    <w:basedOn w:val="DefaultParagraphFont"/>
    <w:rsid w:val="007C01F2"/>
  </w:style>
  <w:style w:type="character" w:customStyle="1" w:styleId="verse-span">
    <w:name w:val="verse-span"/>
    <w:basedOn w:val="DefaultParagraphFont"/>
    <w:rsid w:val="003E7BB3"/>
  </w:style>
  <w:style w:type="paragraph" w:customStyle="1" w:styleId="q2">
    <w:name w:val="q2"/>
    <w:basedOn w:val="Normal"/>
    <w:rsid w:val="003E7BB3"/>
    <w:pPr>
      <w:spacing w:before="100" w:beforeAutospacing="1" w:after="100" w:afterAutospacing="1"/>
    </w:pPr>
    <w:rPr>
      <w:sz w:val="24"/>
      <w:szCs w:val="24"/>
    </w:rPr>
  </w:style>
  <w:style w:type="paragraph" w:customStyle="1" w:styleId="ydp6851a16ayiv8666892480ydpa6cdf19yiv2268850451ydp22585ebyiv8061210237ydped44073dmsonospacing">
    <w:name w:val="ydp6851a16ayiv8666892480ydpa6cdf19yiv2268850451ydp22585ebyiv8061210237ydped44073dmsonospacing"/>
    <w:basedOn w:val="Normal"/>
    <w:rsid w:val="00084D78"/>
    <w:pPr>
      <w:spacing w:before="100" w:beforeAutospacing="1" w:after="100" w:afterAutospacing="1"/>
    </w:pPr>
    <w:rPr>
      <w:rFonts w:ascii="Calibri" w:eastAsiaTheme="minorHAnsi" w:hAnsi="Calibri" w:cs="Calibri"/>
      <w:sz w:val="22"/>
      <w:szCs w:val="22"/>
    </w:rPr>
  </w:style>
  <w:style w:type="character" w:customStyle="1" w:styleId="xt0psk2">
    <w:name w:val="xt0psk2"/>
    <w:basedOn w:val="DefaultParagraphFont"/>
    <w:rsid w:val="00F9729D"/>
  </w:style>
  <w:style w:type="paragraph" w:customStyle="1" w:styleId="ydpf17c0d70msonormal">
    <w:name w:val="ydpf17c0d70msonormal"/>
    <w:basedOn w:val="Normal"/>
    <w:rsid w:val="00556913"/>
    <w:pPr>
      <w:spacing w:before="100" w:beforeAutospacing="1" w:after="100" w:afterAutospacing="1"/>
    </w:pPr>
    <w:rPr>
      <w:rFonts w:ascii="Calibri" w:eastAsiaTheme="minorHAnsi" w:hAnsi="Calibri" w:cs="Calibri"/>
      <w:sz w:val="22"/>
      <w:szCs w:val="22"/>
    </w:rPr>
  </w:style>
  <w:style w:type="paragraph" w:customStyle="1" w:styleId="ydpf17c0d70msolistparagraph">
    <w:name w:val="ydpf17c0d70msolistparagraph"/>
    <w:basedOn w:val="Normal"/>
    <w:rsid w:val="00556913"/>
    <w:pPr>
      <w:spacing w:before="100" w:beforeAutospacing="1" w:after="100" w:afterAutospacing="1"/>
    </w:pPr>
    <w:rPr>
      <w:rFonts w:ascii="Calibri" w:eastAsiaTheme="minorHAnsi" w:hAnsi="Calibri" w:cs="Calibri"/>
      <w:sz w:val="22"/>
      <w:szCs w:val="22"/>
    </w:rPr>
  </w:style>
  <w:style w:type="paragraph" w:customStyle="1" w:styleId="ydp22ecfb8cmsonormal">
    <w:name w:val="ydp22ecfb8cmsonormal"/>
    <w:basedOn w:val="Normal"/>
    <w:rsid w:val="007B3789"/>
    <w:pPr>
      <w:spacing w:before="100" w:beforeAutospacing="1" w:after="100" w:afterAutospacing="1"/>
    </w:pPr>
    <w:rPr>
      <w:rFonts w:ascii="Calibri" w:eastAsiaTheme="minorHAnsi" w:hAnsi="Calibri" w:cs="Calibri"/>
      <w:sz w:val="22"/>
      <w:szCs w:val="22"/>
    </w:rPr>
  </w:style>
  <w:style w:type="paragraph" w:customStyle="1" w:styleId="ydp87709d26msonormal">
    <w:name w:val="ydp87709d26msonormal"/>
    <w:basedOn w:val="Normal"/>
    <w:rsid w:val="000A0BFE"/>
    <w:pPr>
      <w:spacing w:before="100" w:beforeAutospacing="1" w:after="100" w:afterAutospacing="1"/>
    </w:pPr>
    <w:rPr>
      <w:rFonts w:ascii="Calibri" w:eastAsiaTheme="minorHAnsi" w:hAnsi="Calibri" w:cs="Calibri"/>
      <w:sz w:val="22"/>
      <w:szCs w:val="22"/>
    </w:rPr>
  </w:style>
  <w:style w:type="paragraph" w:customStyle="1" w:styleId="ydp87709d26msolistparagraph">
    <w:name w:val="ydp87709d26msolistparagraph"/>
    <w:basedOn w:val="Normal"/>
    <w:rsid w:val="000A0BFE"/>
    <w:pPr>
      <w:spacing w:before="100" w:beforeAutospacing="1" w:after="100" w:afterAutospacing="1"/>
    </w:pPr>
    <w:rPr>
      <w:rFonts w:ascii="Calibri" w:eastAsiaTheme="minorHAnsi" w:hAnsi="Calibri" w:cs="Calibri"/>
      <w:sz w:val="22"/>
      <w:szCs w:val="22"/>
    </w:rPr>
  </w:style>
  <w:style w:type="paragraph" w:customStyle="1" w:styleId="ydp7374d1b6yiv8376981288msonormal">
    <w:name w:val="ydp7374d1b6yiv8376981288msonormal"/>
    <w:basedOn w:val="Normal"/>
    <w:rsid w:val="001A644A"/>
    <w:pPr>
      <w:spacing w:before="100" w:beforeAutospacing="1" w:after="100" w:afterAutospacing="1"/>
    </w:pPr>
    <w:rPr>
      <w:rFonts w:ascii="Calibri" w:eastAsiaTheme="minorHAnsi" w:hAnsi="Calibri" w:cs="Calibri"/>
      <w:sz w:val="22"/>
      <w:szCs w:val="22"/>
    </w:rPr>
  </w:style>
  <w:style w:type="paragraph" w:customStyle="1" w:styleId="ydp6193142fmsonormal">
    <w:name w:val="ydp6193142fmsonormal"/>
    <w:basedOn w:val="Normal"/>
    <w:rsid w:val="004A5F7B"/>
    <w:pPr>
      <w:spacing w:before="100" w:beforeAutospacing="1" w:after="100" w:afterAutospacing="1"/>
    </w:pPr>
    <w:rPr>
      <w:rFonts w:ascii="Calibri" w:eastAsiaTheme="minorHAnsi" w:hAnsi="Calibri" w:cs="Calibri"/>
      <w:sz w:val="22"/>
      <w:szCs w:val="22"/>
    </w:rPr>
  </w:style>
  <w:style w:type="character" w:customStyle="1" w:styleId="w8qarf">
    <w:name w:val="w8qarf"/>
    <w:basedOn w:val="DefaultParagraphFont"/>
    <w:rsid w:val="007D7ACE"/>
  </w:style>
  <w:style w:type="paragraph" w:customStyle="1" w:styleId="ydpd79339bamsonormal">
    <w:name w:val="ydpd79339bamsonormal"/>
    <w:basedOn w:val="Normal"/>
    <w:rsid w:val="00FA039A"/>
    <w:pPr>
      <w:spacing w:before="100" w:beforeAutospacing="1" w:after="100" w:afterAutospacing="1"/>
    </w:pPr>
    <w:rPr>
      <w:rFonts w:ascii="Calibri" w:eastAsiaTheme="minorHAnsi" w:hAnsi="Calibri" w:cs="Calibri"/>
      <w:sz w:val="22"/>
      <w:szCs w:val="22"/>
    </w:rPr>
  </w:style>
  <w:style w:type="paragraph" w:customStyle="1" w:styleId="ydp804c7a9emsonormal">
    <w:name w:val="ydp804c7a9emsonormal"/>
    <w:basedOn w:val="Normal"/>
    <w:rsid w:val="000D65B7"/>
    <w:pPr>
      <w:spacing w:before="100" w:beforeAutospacing="1" w:after="100" w:afterAutospacing="1"/>
    </w:pPr>
    <w:rPr>
      <w:sz w:val="24"/>
      <w:szCs w:val="24"/>
    </w:rPr>
  </w:style>
  <w:style w:type="paragraph" w:customStyle="1" w:styleId="m-8535465854689870623ydp8a70604fmsonormal">
    <w:name w:val="m_-8535465854689870623ydp8a70604fmsonormal"/>
    <w:basedOn w:val="Normal"/>
    <w:rsid w:val="009F0DF6"/>
    <w:pPr>
      <w:spacing w:before="100" w:beforeAutospacing="1" w:after="100" w:afterAutospacing="1"/>
    </w:pPr>
    <w:rPr>
      <w:rFonts w:ascii="Calibri" w:eastAsiaTheme="minorHAnsi" w:hAnsi="Calibri" w:cs="Calibri"/>
      <w:sz w:val="22"/>
      <w:szCs w:val="22"/>
    </w:rPr>
  </w:style>
  <w:style w:type="paragraph" w:customStyle="1" w:styleId="m-8535465854689870623ydp8a70604fmsolistparagraph">
    <w:name w:val="m_-8535465854689870623ydp8a70604fmsolistparagraph"/>
    <w:basedOn w:val="Normal"/>
    <w:rsid w:val="009F0DF6"/>
    <w:pPr>
      <w:spacing w:before="100" w:beforeAutospacing="1" w:after="100" w:afterAutospacing="1"/>
    </w:pPr>
    <w:rPr>
      <w:rFonts w:ascii="Calibri" w:eastAsiaTheme="minorHAnsi" w:hAnsi="Calibri" w:cs="Calibri"/>
      <w:sz w:val="22"/>
      <w:szCs w:val="22"/>
    </w:rPr>
  </w:style>
  <w:style w:type="paragraph" w:customStyle="1" w:styleId="m-8535465854689870623ydp3d1eb388card-description">
    <w:name w:val="m_-8535465854689870623ydp3d1eb388card-description"/>
    <w:basedOn w:val="Normal"/>
    <w:rsid w:val="009F0DF6"/>
    <w:pPr>
      <w:spacing w:before="100" w:beforeAutospacing="1" w:after="100" w:afterAutospacing="1"/>
    </w:pPr>
    <w:rPr>
      <w:rFonts w:ascii="Calibri" w:eastAsiaTheme="minorHAnsi" w:hAnsi="Calibri" w:cs="Calibri"/>
      <w:sz w:val="22"/>
      <w:szCs w:val="22"/>
    </w:rPr>
  </w:style>
  <w:style w:type="paragraph" w:customStyle="1" w:styleId="ydp9ef1051cmsonormal">
    <w:name w:val="ydp9ef1051cmsonormal"/>
    <w:basedOn w:val="Normal"/>
    <w:rsid w:val="00994CF4"/>
    <w:pPr>
      <w:spacing w:before="100" w:beforeAutospacing="1" w:after="100" w:afterAutospacing="1"/>
    </w:pPr>
    <w:rPr>
      <w:rFonts w:ascii="Calibri" w:eastAsiaTheme="minorHAnsi" w:hAnsi="Calibri" w:cs="Calibri"/>
      <w:sz w:val="22"/>
      <w:szCs w:val="22"/>
    </w:rPr>
  </w:style>
  <w:style w:type="paragraph" w:customStyle="1" w:styleId="ydp1eb706a9msonormal">
    <w:name w:val="ydp1eb706a9msonormal"/>
    <w:basedOn w:val="Normal"/>
    <w:rsid w:val="00F1320B"/>
    <w:pPr>
      <w:spacing w:before="100" w:beforeAutospacing="1" w:after="100" w:afterAutospacing="1"/>
    </w:pPr>
    <w:rPr>
      <w:rFonts w:ascii="Calibri" w:eastAsiaTheme="minorHAnsi" w:hAnsi="Calibri" w:cs="Calibri"/>
      <w:sz w:val="22"/>
      <w:szCs w:val="22"/>
    </w:rPr>
  </w:style>
  <w:style w:type="paragraph" w:customStyle="1" w:styleId="css-1nd4gv7">
    <w:name w:val="css-1nd4gv7"/>
    <w:basedOn w:val="Normal"/>
    <w:rsid w:val="00AB433B"/>
    <w:pPr>
      <w:spacing w:before="100" w:beforeAutospacing="1" w:after="100" w:afterAutospacing="1"/>
    </w:pPr>
    <w:rPr>
      <w:sz w:val="24"/>
      <w:szCs w:val="24"/>
    </w:rPr>
  </w:style>
  <w:style w:type="character" w:customStyle="1" w:styleId="css-eqbp25">
    <w:name w:val="css-eqbp25"/>
    <w:basedOn w:val="DefaultParagraphFont"/>
    <w:rsid w:val="00AB433B"/>
  </w:style>
  <w:style w:type="paragraph" w:customStyle="1" w:styleId="pzpzlf">
    <w:name w:val="pzpzlf"/>
    <w:basedOn w:val="Normal"/>
    <w:rsid w:val="00005788"/>
    <w:pPr>
      <w:spacing w:before="100" w:beforeAutospacing="1" w:after="100" w:afterAutospacing="1"/>
    </w:pPr>
    <w:rPr>
      <w:sz w:val="24"/>
      <w:szCs w:val="24"/>
    </w:rPr>
  </w:style>
  <w:style w:type="paragraph" w:customStyle="1" w:styleId="paragraph">
    <w:name w:val="paragraph"/>
    <w:basedOn w:val="Normal"/>
    <w:rsid w:val="00514A61"/>
    <w:pPr>
      <w:spacing w:before="100" w:beforeAutospacing="1" w:after="100" w:afterAutospacing="1"/>
    </w:pPr>
    <w:rPr>
      <w:sz w:val="24"/>
      <w:szCs w:val="24"/>
    </w:rPr>
  </w:style>
  <w:style w:type="character" w:customStyle="1" w:styleId="normaltextrun">
    <w:name w:val="normaltextrun"/>
    <w:basedOn w:val="DefaultParagraphFont"/>
    <w:rsid w:val="00514A61"/>
  </w:style>
  <w:style w:type="character" w:customStyle="1" w:styleId="eop">
    <w:name w:val="eop"/>
    <w:basedOn w:val="DefaultParagraphFont"/>
    <w:rsid w:val="00514A61"/>
  </w:style>
  <w:style w:type="character" w:customStyle="1" w:styleId="apple-converted-space">
    <w:name w:val="apple-converted-space"/>
    <w:basedOn w:val="DefaultParagraphFont"/>
    <w:rsid w:val="00056BDD"/>
  </w:style>
  <w:style w:type="paragraph" w:customStyle="1" w:styleId="elementtoproof">
    <w:name w:val="elementtoproof"/>
    <w:basedOn w:val="Normal"/>
    <w:rsid w:val="00F61182"/>
    <w:rPr>
      <w:rFonts w:ascii="Aptos" w:eastAsiaTheme="minorHAnsi" w:hAnsi="Aptos" w:cs="Aptos"/>
      <w:sz w:val="24"/>
      <w:szCs w:val="24"/>
    </w:rPr>
  </w:style>
  <w:style w:type="paragraph" w:customStyle="1" w:styleId="line">
    <w:name w:val="line"/>
    <w:basedOn w:val="Normal"/>
    <w:rsid w:val="00716048"/>
    <w:pPr>
      <w:spacing w:before="100" w:beforeAutospacing="1" w:after="100" w:afterAutospacing="1"/>
    </w:pPr>
    <w:rPr>
      <w:sz w:val="24"/>
      <w:szCs w:val="24"/>
    </w:rPr>
  </w:style>
  <w:style w:type="paragraph" w:customStyle="1" w:styleId="ydpa8c25354yiv2341162442msonormal">
    <w:name w:val="ydpa8c25354yiv2341162442msonormal"/>
    <w:basedOn w:val="Normal"/>
    <w:uiPriority w:val="99"/>
    <w:semiHidden/>
    <w:rsid w:val="0020563E"/>
    <w:pPr>
      <w:spacing w:before="100" w:beforeAutospacing="1" w:after="100" w:afterAutospacing="1"/>
    </w:pPr>
    <w:rPr>
      <w:rFonts w:ascii="Aptos" w:eastAsiaTheme="minorHAnsi" w:hAnsi="Aptos" w:cs="Aptos"/>
      <w:sz w:val="24"/>
      <w:szCs w:val="24"/>
    </w:rPr>
  </w:style>
  <w:style w:type="paragraph" w:customStyle="1" w:styleId="quotes">
    <w:name w:val="quotes"/>
    <w:basedOn w:val="Normal"/>
    <w:rsid w:val="00F55719"/>
    <w:pPr>
      <w:spacing w:before="100" w:beforeAutospacing="1" w:after="100" w:afterAutospacing="1"/>
    </w:pPr>
    <w:rPr>
      <w:sz w:val="24"/>
      <w:szCs w:val="24"/>
    </w:rPr>
  </w:style>
  <w:style w:type="character" w:customStyle="1" w:styleId="small-caps">
    <w:name w:val="small-caps"/>
    <w:basedOn w:val="DefaultParagraphFont"/>
    <w:rsid w:val="00FF0F4C"/>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F6BB5"/>
    <w:rPr>
      <w:b/>
      <w:bCs/>
    </w:rPr>
  </w:style>
  <w:style w:type="character" w:customStyle="1" w:styleId="CommentSubjectChar">
    <w:name w:val="Comment Subject Char"/>
    <w:basedOn w:val="CommentTextChar"/>
    <w:link w:val="CommentSubject"/>
    <w:uiPriority w:val="99"/>
    <w:semiHidden/>
    <w:rsid w:val="001F6BB5"/>
    <w:rPr>
      <w:b/>
      <w:bCs/>
    </w:rPr>
  </w:style>
  <w:style w:type="character" w:styleId="UnresolvedMention">
    <w:name w:val="Unresolved Mention"/>
    <w:basedOn w:val="DefaultParagraphFont"/>
    <w:uiPriority w:val="99"/>
    <w:semiHidden/>
    <w:unhideWhenUsed/>
    <w:rsid w:val="00A506C0"/>
    <w:rPr>
      <w:color w:val="605E5C"/>
      <w:shd w:val="clear" w:color="auto" w:fill="E1DFDD"/>
    </w:rPr>
  </w:style>
  <w:style w:type="paragraph" w:customStyle="1" w:styleId="isselectedend">
    <w:name w:val="isselectedend"/>
    <w:basedOn w:val="Normal"/>
    <w:rsid w:val="00BB6631"/>
    <w:pPr>
      <w:spacing w:before="100" w:beforeAutospacing="1" w:after="100" w:afterAutospacing="1"/>
    </w:pPr>
    <w:rPr>
      <w:sz w:val="24"/>
      <w:szCs w:val="24"/>
    </w:rPr>
  </w:style>
  <w:style w:type="character" w:customStyle="1" w:styleId="verse">
    <w:name w:val="verse"/>
    <w:basedOn w:val="DefaultParagraphFont"/>
    <w:rsid w:val="00B36F25"/>
  </w:style>
  <w:style w:type="character" w:customStyle="1" w:styleId="indent-1-breaks">
    <w:name w:val="indent-1-breaks"/>
    <w:basedOn w:val="DefaultParagraphFont"/>
    <w:rsid w:val="00B36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986">
      <w:bodyDiv w:val="1"/>
      <w:marLeft w:val="0"/>
      <w:marRight w:val="0"/>
      <w:marTop w:val="0"/>
      <w:marBottom w:val="0"/>
      <w:divBdr>
        <w:top w:val="none" w:sz="0" w:space="0" w:color="auto"/>
        <w:left w:val="none" w:sz="0" w:space="0" w:color="auto"/>
        <w:bottom w:val="none" w:sz="0" w:space="0" w:color="auto"/>
        <w:right w:val="none" w:sz="0" w:space="0" w:color="auto"/>
      </w:divBdr>
    </w:div>
    <w:div w:id="10185883">
      <w:bodyDiv w:val="1"/>
      <w:marLeft w:val="0"/>
      <w:marRight w:val="0"/>
      <w:marTop w:val="0"/>
      <w:marBottom w:val="0"/>
      <w:divBdr>
        <w:top w:val="none" w:sz="0" w:space="0" w:color="auto"/>
        <w:left w:val="none" w:sz="0" w:space="0" w:color="auto"/>
        <w:bottom w:val="none" w:sz="0" w:space="0" w:color="auto"/>
        <w:right w:val="none" w:sz="0" w:space="0" w:color="auto"/>
      </w:divBdr>
    </w:div>
    <w:div w:id="19864926">
      <w:bodyDiv w:val="1"/>
      <w:marLeft w:val="0"/>
      <w:marRight w:val="0"/>
      <w:marTop w:val="0"/>
      <w:marBottom w:val="0"/>
      <w:divBdr>
        <w:top w:val="none" w:sz="0" w:space="0" w:color="auto"/>
        <w:left w:val="none" w:sz="0" w:space="0" w:color="auto"/>
        <w:bottom w:val="none" w:sz="0" w:space="0" w:color="auto"/>
        <w:right w:val="none" w:sz="0" w:space="0" w:color="auto"/>
      </w:divBdr>
    </w:div>
    <w:div w:id="24790748">
      <w:bodyDiv w:val="1"/>
      <w:marLeft w:val="0"/>
      <w:marRight w:val="0"/>
      <w:marTop w:val="0"/>
      <w:marBottom w:val="0"/>
      <w:divBdr>
        <w:top w:val="none" w:sz="0" w:space="0" w:color="auto"/>
        <w:left w:val="none" w:sz="0" w:space="0" w:color="auto"/>
        <w:bottom w:val="none" w:sz="0" w:space="0" w:color="auto"/>
        <w:right w:val="none" w:sz="0" w:space="0" w:color="auto"/>
      </w:divBdr>
    </w:div>
    <w:div w:id="29646502">
      <w:bodyDiv w:val="1"/>
      <w:marLeft w:val="0"/>
      <w:marRight w:val="0"/>
      <w:marTop w:val="0"/>
      <w:marBottom w:val="0"/>
      <w:divBdr>
        <w:top w:val="none" w:sz="0" w:space="0" w:color="auto"/>
        <w:left w:val="none" w:sz="0" w:space="0" w:color="auto"/>
        <w:bottom w:val="none" w:sz="0" w:space="0" w:color="auto"/>
        <w:right w:val="none" w:sz="0" w:space="0" w:color="auto"/>
      </w:divBdr>
    </w:div>
    <w:div w:id="33620844">
      <w:bodyDiv w:val="1"/>
      <w:marLeft w:val="0"/>
      <w:marRight w:val="0"/>
      <w:marTop w:val="0"/>
      <w:marBottom w:val="0"/>
      <w:divBdr>
        <w:top w:val="none" w:sz="0" w:space="0" w:color="auto"/>
        <w:left w:val="none" w:sz="0" w:space="0" w:color="auto"/>
        <w:bottom w:val="none" w:sz="0" w:space="0" w:color="auto"/>
        <w:right w:val="none" w:sz="0" w:space="0" w:color="auto"/>
      </w:divBdr>
    </w:div>
    <w:div w:id="45035593">
      <w:bodyDiv w:val="1"/>
      <w:marLeft w:val="0"/>
      <w:marRight w:val="0"/>
      <w:marTop w:val="0"/>
      <w:marBottom w:val="0"/>
      <w:divBdr>
        <w:top w:val="none" w:sz="0" w:space="0" w:color="auto"/>
        <w:left w:val="none" w:sz="0" w:space="0" w:color="auto"/>
        <w:bottom w:val="none" w:sz="0" w:space="0" w:color="auto"/>
        <w:right w:val="none" w:sz="0" w:space="0" w:color="auto"/>
      </w:divBdr>
    </w:div>
    <w:div w:id="46757241">
      <w:bodyDiv w:val="1"/>
      <w:marLeft w:val="0"/>
      <w:marRight w:val="0"/>
      <w:marTop w:val="0"/>
      <w:marBottom w:val="0"/>
      <w:divBdr>
        <w:top w:val="none" w:sz="0" w:space="0" w:color="auto"/>
        <w:left w:val="none" w:sz="0" w:space="0" w:color="auto"/>
        <w:bottom w:val="none" w:sz="0" w:space="0" w:color="auto"/>
        <w:right w:val="none" w:sz="0" w:space="0" w:color="auto"/>
      </w:divBdr>
    </w:div>
    <w:div w:id="48652468">
      <w:bodyDiv w:val="1"/>
      <w:marLeft w:val="0"/>
      <w:marRight w:val="0"/>
      <w:marTop w:val="0"/>
      <w:marBottom w:val="0"/>
      <w:divBdr>
        <w:top w:val="none" w:sz="0" w:space="0" w:color="auto"/>
        <w:left w:val="none" w:sz="0" w:space="0" w:color="auto"/>
        <w:bottom w:val="none" w:sz="0" w:space="0" w:color="auto"/>
        <w:right w:val="none" w:sz="0" w:space="0" w:color="auto"/>
      </w:divBdr>
    </w:div>
    <w:div w:id="50420560">
      <w:bodyDiv w:val="1"/>
      <w:marLeft w:val="0"/>
      <w:marRight w:val="0"/>
      <w:marTop w:val="0"/>
      <w:marBottom w:val="0"/>
      <w:divBdr>
        <w:top w:val="none" w:sz="0" w:space="0" w:color="auto"/>
        <w:left w:val="none" w:sz="0" w:space="0" w:color="auto"/>
        <w:bottom w:val="none" w:sz="0" w:space="0" w:color="auto"/>
        <w:right w:val="none" w:sz="0" w:space="0" w:color="auto"/>
      </w:divBdr>
    </w:div>
    <w:div w:id="84957961">
      <w:bodyDiv w:val="1"/>
      <w:marLeft w:val="0"/>
      <w:marRight w:val="0"/>
      <w:marTop w:val="0"/>
      <w:marBottom w:val="0"/>
      <w:divBdr>
        <w:top w:val="none" w:sz="0" w:space="0" w:color="auto"/>
        <w:left w:val="none" w:sz="0" w:space="0" w:color="auto"/>
        <w:bottom w:val="none" w:sz="0" w:space="0" w:color="auto"/>
        <w:right w:val="none" w:sz="0" w:space="0" w:color="auto"/>
      </w:divBdr>
    </w:div>
    <w:div w:id="89670035">
      <w:bodyDiv w:val="1"/>
      <w:marLeft w:val="0"/>
      <w:marRight w:val="0"/>
      <w:marTop w:val="0"/>
      <w:marBottom w:val="0"/>
      <w:divBdr>
        <w:top w:val="none" w:sz="0" w:space="0" w:color="auto"/>
        <w:left w:val="none" w:sz="0" w:space="0" w:color="auto"/>
        <w:bottom w:val="none" w:sz="0" w:space="0" w:color="auto"/>
        <w:right w:val="none" w:sz="0" w:space="0" w:color="auto"/>
      </w:divBdr>
    </w:div>
    <w:div w:id="94525326">
      <w:bodyDiv w:val="1"/>
      <w:marLeft w:val="0"/>
      <w:marRight w:val="0"/>
      <w:marTop w:val="0"/>
      <w:marBottom w:val="0"/>
      <w:divBdr>
        <w:top w:val="none" w:sz="0" w:space="0" w:color="auto"/>
        <w:left w:val="none" w:sz="0" w:space="0" w:color="auto"/>
        <w:bottom w:val="none" w:sz="0" w:space="0" w:color="auto"/>
        <w:right w:val="none" w:sz="0" w:space="0" w:color="auto"/>
      </w:divBdr>
    </w:div>
    <w:div w:id="104808244">
      <w:bodyDiv w:val="1"/>
      <w:marLeft w:val="0"/>
      <w:marRight w:val="0"/>
      <w:marTop w:val="0"/>
      <w:marBottom w:val="0"/>
      <w:divBdr>
        <w:top w:val="none" w:sz="0" w:space="0" w:color="auto"/>
        <w:left w:val="none" w:sz="0" w:space="0" w:color="auto"/>
        <w:bottom w:val="none" w:sz="0" w:space="0" w:color="auto"/>
        <w:right w:val="none" w:sz="0" w:space="0" w:color="auto"/>
      </w:divBdr>
    </w:div>
    <w:div w:id="113181644">
      <w:bodyDiv w:val="1"/>
      <w:marLeft w:val="0"/>
      <w:marRight w:val="0"/>
      <w:marTop w:val="0"/>
      <w:marBottom w:val="0"/>
      <w:divBdr>
        <w:top w:val="none" w:sz="0" w:space="0" w:color="auto"/>
        <w:left w:val="none" w:sz="0" w:space="0" w:color="auto"/>
        <w:bottom w:val="none" w:sz="0" w:space="0" w:color="auto"/>
        <w:right w:val="none" w:sz="0" w:space="0" w:color="auto"/>
      </w:divBdr>
    </w:div>
    <w:div w:id="118106846">
      <w:bodyDiv w:val="1"/>
      <w:marLeft w:val="0"/>
      <w:marRight w:val="0"/>
      <w:marTop w:val="0"/>
      <w:marBottom w:val="0"/>
      <w:divBdr>
        <w:top w:val="none" w:sz="0" w:space="0" w:color="auto"/>
        <w:left w:val="none" w:sz="0" w:space="0" w:color="auto"/>
        <w:bottom w:val="none" w:sz="0" w:space="0" w:color="auto"/>
        <w:right w:val="none" w:sz="0" w:space="0" w:color="auto"/>
      </w:divBdr>
    </w:div>
    <w:div w:id="121928198">
      <w:bodyDiv w:val="1"/>
      <w:marLeft w:val="0"/>
      <w:marRight w:val="0"/>
      <w:marTop w:val="0"/>
      <w:marBottom w:val="0"/>
      <w:divBdr>
        <w:top w:val="none" w:sz="0" w:space="0" w:color="auto"/>
        <w:left w:val="none" w:sz="0" w:space="0" w:color="auto"/>
        <w:bottom w:val="none" w:sz="0" w:space="0" w:color="auto"/>
        <w:right w:val="none" w:sz="0" w:space="0" w:color="auto"/>
      </w:divBdr>
    </w:div>
    <w:div w:id="124273557">
      <w:bodyDiv w:val="1"/>
      <w:marLeft w:val="0"/>
      <w:marRight w:val="0"/>
      <w:marTop w:val="0"/>
      <w:marBottom w:val="0"/>
      <w:divBdr>
        <w:top w:val="none" w:sz="0" w:space="0" w:color="auto"/>
        <w:left w:val="none" w:sz="0" w:space="0" w:color="auto"/>
        <w:bottom w:val="none" w:sz="0" w:space="0" w:color="auto"/>
        <w:right w:val="none" w:sz="0" w:space="0" w:color="auto"/>
      </w:divBdr>
    </w:div>
    <w:div w:id="126045118">
      <w:bodyDiv w:val="1"/>
      <w:marLeft w:val="0"/>
      <w:marRight w:val="0"/>
      <w:marTop w:val="0"/>
      <w:marBottom w:val="0"/>
      <w:divBdr>
        <w:top w:val="none" w:sz="0" w:space="0" w:color="auto"/>
        <w:left w:val="none" w:sz="0" w:space="0" w:color="auto"/>
        <w:bottom w:val="none" w:sz="0" w:space="0" w:color="auto"/>
        <w:right w:val="none" w:sz="0" w:space="0" w:color="auto"/>
      </w:divBdr>
    </w:div>
    <w:div w:id="131749470">
      <w:bodyDiv w:val="1"/>
      <w:marLeft w:val="0"/>
      <w:marRight w:val="0"/>
      <w:marTop w:val="0"/>
      <w:marBottom w:val="0"/>
      <w:divBdr>
        <w:top w:val="none" w:sz="0" w:space="0" w:color="auto"/>
        <w:left w:val="none" w:sz="0" w:space="0" w:color="auto"/>
        <w:bottom w:val="none" w:sz="0" w:space="0" w:color="auto"/>
        <w:right w:val="none" w:sz="0" w:space="0" w:color="auto"/>
      </w:divBdr>
    </w:div>
    <w:div w:id="158810352">
      <w:bodyDiv w:val="1"/>
      <w:marLeft w:val="0"/>
      <w:marRight w:val="0"/>
      <w:marTop w:val="0"/>
      <w:marBottom w:val="0"/>
      <w:divBdr>
        <w:top w:val="none" w:sz="0" w:space="0" w:color="auto"/>
        <w:left w:val="none" w:sz="0" w:space="0" w:color="auto"/>
        <w:bottom w:val="none" w:sz="0" w:space="0" w:color="auto"/>
        <w:right w:val="none" w:sz="0" w:space="0" w:color="auto"/>
      </w:divBdr>
    </w:div>
    <w:div w:id="183439913">
      <w:bodyDiv w:val="1"/>
      <w:marLeft w:val="0"/>
      <w:marRight w:val="0"/>
      <w:marTop w:val="0"/>
      <w:marBottom w:val="0"/>
      <w:divBdr>
        <w:top w:val="none" w:sz="0" w:space="0" w:color="auto"/>
        <w:left w:val="none" w:sz="0" w:space="0" w:color="auto"/>
        <w:bottom w:val="none" w:sz="0" w:space="0" w:color="auto"/>
        <w:right w:val="none" w:sz="0" w:space="0" w:color="auto"/>
      </w:divBdr>
      <w:divsChild>
        <w:div w:id="1728842020">
          <w:marLeft w:val="0"/>
          <w:marRight w:val="0"/>
          <w:marTop w:val="0"/>
          <w:marBottom w:val="0"/>
          <w:divBdr>
            <w:top w:val="none" w:sz="0" w:space="0" w:color="auto"/>
            <w:left w:val="none" w:sz="0" w:space="0" w:color="auto"/>
            <w:bottom w:val="none" w:sz="0" w:space="0" w:color="auto"/>
            <w:right w:val="none" w:sz="0" w:space="0" w:color="auto"/>
          </w:divBdr>
          <w:divsChild>
            <w:div w:id="657461105">
              <w:marLeft w:val="0"/>
              <w:marRight w:val="0"/>
              <w:marTop w:val="0"/>
              <w:marBottom w:val="0"/>
              <w:divBdr>
                <w:top w:val="none" w:sz="0" w:space="0" w:color="auto"/>
                <w:left w:val="none" w:sz="0" w:space="0" w:color="auto"/>
                <w:bottom w:val="none" w:sz="0" w:space="0" w:color="auto"/>
                <w:right w:val="none" w:sz="0" w:space="0" w:color="auto"/>
              </w:divBdr>
              <w:divsChild>
                <w:div w:id="875967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42637924">
          <w:marLeft w:val="0"/>
          <w:marRight w:val="0"/>
          <w:marTop w:val="0"/>
          <w:marBottom w:val="0"/>
          <w:divBdr>
            <w:top w:val="none" w:sz="0" w:space="0" w:color="auto"/>
            <w:left w:val="none" w:sz="0" w:space="0" w:color="auto"/>
            <w:bottom w:val="none" w:sz="0" w:space="0" w:color="auto"/>
            <w:right w:val="none" w:sz="0" w:space="0" w:color="auto"/>
          </w:divBdr>
          <w:divsChild>
            <w:div w:id="174922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280">
      <w:bodyDiv w:val="1"/>
      <w:marLeft w:val="0"/>
      <w:marRight w:val="0"/>
      <w:marTop w:val="0"/>
      <w:marBottom w:val="0"/>
      <w:divBdr>
        <w:top w:val="none" w:sz="0" w:space="0" w:color="auto"/>
        <w:left w:val="none" w:sz="0" w:space="0" w:color="auto"/>
        <w:bottom w:val="none" w:sz="0" w:space="0" w:color="auto"/>
        <w:right w:val="none" w:sz="0" w:space="0" w:color="auto"/>
      </w:divBdr>
    </w:div>
    <w:div w:id="207230531">
      <w:bodyDiv w:val="1"/>
      <w:marLeft w:val="0"/>
      <w:marRight w:val="0"/>
      <w:marTop w:val="0"/>
      <w:marBottom w:val="0"/>
      <w:divBdr>
        <w:top w:val="none" w:sz="0" w:space="0" w:color="auto"/>
        <w:left w:val="none" w:sz="0" w:space="0" w:color="auto"/>
        <w:bottom w:val="none" w:sz="0" w:space="0" w:color="auto"/>
        <w:right w:val="none" w:sz="0" w:space="0" w:color="auto"/>
      </w:divBdr>
    </w:div>
    <w:div w:id="214312892">
      <w:bodyDiv w:val="1"/>
      <w:marLeft w:val="0"/>
      <w:marRight w:val="0"/>
      <w:marTop w:val="0"/>
      <w:marBottom w:val="0"/>
      <w:divBdr>
        <w:top w:val="none" w:sz="0" w:space="0" w:color="auto"/>
        <w:left w:val="none" w:sz="0" w:space="0" w:color="auto"/>
        <w:bottom w:val="none" w:sz="0" w:space="0" w:color="auto"/>
        <w:right w:val="none" w:sz="0" w:space="0" w:color="auto"/>
      </w:divBdr>
    </w:div>
    <w:div w:id="221868297">
      <w:bodyDiv w:val="1"/>
      <w:marLeft w:val="0"/>
      <w:marRight w:val="0"/>
      <w:marTop w:val="0"/>
      <w:marBottom w:val="0"/>
      <w:divBdr>
        <w:top w:val="none" w:sz="0" w:space="0" w:color="auto"/>
        <w:left w:val="none" w:sz="0" w:space="0" w:color="auto"/>
        <w:bottom w:val="none" w:sz="0" w:space="0" w:color="auto"/>
        <w:right w:val="none" w:sz="0" w:space="0" w:color="auto"/>
      </w:divBdr>
    </w:div>
    <w:div w:id="230237046">
      <w:bodyDiv w:val="1"/>
      <w:marLeft w:val="0"/>
      <w:marRight w:val="0"/>
      <w:marTop w:val="0"/>
      <w:marBottom w:val="0"/>
      <w:divBdr>
        <w:top w:val="none" w:sz="0" w:space="0" w:color="auto"/>
        <w:left w:val="none" w:sz="0" w:space="0" w:color="auto"/>
        <w:bottom w:val="none" w:sz="0" w:space="0" w:color="auto"/>
        <w:right w:val="none" w:sz="0" w:space="0" w:color="auto"/>
      </w:divBdr>
    </w:div>
    <w:div w:id="244267448">
      <w:bodyDiv w:val="1"/>
      <w:marLeft w:val="0"/>
      <w:marRight w:val="0"/>
      <w:marTop w:val="0"/>
      <w:marBottom w:val="0"/>
      <w:divBdr>
        <w:top w:val="none" w:sz="0" w:space="0" w:color="auto"/>
        <w:left w:val="none" w:sz="0" w:space="0" w:color="auto"/>
        <w:bottom w:val="none" w:sz="0" w:space="0" w:color="auto"/>
        <w:right w:val="none" w:sz="0" w:space="0" w:color="auto"/>
      </w:divBdr>
    </w:div>
    <w:div w:id="257829749">
      <w:bodyDiv w:val="1"/>
      <w:marLeft w:val="0"/>
      <w:marRight w:val="0"/>
      <w:marTop w:val="0"/>
      <w:marBottom w:val="0"/>
      <w:divBdr>
        <w:top w:val="none" w:sz="0" w:space="0" w:color="auto"/>
        <w:left w:val="none" w:sz="0" w:space="0" w:color="auto"/>
        <w:bottom w:val="none" w:sz="0" w:space="0" w:color="auto"/>
        <w:right w:val="none" w:sz="0" w:space="0" w:color="auto"/>
      </w:divBdr>
    </w:div>
    <w:div w:id="265041336">
      <w:bodyDiv w:val="1"/>
      <w:marLeft w:val="0"/>
      <w:marRight w:val="0"/>
      <w:marTop w:val="0"/>
      <w:marBottom w:val="0"/>
      <w:divBdr>
        <w:top w:val="none" w:sz="0" w:space="0" w:color="auto"/>
        <w:left w:val="none" w:sz="0" w:space="0" w:color="auto"/>
        <w:bottom w:val="none" w:sz="0" w:space="0" w:color="auto"/>
        <w:right w:val="none" w:sz="0" w:space="0" w:color="auto"/>
      </w:divBdr>
    </w:div>
    <w:div w:id="274291551">
      <w:bodyDiv w:val="1"/>
      <w:marLeft w:val="0"/>
      <w:marRight w:val="0"/>
      <w:marTop w:val="0"/>
      <w:marBottom w:val="0"/>
      <w:divBdr>
        <w:top w:val="none" w:sz="0" w:space="0" w:color="auto"/>
        <w:left w:val="none" w:sz="0" w:space="0" w:color="auto"/>
        <w:bottom w:val="none" w:sz="0" w:space="0" w:color="auto"/>
        <w:right w:val="none" w:sz="0" w:space="0" w:color="auto"/>
      </w:divBdr>
    </w:div>
    <w:div w:id="277612470">
      <w:bodyDiv w:val="1"/>
      <w:marLeft w:val="0"/>
      <w:marRight w:val="0"/>
      <w:marTop w:val="0"/>
      <w:marBottom w:val="0"/>
      <w:divBdr>
        <w:top w:val="none" w:sz="0" w:space="0" w:color="auto"/>
        <w:left w:val="none" w:sz="0" w:space="0" w:color="auto"/>
        <w:bottom w:val="none" w:sz="0" w:space="0" w:color="auto"/>
        <w:right w:val="none" w:sz="0" w:space="0" w:color="auto"/>
      </w:divBdr>
    </w:div>
    <w:div w:id="279648137">
      <w:bodyDiv w:val="1"/>
      <w:marLeft w:val="0"/>
      <w:marRight w:val="0"/>
      <w:marTop w:val="0"/>
      <w:marBottom w:val="0"/>
      <w:divBdr>
        <w:top w:val="none" w:sz="0" w:space="0" w:color="auto"/>
        <w:left w:val="none" w:sz="0" w:space="0" w:color="auto"/>
        <w:bottom w:val="none" w:sz="0" w:space="0" w:color="auto"/>
        <w:right w:val="none" w:sz="0" w:space="0" w:color="auto"/>
      </w:divBdr>
    </w:div>
    <w:div w:id="281426644">
      <w:bodyDiv w:val="1"/>
      <w:marLeft w:val="0"/>
      <w:marRight w:val="0"/>
      <w:marTop w:val="0"/>
      <w:marBottom w:val="0"/>
      <w:divBdr>
        <w:top w:val="none" w:sz="0" w:space="0" w:color="auto"/>
        <w:left w:val="none" w:sz="0" w:space="0" w:color="auto"/>
        <w:bottom w:val="none" w:sz="0" w:space="0" w:color="auto"/>
        <w:right w:val="none" w:sz="0" w:space="0" w:color="auto"/>
      </w:divBdr>
    </w:div>
    <w:div w:id="297734479">
      <w:bodyDiv w:val="1"/>
      <w:marLeft w:val="0"/>
      <w:marRight w:val="0"/>
      <w:marTop w:val="0"/>
      <w:marBottom w:val="0"/>
      <w:divBdr>
        <w:top w:val="none" w:sz="0" w:space="0" w:color="auto"/>
        <w:left w:val="none" w:sz="0" w:space="0" w:color="auto"/>
        <w:bottom w:val="none" w:sz="0" w:space="0" w:color="auto"/>
        <w:right w:val="none" w:sz="0" w:space="0" w:color="auto"/>
      </w:divBdr>
    </w:div>
    <w:div w:id="309863988">
      <w:bodyDiv w:val="1"/>
      <w:marLeft w:val="0"/>
      <w:marRight w:val="0"/>
      <w:marTop w:val="0"/>
      <w:marBottom w:val="0"/>
      <w:divBdr>
        <w:top w:val="none" w:sz="0" w:space="0" w:color="auto"/>
        <w:left w:val="none" w:sz="0" w:space="0" w:color="auto"/>
        <w:bottom w:val="none" w:sz="0" w:space="0" w:color="auto"/>
        <w:right w:val="none" w:sz="0" w:space="0" w:color="auto"/>
      </w:divBdr>
    </w:div>
    <w:div w:id="320501042">
      <w:bodyDiv w:val="1"/>
      <w:marLeft w:val="0"/>
      <w:marRight w:val="0"/>
      <w:marTop w:val="0"/>
      <w:marBottom w:val="0"/>
      <w:divBdr>
        <w:top w:val="none" w:sz="0" w:space="0" w:color="auto"/>
        <w:left w:val="none" w:sz="0" w:space="0" w:color="auto"/>
        <w:bottom w:val="none" w:sz="0" w:space="0" w:color="auto"/>
        <w:right w:val="none" w:sz="0" w:space="0" w:color="auto"/>
      </w:divBdr>
      <w:divsChild>
        <w:div w:id="1548762003">
          <w:marLeft w:val="0"/>
          <w:marRight w:val="0"/>
          <w:marTop w:val="0"/>
          <w:marBottom w:val="0"/>
          <w:divBdr>
            <w:top w:val="none" w:sz="0" w:space="0" w:color="auto"/>
            <w:left w:val="none" w:sz="0" w:space="0" w:color="auto"/>
            <w:bottom w:val="none" w:sz="0" w:space="0" w:color="auto"/>
            <w:right w:val="none" w:sz="0" w:space="0" w:color="auto"/>
          </w:divBdr>
        </w:div>
      </w:divsChild>
    </w:div>
    <w:div w:id="339434586">
      <w:bodyDiv w:val="1"/>
      <w:marLeft w:val="0"/>
      <w:marRight w:val="0"/>
      <w:marTop w:val="0"/>
      <w:marBottom w:val="0"/>
      <w:divBdr>
        <w:top w:val="single" w:sz="36" w:space="0" w:color="auto"/>
        <w:left w:val="none" w:sz="0" w:space="0" w:color="auto"/>
        <w:bottom w:val="none" w:sz="0" w:space="0" w:color="auto"/>
        <w:right w:val="none" w:sz="0" w:space="0" w:color="auto"/>
      </w:divBdr>
      <w:divsChild>
        <w:div w:id="351876911">
          <w:marLeft w:val="0"/>
          <w:marRight w:val="0"/>
          <w:marTop w:val="0"/>
          <w:marBottom w:val="0"/>
          <w:divBdr>
            <w:top w:val="none" w:sz="0" w:space="0" w:color="auto"/>
            <w:left w:val="none" w:sz="0" w:space="0" w:color="auto"/>
            <w:bottom w:val="none" w:sz="0" w:space="0" w:color="auto"/>
            <w:right w:val="none" w:sz="0" w:space="0" w:color="auto"/>
          </w:divBdr>
          <w:divsChild>
            <w:div w:id="498619902">
              <w:marLeft w:val="-360"/>
              <w:marRight w:val="-360"/>
              <w:marTop w:val="0"/>
              <w:marBottom w:val="0"/>
              <w:divBdr>
                <w:top w:val="none" w:sz="0" w:space="0" w:color="auto"/>
                <w:left w:val="none" w:sz="0" w:space="0" w:color="auto"/>
                <w:bottom w:val="none" w:sz="0" w:space="0" w:color="auto"/>
                <w:right w:val="none" w:sz="0" w:space="0" w:color="auto"/>
              </w:divBdr>
              <w:divsChild>
                <w:div w:id="28334324">
                  <w:marLeft w:val="0"/>
                  <w:marRight w:val="0"/>
                  <w:marTop w:val="0"/>
                  <w:marBottom w:val="0"/>
                  <w:divBdr>
                    <w:top w:val="none" w:sz="0" w:space="0" w:color="auto"/>
                    <w:left w:val="none" w:sz="0" w:space="0" w:color="auto"/>
                    <w:bottom w:val="none" w:sz="0" w:space="0" w:color="auto"/>
                    <w:right w:val="none" w:sz="0" w:space="0" w:color="auto"/>
                  </w:divBdr>
                  <w:divsChild>
                    <w:div w:id="1398628532">
                      <w:marLeft w:val="-360"/>
                      <w:marRight w:val="-360"/>
                      <w:marTop w:val="0"/>
                      <w:marBottom w:val="0"/>
                      <w:divBdr>
                        <w:top w:val="none" w:sz="0" w:space="0" w:color="auto"/>
                        <w:left w:val="none" w:sz="0" w:space="0" w:color="auto"/>
                        <w:bottom w:val="none" w:sz="0" w:space="0" w:color="auto"/>
                        <w:right w:val="none" w:sz="0" w:space="0" w:color="auto"/>
                      </w:divBdr>
                      <w:divsChild>
                        <w:div w:id="804784928">
                          <w:marLeft w:val="0"/>
                          <w:marRight w:val="0"/>
                          <w:marTop w:val="0"/>
                          <w:marBottom w:val="0"/>
                          <w:divBdr>
                            <w:top w:val="none" w:sz="0" w:space="0" w:color="auto"/>
                            <w:left w:val="none" w:sz="0" w:space="0" w:color="auto"/>
                            <w:bottom w:val="none" w:sz="0" w:space="0" w:color="auto"/>
                            <w:right w:val="none" w:sz="0" w:space="0" w:color="auto"/>
                          </w:divBdr>
                          <w:divsChild>
                            <w:div w:id="881211744">
                              <w:marLeft w:val="0"/>
                              <w:marRight w:val="0"/>
                              <w:marTop w:val="0"/>
                              <w:marBottom w:val="0"/>
                              <w:divBdr>
                                <w:top w:val="none" w:sz="0" w:space="0" w:color="auto"/>
                                <w:left w:val="none" w:sz="0" w:space="0" w:color="auto"/>
                                <w:bottom w:val="none" w:sz="0" w:space="0" w:color="auto"/>
                                <w:right w:val="none" w:sz="0" w:space="0" w:color="auto"/>
                              </w:divBdr>
                              <w:divsChild>
                                <w:div w:id="1147556100">
                                  <w:marLeft w:val="0"/>
                                  <w:marRight w:val="0"/>
                                  <w:marTop w:val="720"/>
                                  <w:marBottom w:val="0"/>
                                  <w:divBdr>
                                    <w:top w:val="none" w:sz="0" w:space="0" w:color="auto"/>
                                    <w:left w:val="none" w:sz="0" w:space="0" w:color="auto"/>
                                    <w:bottom w:val="none" w:sz="0" w:space="0" w:color="auto"/>
                                    <w:right w:val="none" w:sz="0" w:space="0" w:color="auto"/>
                                  </w:divBdr>
                                  <w:divsChild>
                                    <w:div w:id="15150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4136378">
      <w:bodyDiv w:val="1"/>
      <w:marLeft w:val="0"/>
      <w:marRight w:val="0"/>
      <w:marTop w:val="0"/>
      <w:marBottom w:val="0"/>
      <w:divBdr>
        <w:top w:val="none" w:sz="0" w:space="0" w:color="auto"/>
        <w:left w:val="none" w:sz="0" w:space="0" w:color="auto"/>
        <w:bottom w:val="none" w:sz="0" w:space="0" w:color="auto"/>
        <w:right w:val="none" w:sz="0" w:space="0" w:color="auto"/>
      </w:divBdr>
    </w:div>
    <w:div w:id="344602007">
      <w:bodyDiv w:val="1"/>
      <w:marLeft w:val="0"/>
      <w:marRight w:val="0"/>
      <w:marTop w:val="0"/>
      <w:marBottom w:val="0"/>
      <w:divBdr>
        <w:top w:val="none" w:sz="0" w:space="0" w:color="auto"/>
        <w:left w:val="none" w:sz="0" w:space="0" w:color="auto"/>
        <w:bottom w:val="none" w:sz="0" w:space="0" w:color="auto"/>
        <w:right w:val="none" w:sz="0" w:space="0" w:color="auto"/>
      </w:divBdr>
    </w:div>
    <w:div w:id="347491035">
      <w:bodyDiv w:val="1"/>
      <w:marLeft w:val="0"/>
      <w:marRight w:val="0"/>
      <w:marTop w:val="0"/>
      <w:marBottom w:val="0"/>
      <w:divBdr>
        <w:top w:val="none" w:sz="0" w:space="0" w:color="auto"/>
        <w:left w:val="none" w:sz="0" w:space="0" w:color="auto"/>
        <w:bottom w:val="none" w:sz="0" w:space="0" w:color="auto"/>
        <w:right w:val="none" w:sz="0" w:space="0" w:color="auto"/>
      </w:divBdr>
      <w:divsChild>
        <w:div w:id="1039093128">
          <w:marLeft w:val="0"/>
          <w:marRight w:val="0"/>
          <w:marTop w:val="0"/>
          <w:marBottom w:val="0"/>
          <w:divBdr>
            <w:top w:val="none" w:sz="0" w:space="0" w:color="auto"/>
            <w:left w:val="none" w:sz="0" w:space="0" w:color="auto"/>
            <w:bottom w:val="none" w:sz="0" w:space="0" w:color="auto"/>
            <w:right w:val="none" w:sz="0" w:space="0" w:color="auto"/>
          </w:divBdr>
          <w:divsChild>
            <w:div w:id="2081714469">
              <w:marLeft w:val="0"/>
              <w:marRight w:val="0"/>
              <w:marTop w:val="0"/>
              <w:marBottom w:val="0"/>
              <w:divBdr>
                <w:top w:val="none" w:sz="0" w:space="0" w:color="auto"/>
                <w:left w:val="none" w:sz="0" w:space="0" w:color="auto"/>
                <w:bottom w:val="none" w:sz="0" w:space="0" w:color="auto"/>
                <w:right w:val="none" w:sz="0" w:space="0" w:color="auto"/>
              </w:divBdr>
              <w:divsChild>
                <w:div w:id="2126149517">
                  <w:marLeft w:val="0"/>
                  <w:marRight w:val="0"/>
                  <w:marTop w:val="0"/>
                  <w:marBottom w:val="0"/>
                  <w:divBdr>
                    <w:top w:val="none" w:sz="0" w:space="0" w:color="auto"/>
                    <w:left w:val="none" w:sz="0" w:space="0" w:color="auto"/>
                    <w:bottom w:val="none" w:sz="0" w:space="0" w:color="auto"/>
                    <w:right w:val="none" w:sz="0" w:space="0" w:color="auto"/>
                  </w:divBdr>
                  <w:divsChild>
                    <w:div w:id="332950272">
                      <w:marLeft w:val="0"/>
                      <w:marRight w:val="0"/>
                      <w:marTop w:val="0"/>
                      <w:marBottom w:val="0"/>
                      <w:divBdr>
                        <w:top w:val="none" w:sz="0" w:space="0" w:color="auto"/>
                        <w:left w:val="none" w:sz="0" w:space="0" w:color="auto"/>
                        <w:bottom w:val="none" w:sz="0" w:space="0" w:color="auto"/>
                        <w:right w:val="none" w:sz="0" w:space="0" w:color="auto"/>
                      </w:divBdr>
                      <w:divsChild>
                        <w:div w:id="33515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215189">
      <w:bodyDiv w:val="1"/>
      <w:marLeft w:val="0"/>
      <w:marRight w:val="0"/>
      <w:marTop w:val="0"/>
      <w:marBottom w:val="0"/>
      <w:divBdr>
        <w:top w:val="none" w:sz="0" w:space="0" w:color="auto"/>
        <w:left w:val="none" w:sz="0" w:space="0" w:color="auto"/>
        <w:bottom w:val="none" w:sz="0" w:space="0" w:color="auto"/>
        <w:right w:val="none" w:sz="0" w:space="0" w:color="auto"/>
      </w:divBdr>
    </w:div>
    <w:div w:id="364520315">
      <w:bodyDiv w:val="1"/>
      <w:marLeft w:val="0"/>
      <w:marRight w:val="0"/>
      <w:marTop w:val="0"/>
      <w:marBottom w:val="0"/>
      <w:divBdr>
        <w:top w:val="none" w:sz="0" w:space="0" w:color="auto"/>
        <w:left w:val="none" w:sz="0" w:space="0" w:color="auto"/>
        <w:bottom w:val="none" w:sz="0" w:space="0" w:color="auto"/>
        <w:right w:val="none" w:sz="0" w:space="0" w:color="auto"/>
      </w:divBdr>
    </w:div>
    <w:div w:id="367610002">
      <w:bodyDiv w:val="1"/>
      <w:marLeft w:val="0"/>
      <w:marRight w:val="0"/>
      <w:marTop w:val="0"/>
      <w:marBottom w:val="0"/>
      <w:divBdr>
        <w:top w:val="none" w:sz="0" w:space="0" w:color="auto"/>
        <w:left w:val="none" w:sz="0" w:space="0" w:color="auto"/>
        <w:bottom w:val="none" w:sz="0" w:space="0" w:color="auto"/>
        <w:right w:val="none" w:sz="0" w:space="0" w:color="auto"/>
      </w:divBdr>
    </w:div>
    <w:div w:id="373048234">
      <w:bodyDiv w:val="1"/>
      <w:marLeft w:val="0"/>
      <w:marRight w:val="0"/>
      <w:marTop w:val="0"/>
      <w:marBottom w:val="0"/>
      <w:divBdr>
        <w:top w:val="none" w:sz="0" w:space="0" w:color="auto"/>
        <w:left w:val="none" w:sz="0" w:space="0" w:color="auto"/>
        <w:bottom w:val="none" w:sz="0" w:space="0" w:color="auto"/>
        <w:right w:val="none" w:sz="0" w:space="0" w:color="auto"/>
      </w:divBdr>
    </w:div>
    <w:div w:id="374549652">
      <w:bodyDiv w:val="1"/>
      <w:marLeft w:val="0"/>
      <w:marRight w:val="0"/>
      <w:marTop w:val="0"/>
      <w:marBottom w:val="0"/>
      <w:divBdr>
        <w:top w:val="none" w:sz="0" w:space="0" w:color="auto"/>
        <w:left w:val="none" w:sz="0" w:space="0" w:color="auto"/>
        <w:bottom w:val="none" w:sz="0" w:space="0" w:color="auto"/>
        <w:right w:val="none" w:sz="0" w:space="0" w:color="auto"/>
      </w:divBdr>
    </w:div>
    <w:div w:id="377970934">
      <w:bodyDiv w:val="1"/>
      <w:marLeft w:val="0"/>
      <w:marRight w:val="0"/>
      <w:marTop w:val="0"/>
      <w:marBottom w:val="0"/>
      <w:divBdr>
        <w:top w:val="none" w:sz="0" w:space="0" w:color="auto"/>
        <w:left w:val="none" w:sz="0" w:space="0" w:color="auto"/>
        <w:bottom w:val="none" w:sz="0" w:space="0" w:color="auto"/>
        <w:right w:val="none" w:sz="0" w:space="0" w:color="auto"/>
      </w:divBdr>
    </w:div>
    <w:div w:id="380641745">
      <w:bodyDiv w:val="1"/>
      <w:marLeft w:val="0"/>
      <w:marRight w:val="0"/>
      <w:marTop w:val="0"/>
      <w:marBottom w:val="0"/>
      <w:divBdr>
        <w:top w:val="none" w:sz="0" w:space="0" w:color="auto"/>
        <w:left w:val="none" w:sz="0" w:space="0" w:color="auto"/>
        <w:bottom w:val="none" w:sz="0" w:space="0" w:color="auto"/>
        <w:right w:val="none" w:sz="0" w:space="0" w:color="auto"/>
      </w:divBdr>
    </w:div>
    <w:div w:id="382101559">
      <w:bodyDiv w:val="1"/>
      <w:marLeft w:val="0"/>
      <w:marRight w:val="0"/>
      <w:marTop w:val="0"/>
      <w:marBottom w:val="0"/>
      <w:divBdr>
        <w:top w:val="none" w:sz="0" w:space="0" w:color="auto"/>
        <w:left w:val="none" w:sz="0" w:space="0" w:color="auto"/>
        <w:bottom w:val="none" w:sz="0" w:space="0" w:color="auto"/>
        <w:right w:val="none" w:sz="0" w:space="0" w:color="auto"/>
      </w:divBdr>
    </w:div>
    <w:div w:id="393310661">
      <w:bodyDiv w:val="1"/>
      <w:marLeft w:val="0"/>
      <w:marRight w:val="0"/>
      <w:marTop w:val="0"/>
      <w:marBottom w:val="0"/>
      <w:divBdr>
        <w:top w:val="none" w:sz="0" w:space="0" w:color="auto"/>
        <w:left w:val="none" w:sz="0" w:space="0" w:color="auto"/>
        <w:bottom w:val="none" w:sz="0" w:space="0" w:color="auto"/>
        <w:right w:val="none" w:sz="0" w:space="0" w:color="auto"/>
      </w:divBdr>
    </w:div>
    <w:div w:id="399712348">
      <w:bodyDiv w:val="1"/>
      <w:marLeft w:val="0"/>
      <w:marRight w:val="0"/>
      <w:marTop w:val="0"/>
      <w:marBottom w:val="0"/>
      <w:divBdr>
        <w:top w:val="none" w:sz="0" w:space="0" w:color="auto"/>
        <w:left w:val="none" w:sz="0" w:space="0" w:color="auto"/>
        <w:bottom w:val="none" w:sz="0" w:space="0" w:color="auto"/>
        <w:right w:val="none" w:sz="0" w:space="0" w:color="auto"/>
      </w:divBdr>
    </w:div>
    <w:div w:id="400955549">
      <w:bodyDiv w:val="1"/>
      <w:marLeft w:val="0"/>
      <w:marRight w:val="0"/>
      <w:marTop w:val="0"/>
      <w:marBottom w:val="0"/>
      <w:divBdr>
        <w:top w:val="none" w:sz="0" w:space="0" w:color="auto"/>
        <w:left w:val="none" w:sz="0" w:space="0" w:color="auto"/>
        <w:bottom w:val="none" w:sz="0" w:space="0" w:color="auto"/>
        <w:right w:val="none" w:sz="0" w:space="0" w:color="auto"/>
      </w:divBdr>
    </w:div>
    <w:div w:id="411657035">
      <w:bodyDiv w:val="1"/>
      <w:marLeft w:val="0"/>
      <w:marRight w:val="0"/>
      <w:marTop w:val="0"/>
      <w:marBottom w:val="0"/>
      <w:divBdr>
        <w:top w:val="none" w:sz="0" w:space="0" w:color="auto"/>
        <w:left w:val="none" w:sz="0" w:space="0" w:color="auto"/>
        <w:bottom w:val="none" w:sz="0" w:space="0" w:color="auto"/>
        <w:right w:val="none" w:sz="0" w:space="0" w:color="auto"/>
      </w:divBdr>
    </w:div>
    <w:div w:id="429816247">
      <w:bodyDiv w:val="1"/>
      <w:marLeft w:val="0"/>
      <w:marRight w:val="0"/>
      <w:marTop w:val="0"/>
      <w:marBottom w:val="0"/>
      <w:divBdr>
        <w:top w:val="none" w:sz="0" w:space="0" w:color="auto"/>
        <w:left w:val="none" w:sz="0" w:space="0" w:color="auto"/>
        <w:bottom w:val="none" w:sz="0" w:space="0" w:color="auto"/>
        <w:right w:val="none" w:sz="0" w:space="0" w:color="auto"/>
      </w:divBdr>
    </w:div>
    <w:div w:id="440613666">
      <w:bodyDiv w:val="1"/>
      <w:marLeft w:val="0"/>
      <w:marRight w:val="0"/>
      <w:marTop w:val="0"/>
      <w:marBottom w:val="0"/>
      <w:divBdr>
        <w:top w:val="none" w:sz="0" w:space="0" w:color="auto"/>
        <w:left w:val="none" w:sz="0" w:space="0" w:color="auto"/>
        <w:bottom w:val="none" w:sz="0" w:space="0" w:color="auto"/>
        <w:right w:val="none" w:sz="0" w:space="0" w:color="auto"/>
      </w:divBdr>
    </w:div>
    <w:div w:id="449788126">
      <w:bodyDiv w:val="1"/>
      <w:marLeft w:val="0"/>
      <w:marRight w:val="0"/>
      <w:marTop w:val="0"/>
      <w:marBottom w:val="0"/>
      <w:divBdr>
        <w:top w:val="none" w:sz="0" w:space="0" w:color="auto"/>
        <w:left w:val="none" w:sz="0" w:space="0" w:color="auto"/>
        <w:bottom w:val="none" w:sz="0" w:space="0" w:color="auto"/>
        <w:right w:val="none" w:sz="0" w:space="0" w:color="auto"/>
      </w:divBdr>
    </w:div>
    <w:div w:id="452941210">
      <w:bodyDiv w:val="1"/>
      <w:marLeft w:val="0"/>
      <w:marRight w:val="0"/>
      <w:marTop w:val="0"/>
      <w:marBottom w:val="0"/>
      <w:divBdr>
        <w:top w:val="none" w:sz="0" w:space="0" w:color="auto"/>
        <w:left w:val="none" w:sz="0" w:space="0" w:color="auto"/>
        <w:bottom w:val="none" w:sz="0" w:space="0" w:color="auto"/>
        <w:right w:val="none" w:sz="0" w:space="0" w:color="auto"/>
      </w:divBdr>
    </w:div>
    <w:div w:id="454324839">
      <w:bodyDiv w:val="1"/>
      <w:marLeft w:val="0"/>
      <w:marRight w:val="0"/>
      <w:marTop w:val="0"/>
      <w:marBottom w:val="0"/>
      <w:divBdr>
        <w:top w:val="none" w:sz="0" w:space="0" w:color="auto"/>
        <w:left w:val="none" w:sz="0" w:space="0" w:color="auto"/>
        <w:bottom w:val="none" w:sz="0" w:space="0" w:color="auto"/>
        <w:right w:val="none" w:sz="0" w:space="0" w:color="auto"/>
      </w:divBdr>
    </w:div>
    <w:div w:id="455956091">
      <w:bodyDiv w:val="1"/>
      <w:marLeft w:val="0"/>
      <w:marRight w:val="0"/>
      <w:marTop w:val="0"/>
      <w:marBottom w:val="0"/>
      <w:divBdr>
        <w:top w:val="none" w:sz="0" w:space="0" w:color="auto"/>
        <w:left w:val="none" w:sz="0" w:space="0" w:color="auto"/>
        <w:bottom w:val="none" w:sz="0" w:space="0" w:color="auto"/>
        <w:right w:val="none" w:sz="0" w:space="0" w:color="auto"/>
      </w:divBdr>
    </w:div>
    <w:div w:id="461927615">
      <w:bodyDiv w:val="1"/>
      <w:marLeft w:val="0"/>
      <w:marRight w:val="0"/>
      <w:marTop w:val="0"/>
      <w:marBottom w:val="0"/>
      <w:divBdr>
        <w:top w:val="none" w:sz="0" w:space="0" w:color="auto"/>
        <w:left w:val="none" w:sz="0" w:space="0" w:color="auto"/>
        <w:bottom w:val="none" w:sz="0" w:space="0" w:color="auto"/>
        <w:right w:val="none" w:sz="0" w:space="0" w:color="auto"/>
      </w:divBdr>
    </w:div>
    <w:div w:id="464355033">
      <w:bodyDiv w:val="1"/>
      <w:marLeft w:val="0"/>
      <w:marRight w:val="0"/>
      <w:marTop w:val="0"/>
      <w:marBottom w:val="0"/>
      <w:divBdr>
        <w:top w:val="none" w:sz="0" w:space="0" w:color="auto"/>
        <w:left w:val="none" w:sz="0" w:space="0" w:color="auto"/>
        <w:bottom w:val="none" w:sz="0" w:space="0" w:color="auto"/>
        <w:right w:val="none" w:sz="0" w:space="0" w:color="auto"/>
      </w:divBdr>
    </w:div>
    <w:div w:id="468666703">
      <w:bodyDiv w:val="1"/>
      <w:marLeft w:val="0"/>
      <w:marRight w:val="0"/>
      <w:marTop w:val="0"/>
      <w:marBottom w:val="0"/>
      <w:divBdr>
        <w:top w:val="none" w:sz="0" w:space="0" w:color="auto"/>
        <w:left w:val="none" w:sz="0" w:space="0" w:color="auto"/>
        <w:bottom w:val="none" w:sz="0" w:space="0" w:color="auto"/>
        <w:right w:val="none" w:sz="0" w:space="0" w:color="auto"/>
      </w:divBdr>
    </w:div>
    <w:div w:id="474690142">
      <w:bodyDiv w:val="1"/>
      <w:marLeft w:val="0"/>
      <w:marRight w:val="0"/>
      <w:marTop w:val="0"/>
      <w:marBottom w:val="0"/>
      <w:divBdr>
        <w:top w:val="none" w:sz="0" w:space="0" w:color="auto"/>
        <w:left w:val="none" w:sz="0" w:space="0" w:color="auto"/>
        <w:bottom w:val="none" w:sz="0" w:space="0" w:color="auto"/>
        <w:right w:val="none" w:sz="0" w:space="0" w:color="auto"/>
      </w:divBdr>
    </w:div>
    <w:div w:id="474875546">
      <w:bodyDiv w:val="1"/>
      <w:marLeft w:val="0"/>
      <w:marRight w:val="0"/>
      <w:marTop w:val="0"/>
      <w:marBottom w:val="0"/>
      <w:divBdr>
        <w:top w:val="none" w:sz="0" w:space="0" w:color="auto"/>
        <w:left w:val="none" w:sz="0" w:space="0" w:color="auto"/>
        <w:bottom w:val="none" w:sz="0" w:space="0" w:color="auto"/>
        <w:right w:val="none" w:sz="0" w:space="0" w:color="auto"/>
      </w:divBdr>
    </w:div>
    <w:div w:id="486022015">
      <w:bodyDiv w:val="1"/>
      <w:marLeft w:val="0"/>
      <w:marRight w:val="0"/>
      <w:marTop w:val="0"/>
      <w:marBottom w:val="0"/>
      <w:divBdr>
        <w:top w:val="none" w:sz="0" w:space="0" w:color="auto"/>
        <w:left w:val="none" w:sz="0" w:space="0" w:color="auto"/>
        <w:bottom w:val="none" w:sz="0" w:space="0" w:color="auto"/>
        <w:right w:val="none" w:sz="0" w:space="0" w:color="auto"/>
      </w:divBdr>
    </w:div>
    <w:div w:id="491605460">
      <w:bodyDiv w:val="1"/>
      <w:marLeft w:val="0"/>
      <w:marRight w:val="0"/>
      <w:marTop w:val="0"/>
      <w:marBottom w:val="0"/>
      <w:divBdr>
        <w:top w:val="none" w:sz="0" w:space="0" w:color="auto"/>
        <w:left w:val="none" w:sz="0" w:space="0" w:color="auto"/>
        <w:bottom w:val="none" w:sz="0" w:space="0" w:color="auto"/>
        <w:right w:val="none" w:sz="0" w:space="0" w:color="auto"/>
      </w:divBdr>
    </w:div>
    <w:div w:id="506556893">
      <w:bodyDiv w:val="1"/>
      <w:marLeft w:val="0"/>
      <w:marRight w:val="0"/>
      <w:marTop w:val="0"/>
      <w:marBottom w:val="0"/>
      <w:divBdr>
        <w:top w:val="none" w:sz="0" w:space="0" w:color="auto"/>
        <w:left w:val="none" w:sz="0" w:space="0" w:color="auto"/>
        <w:bottom w:val="none" w:sz="0" w:space="0" w:color="auto"/>
        <w:right w:val="none" w:sz="0" w:space="0" w:color="auto"/>
      </w:divBdr>
      <w:divsChild>
        <w:div w:id="707679934">
          <w:marLeft w:val="0"/>
          <w:marRight w:val="0"/>
          <w:marTop w:val="0"/>
          <w:marBottom w:val="0"/>
          <w:divBdr>
            <w:top w:val="none" w:sz="0" w:space="0" w:color="auto"/>
            <w:left w:val="none" w:sz="0" w:space="0" w:color="auto"/>
            <w:bottom w:val="none" w:sz="0" w:space="0" w:color="auto"/>
            <w:right w:val="none" w:sz="0" w:space="0" w:color="auto"/>
          </w:divBdr>
          <w:divsChild>
            <w:div w:id="1281179326">
              <w:marLeft w:val="0"/>
              <w:marRight w:val="0"/>
              <w:marTop w:val="0"/>
              <w:marBottom w:val="0"/>
              <w:divBdr>
                <w:top w:val="none" w:sz="0" w:space="0" w:color="auto"/>
                <w:left w:val="none" w:sz="0" w:space="0" w:color="auto"/>
                <w:bottom w:val="none" w:sz="0" w:space="0" w:color="auto"/>
                <w:right w:val="none" w:sz="0" w:space="0" w:color="auto"/>
              </w:divBdr>
              <w:divsChild>
                <w:div w:id="206458434">
                  <w:marLeft w:val="0"/>
                  <w:marRight w:val="0"/>
                  <w:marTop w:val="0"/>
                  <w:marBottom w:val="0"/>
                  <w:divBdr>
                    <w:top w:val="none" w:sz="0" w:space="0" w:color="auto"/>
                    <w:left w:val="none" w:sz="0" w:space="0" w:color="auto"/>
                    <w:bottom w:val="none" w:sz="0" w:space="0" w:color="auto"/>
                    <w:right w:val="none" w:sz="0" w:space="0" w:color="auto"/>
                  </w:divBdr>
                  <w:divsChild>
                    <w:div w:id="77220296">
                      <w:marLeft w:val="0"/>
                      <w:marRight w:val="0"/>
                      <w:marTop w:val="0"/>
                      <w:marBottom w:val="0"/>
                      <w:divBdr>
                        <w:top w:val="none" w:sz="0" w:space="0" w:color="auto"/>
                        <w:left w:val="none" w:sz="0" w:space="0" w:color="auto"/>
                        <w:bottom w:val="none" w:sz="0" w:space="0" w:color="auto"/>
                        <w:right w:val="none" w:sz="0" w:space="0" w:color="auto"/>
                      </w:divBdr>
                      <w:divsChild>
                        <w:div w:id="1360082811">
                          <w:marLeft w:val="0"/>
                          <w:marRight w:val="0"/>
                          <w:marTop w:val="0"/>
                          <w:marBottom w:val="0"/>
                          <w:divBdr>
                            <w:top w:val="none" w:sz="0" w:space="0" w:color="auto"/>
                            <w:left w:val="none" w:sz="0" w:space="0" w:color="auto"/>
                            <w:bottom w:val="none" w:sz="0" w:space="0" w:color="auto"/>
                            <w:right w:val="none" w:sz="0" w:space="0" w:color="auto"/>
                          </w:divBdr>
                        </w:div>
                      </w:divsChild>
                    </w:div>
                    <w:div w:id="557786857">
                      <w:marLeft w:val="0"/>
                      <w:marRight w:val="0"/>
                      <w:marTop w:val="0"/>
                      <w:marBottom w:val="0"/>
                      <w:divBdr>
                        <w:top w:val="none" w:sz="0" w:space="0" w:color="auto"/>
                        <w:left w:val="none" w:sz="0" w:space="0" w:color="auto"/>
                        <w:bottom w:val="none" w:sz="0" w:space="0" w:color="auto"/>
                        <w:right w:val="none" w:sz="0" w:space="0" w:color="auto"/>
                      </w:divBdr>
                      <w:divsChild>
                        <w:div w:id="123451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13797">
          <w:marLeft w:val="0"/>
          <w:marRight w:val="0"/>
          <w:marTop w:val="0"/>
          <w:marBottom w:val="0"/>
          <w:divBdr>
            <w:top w:val="none" w:sz="0" w:space="0" w:color="auto"/>
            <w:left w:val="none" w:sz="0" w:space="0" w:color="auto"/>
            <w:bottom w:val="none" w:sz="0" w:space="0" w:color="auto"/>
            <w:right w:val="none" w:sz="0" w:space="0" w:color="auto"/>
          </w:divBdr>
          <w:divsChild>
            <w:div w:id="1590505808">
              <w:marLeft w:val="0"/>
              <w:marRight w:val="0"/>
              <w:marTop w:val="0"/>
              <w:marBottom w:val="0"/>
              <w:divBdr>
                <w:top w:val="none" w:sz="0" w:space="0" w:color="auto"/>
                <w:left w:val="none" w:sz="0" w:space="0" w:color="auto"/>
                <w:bottom w:val="none" w:sz="0" w:space="0" w:color="auto"/>
                <w:right w:val="none" w:sz="0" w:space="0" w:color="auto"/>
              </w:divBdr>
              <w:divsChild>
                <w:div w:id="1358039280">
                  <w:marLeft w:val="0"/>
                  <w:marRight w:val="0"/>
                  <w:marTop w:val="0"/>
                  <w:marBottom w:val="0"/>
                  <w:divBdr>
                    <w:top w:val="none" w:sz="0" w:space="0" w:color="auto"/>
                    <w:left w:val="none" w:sz="0" w:space="0" w:color="auto"/>
                    <w:bottom w:val="none" w:sz="0" w:space="0" w:color="auto"/>
                    <w:right w:val="none" w:sz="0" w:space="0" w:color="auto"/>
                  </w:divBdr>
                  <w:divsChild>
                    <w:div w:id="813257372">
                      <w:marLeft w:val="0"/>
                      <w:marRight w:val="0"/>
                      <w:marTop w:val="0"/>
                      <w:marBottom w:val="0"/>
                      <w:divBdr>
                        <w:top w:val="none" w:sz="0" w:space="0" w:color="auto"/>
                        <w:left w:val="none" w:sz="0" w:space="0" w:color="auto"/>
                        <w:bottom w:val="none" w:sz="0" w:space="0" w:color="auto"/>
                        <w:right w:val="none" w:sz="0" w:space="0" w:color="auto"/>
                      </w:divBdr>
                      <w:divsChild>
                        <w:div w:id="8428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528859">
      <w:bodyDiv w:val="1"/>
      <w:marLeft w:val="0"/>
      <w:marRight w:val="0"/>
      <w:marTop w:val="0"/>
      <w:marBottom w:val="0"/>
      <w:divBdr>
        <w:top w:val="none" w:sz="0" w:space="0" w:color="auto"/>
        <w:left w:val="none" w:sz="0" w:space="0" w:color="auto"/>
        <w:bottom w:val="none" w:sz="0" w:space="0" w:color="auto"/>
        <w:right w:val="none" w:sz="0" w:space="0" w:color="auto"/>
      </w:divBdr>
    </w:div>
    <w:div w:id="532494960">
      <w:bodyDiv w:val="1"/>
      <w:marLeft w:val="0"/>
      <w:marRight w:val="0"/>
      <w:marTop w:val="0"/>
      <w:marBottom w:val="0"/>
      <w:divBdr>
        <w:top w:val="none" w:sz="0" w:space="0" w:color="auto"/>
        <w:left w:val="none" w:sz="0" w:space="0" w:color="auto"/>
        <w:bottom w:val="none" w:sz="0" w:space="0" w:color="auto"/>
        <w:right w:val="none" w:sz="0" w:space="0" w:color="auto"/>
      </w:divBdr>
    </w:div>
    <w:div w:id="537278345">
      <w:bodyDiv w:val="1"/>
      <w:marLeft w:val="0"/>
      <w:marRight w:val="0"/>
      <w:marTop w:val="0"/>
      <w:marBottom w:val="0"/>
      <w:divBdr>
        <w:top w:val="none" w:sz="0" w:space="0" w:color="auto"/>
        <w:left w:val="none" w:sz="0" w:space="0" w:color="auto"/>
        <w:bottom w:val="none" w:sz="0" w:space="0" w:color="auto"/>
        <w:right w:val="none" w:sz="0" w:space="0" w:color="auto"/>
      </w:divBdr>
    </w:div>
    <w:div w:id="541329517">
      <w:bodyDiv w:val="1"/>
      <w:marLeft w:val="0"/>
      <w:marRight w:val="0"/>
      <w:marTop w:val="0"/>
      <w:marBottom w:val="0"/>
      <w:divBdr>
        <w:top w:val="none" w:sz="0" w:space="0" w:color="auto"/>
        <w:left w:val="none" w:sz="0" w:space="0" w:color="auto"/>
        <w:bottom w:val="none" w:sz="0" w:space="0" w:color="auto"/>
        <w:right w:val="none" w:sz="0" w:space="0" w:color="auto"/>
      </w:divBdr>
    </w:div>
    <w:div w:id="544408845">
      <w:bodyDiv w:val="1"/>
      <w:marLeft w:val="0"/>
      <w:marRight w:val="0"/>
      <w:marTop w:val="0"/>
      <w:marBottom w:val="0"/>
      <w:divBdr>
        <w:top w:val="none" w:sz="0" w:space="0" w:color="auto"/>
        <w:left w:val="none" w:sz="0" w:space="0" w:color="auto"/>
        <w:bottom w:val="none" w:sz="0" w:space="0" w:color="auto"/>
        <w:right w:val="none" w:sz="0" w:space="0" w:color="auto"/>
      </w:divBdr>
    </w:div>
    <w:div w:id="547645671">
      <w:bodyDiv w:val="1"/>
      <w:marLeft w:val="0"/>
      <w:marRight w:val="0"/>
      <w:marTop w:val="0"/>
      <w:marBottom w:val="0"/>
      <w:divBdr>
        <w:top w:val="none" w:sz="0" w:space="0" w:color="auto"/>
        <w:left w:val="none" w:sz="0" w:space="0" w:color="auto"/>
        <w:bottom w:val="none" w:sz="0" w:space="0" w:color="auto"/>
        <w:right w:val="none" w:sz="0" w:space="0" w:color="auto"/>
      </w:divBdr>
    </w:div>
    <w:div w:id="553274622">
      <w:bodyDiv w:val="1"/>
      <w:marLeft w:val="0"/>
      <w:marRight w:val="0"/>
      <w:marTop w:val="0"/>
      <w:marBottom w:val="0"/>
      <w:divBdr>
        <w:top w:val="none" w:sz="0" w:space="0" w:color="auto"/>
        <w:left w:val="none" w:sz="0" w:space="0" w:color="auto"/>
        <w:bottom w:val="none" w:sz="0" w:space="0" w:color="auto"/>
        <w:right w:val="none" w:sz="0" w:space="0" w:color="auto"/>
      </w:divBdr>
    </w:div>
    <w:div w:id="558590718">
      <w:bodyDiv w:val="1"/>
      <w:marLeft w:val="0"/>
      <w:marRight w:val="0"/>
      <w:marTop w:val="0"/>
      <w:marBottom w:val="0"/>
      <w:divBdr>
        <w:top w:val="none" w:sz="0" w:space="0" w:color="auto"/>
        <w:left w:val="none" w:sz="0" w:space="0" w:color="auto"/>
        <w:bottom w:val="none" w:sz="0" w:space="0" w:color="auto"/>
        <w:right w:val="none" w:sz="0" w:space="0" w:color="auto"/>
      </w:divBdr>
    </w:div>
    <w:div w:id="559365030">
      <w:bodyDiv w:val="1"/>
      <w:marLeft w:val="0"/>
      <w:marRight w:val="0"/>
      <w:marTop w:val="0"/>
      <w:marBottom w:val="0"/>
      <w:divBdr>
        <w:top w:val="none" w:sz="0" w:space="0" w:color="auto"/>
        <w:left w:val="none" w:sz="0" w:space="0" w:color="auto"/>
        <w:bottom w:val="none" w:sz="0" w:space="0" w:color="auto"/>
        <w:right w:val="none" w:sz="0" w:space="0" w:color="auto"/>
      </w:divBdr>
    </w:div>
    <w:div w:id="561141294">
      <w:bodyDiv w:val="1"/>
      <w:marLeft w:val="0"/>
      <w:marRight w:val="0"/>
      <w:marTop w:val="0"/>
      <w:marBottom w:val="0"/>
      <w:divBdr>
        <w:top w:val="none" w:sz="0" w:space="0" w:color="auto"/>
        <w:left w:val="none" w:sz="0" w:space="0" w:color="auto"/>
        <w:bottom w:val="none" w:sz="0" w:space="0" w:color="auto"/>
        <w:right w:val="none" w:sz="0" w:space="0" w:color="auto"/>
      </w:divBdr>
    </w:div>
    <w:div w:id="562982471">
      <w:bodyDiv w:val="1"/>
      <w:marLeft w:val="0"/>
      <w:marRight w:val="0"/>
      <w:marTop w:val="0"/>
      <w:marBottom w:val="0"/>
      <w:divBdr>
        <w:top w:val="none" w:sz="0" w:space="0" w:color="auto"/>
        <w:left w:val="none" w:sz="0" w:space="0" w:color="auto"/>
        <w:bottom w:val="none" w:sz="0" w:space="0" w:color="auto"/>
        <w:right w:val="none" w:sz="0" w:space="0" w:color="auto"/>
      </w:divBdr>
    </w:div>
    <w:div w:id="574751315">
      <w:bodyDiv w:val="1"/>
      <w:marLeft w:val="0"/>
      <w:marRight w:val="0"/>
      <w:marTop w:val="0"/>
      <w:marBottom w:val="0"/>
      <w:divBdr>
        <w:top w:val="none" w:sz="0" w:space="0" w:color="auto"/>
        <w:left w:val="none" w:sz="0" w:space="0" w:color="auto"/>
        <w:bottom w:val="none" w:sz="0" w:space="0" w:color="auto"/>
        <w:right w:val="none" w:sz="0" w:space="0" w:color="auto"/>
      </w:divBdr>
    </w:div>
    <w:div w:id="581377225">
      <w:bodyDiv w:val="1"/>
      <w:marLeft w:val="0"/>
      <w:marRight w:val="0"/>
      <w:marTop w:val="0"/>
      <w:marBottom w:val="0"/>
      <w:divBdr>
        <w:top w:val="none" w:sz="0" w:space="0" w:color="auto"/>
        <w:left w:val="none" w:sz="0" w:space="0" w:color="auto"/>
        <w:bottom w:val="none" w:sz="0" w:space="0" w:color="auto"/>
        <w:right w:val="none" w:sz="0" w:space="0" w:color="auto"/>
      </w:divBdr>
    </w:div>
    <w:div w:id="593586432">
      <w:bodyDiv w:val="1"/>
      <w:marLeft w:val="0"/>
      <w:marRight w:val="0"/>
      <w:marTop w:val="0"/>
      <w:marBottom w:val="0"/>
      <w:divBdr>
        <w:top w:val="none" w:sz="0" w:space="0" w:color="auto"/>
        <w:left w:val="none" w:sz="0" w:space="0" w:color="auto"/>
        <w:bottom w:val="none" w:sz="0" w:space="0" w:color="auto"/>
        <w:right w:val="none" w:sz="0" w:space="0" w:color="auto"/>
      </w:divBdr>
    </w:div>
    <w:div w:id="597446298">
      <w:bodyDiv w:val="1"/>
      <w:marLeft w:val="0"/>
      <w:marRight w:val="0"/>
      <w:marTop w:val="0"/>
      <w:marBottom w:val="0"/>
      <w:divBdr>
        <w:top w:val="none" w:sz="0" w:space="0" w:color="auto"/>
        <w:left w:val="none" w:sz="0" w:space="0" w:color="auto"/>
        <w:bottom w:val="none" w:sz="0" w:space="0" w:color="auto"/>
        <w:right w:val="none" w:sz="0" w:space="0" w:color="auto"/>
      </w:divBdr>
    </w:div>
    <w:div w:id="603616150">
      <w:bodyDiv w:val="1"/>
      <w:marLeft w:val="0"/>
      <w:marRight w:val="0"/>
      <w:marTop w:val="0"/>
      <w:marBottom w:val="0"/>
      <w:divBdr>
        <w:top w:val="none" w:sz="0" w:space="0" w:color="auto"/>
        <w:left w:val="none" w:sz="0" w:space="0" w:color="auto"/>
        <w:bottom w:val="none" w:sz="0" w:space="0" w:color="auto"/>
        <w:right w:val="none" w:sz="0" w:space="0" w:color="auto"/>
      </w:divBdr>
    </w:div>
    <w:div w:id="612710643">
      <w:bodyDiv w:val="1"/>
      <w:marLeft w:val="0"/>
      <w:marRight w:val="0"/>
      <w:marTop w:val="0"/>
      <w:marBottom w:val="0"/>
      <w:divBdr>
        <w:top w:val="none" w:sz="0" w:space="0" w:color="auto"/>
        <w:left w:val="none" w:sz="0" w:space="0" w:color="auto"/>
        <w:bottom w:val="none" w:sz="0" w:space="0" w:color="auto"/>
        <w:right w:val="none" w:sz="0" w:space="0" w:color="auto"/>
      </w:divBdr>
    </w:div>
    <w:div w:id="616182098">
      <w:bodyDiv w:val="1"/>
      <w:marLeft w:val="0"/>
      <w:marRight w:val="0"/>
      <w:marTop w:val="0"/>
      <w:marBottom w:val="0"/>
      <w:divBdr>
        <w:top w:val="none" w:sz="0" w:space="0" w:color="auto"/>
        <w:left w:val="none" w:sz="0" w:space="0" w:color="auto"/>
        <w:bottom w:val="none" w:sz="0" w:space="0" w:color="auto"/>
        <w:right w:val="none" w:sz="0" w:space="0" w:color="auto"/>
      </w:divBdr>
    </w:div>
    <w:div w:id="642321063">
      <w:bodyDiv w:val="1"/>
      <w:marLeft w:val="0"/>
      <w:marRight w:val="0"/>
      <w:marTop w:val="0"/>
      <w:marBottom w:val="0"/>
      <w:divBdr>
        <w:top w:val="none" w:sz="0" w:space="0" w:color="auto"/>
        <w:left w:val="none" w:sz="0" w:space="0" w:color="auto"/>
        <w:bottom w:val="none" w:sz="0" w:space="0" w:color="auto"/>
        <w:right w:val="none" w:sz="0" w:space="0" w:color="auto"/>
      </w:divBdr>
    </w:div>
    <w:div w:id="644237376">
      <w:bodyDiv w:val="1"/>
      <w:marLeft w:val="0"/>
      <w:marRight w:val="0"/>
      <w:marTop w:val="0"/>
      <w:marBottom w:val="0"/>
      <w:divBdr>
        <w:top w:val="none" w:sz="0" w:space="0" w:color="auto"/>
        <w:left w:val="none" w:sz="0" w:space="0" w:color="auto"/>
        <w:bottom w:val="none" w:sz="0" w:space="0" w:color="auto"/>
        <w:right w:val="none" w:sz="0" w:space="0" w:color="auto"/>
      </w:divBdr>
    </w:div>
    <w:div w:id="648286802">
      <w:bodyDiv w:val="1"/>
      <w:marLeft w:val="0"/>
      <w:marRight w:val="0"/>
      <w:marTop w:val="0"/>
      <w:marBottom w:val="0"/>
      <w:divBdr>
        <w:top w:val="none" w:sz="0" w:space="0" w:color="auto"/>
        <w:left w:val="none" w:sz="0" w:space="0" w:color="auto"/>
        <w:bottom w:val="none" w:sz="0" w:space="0" w:color="auto"/>
        <w:right w:val="none" w:sz="0" w:space="0" w:color="auto"/>
      </w:divBdr>
    </w:div>
    <w:div w:id="649292622">
      <w:bodyDiv w:val="1"/>
      <w:marLeft w:val="0"/>
      <w:marRight w:val="0"/>
      <w:marTop w:val="0"/>
      <w:marBottom w:val="0"/>
      <w:divBdr>
        <w:top w:val="none" w:sz="0" w:space="0" w:color="auto"/>
        <w:left w:val="none" w:sz="0" w:space="0" w:color="auto"/>
        <w:bottom w:val="none" w:sz="0" w:space="0" w:color="auto"/>
        <w:right w:val="none" w:sz="0" w:space="0" w:color="auto"/>
      </w:divBdr>
    </w:div>
    <w:div w:id="654576818">
      <w:bodyDiv w:val="1"/>
      <w:marLeft w:val="0"/>
      <w:marRight w:val="0"/>
      <w:marTop w:val="0"/>
      <w:marBottom w:val="0"/>
      <w:divBdr>
        <w:top w:val="none" w:sz="0" w:space="0" w:color="auto"/>
        <w:left w:val="none" w:sz="0" w:space="0" w:color="auto"/>
        <w:bottom w:val="none" w:sz="0" w:space="0" w:color="auto"/>
        <w:right w:val="none" w:sz="0" w:space="0" w:color="auto"/>
      </w:divBdr>
    </w:div>
    <w:div w:id="674579383">
      <w:bodyDiv w:val="1"/>
      <w:marLeft w:val="0"/>
      <w:marRight w:val="0"/>
      <w:marTop w:val="0"/>
      <w:marBottom w:val="0"/>
      <w:divBdr>
        <w:top w:val="none" w:sz="0" w:space="0" w:color="auto"/>
        <w:left w:val="none" w:sz="0" w:space="0" w:color="auto"/>
        <w:bottom w:val="none" w:sz="0" w:space="0" w:color="auto"/>
        <w:right w:val="none" w:sz="0" w:space="0" w:color="auto"/>
      </w:divBdr>
    </w:div>
    <w:div w:id="677853252">
      <w:bodyDiv w:val="1"/>
      <w:marLeft w:val="0"/>
      <w:marRight w:val="0"/>
      <w:marTop w:val="0"/>
      <w:marBottom w:val="0"/>
      <w:divBdr>
        <w:top w:val="none" w:sz="0" w:space="0" w:color="auto"/>
        <w:left w:val="none" w:sz="0" w:space="0" w:color="auto"/>
        <w:bottom w:val="none" w:sz="0" w:space="0" w:color="auto"/>
        <w:right w:val="none" w:sz="0" w:space="0" w:color="auto"/>
      </w:divBdr>
    </w:div>
    <w:div w:id="679089077">
      <w:bodyDiv w:val="1"/>
      <w:marLeft w:val="0"/>
      <w:marRight w:val="0"/>
      <w:marTop w:val="0"/>
      <w:marBottom w:val="0"/>
      <w:divBdr>
        <w:top w:val="none" w:sz="0" w:space="0" w:color="auto"/>
        <w:left w:val="none" w:sz="0" w:space="0" w:color="auto"/>
        <w:bottom w:val="none" w:sz="0" w:space="0" w:color="auto"/>
        <w:right w:val="none" w:sz="0" w:space="0" w:color="auto"/>
      </w:divBdr>
    </w:div>
    <w:div w:id="682241578">
      <w:bodyDiv w:val="1"/>
      <w:marLeft w:val="0"/>
      <w:marRight w:val="0"/>
      <w:marTop w:val="0"/>
      <w:marBottom w:val="0"/>
      <w:divBdr>
        <w:top w:val="none" w:sz="0" w:space="0" w:color="auto"/>
        <w:left w:val="none" w:sz="0" w:space="0" w:color="auto"/>
        <w:bottom w:val="none" w:sz="0" w:space="0" w:color="auto"/>
        <w:right w:val="none" w:sz="0" w:space="0" w:color="auto"/>
      </w:divBdr>
    </w:div>
    <w:div w:id="683434224">
      <w:bodyDiv w:val="1"/>
      <w:marLeft w:val="0"/>
      <w:marRight w:val="0"/>
      <w:marTop w:val="0"/>
      <w:marBottom w:val="0"/>
      <w:divBdr>
        <w:top w:val="none" w:sz="0" w:space="0" w:color="auto"/>
        <w:left w:val="none" w:sz="0" w:space="0" w:color="auto"/>
        <w:bottom w:val="none" w:sz="0" w:space="0" w:color="auto"/>
        <w:right w:val="none" w:sz="0" w:space="0" w:color="auto"/>
      </w:divBdr>
    </w:div>
    <w:div w:id="684674239">
      <w:bodyDiv w:val="1"/>
      <w:marLeft w:val="0"/>
      <w:marRight w:val="0"/>
      <w:marTop w:val="0"/>
      <w:marBottom w:val="0"/>
      <w:divBdr>
        <w:top w:val="none" w:sz="0" w:space="0" w:color="auto"/>
        <w:left w:val="none" w:sz="0" w:space="0" w:color="auto"/>
        <w:bottom w:val="none" w:sz="0" w:space="0" w:color="auto"/>
        <w:right w:val="none" w:sz="0" w:space="0" w:color="auto"/>
      </w:divBdr>
    </w:div>
    <w:div w:id="685595709">
      <w:bodyDiv w:val="1"/>
      <w:marLeft w:val="0"/>
      <w:marRight w:val="0"/>
      <w:marTop w:val="0"/>
      <w:marBottom w:val="0"/>
      <w:divBdr>
        <w:top w:val="none" w:sz="0" w:space="0" w:color="auto"/>
        <w:left w:val="none" w:sz="0" w:space="0" w:color="auto"/>
        <w:bottom w:val="none" w:sz="0" w:space="0" w:color="auto"/>
        <w:right w:val="none" w:sz="0" w:space="0" w:color="auto"/>
      </w:divBdr>
    </w:div>
    <w:div w:id="704986066">
      <w:bodyDiv w:val="1"/>
      <w:marLeft w:val="0"/>
      <w:marRight w:val="0"/>
      <w:marTop w:val="0"/>
      <w:marBottom w:val="0"/>
      <w:divBdr>
        <w:top w:val="none" w:sz="0" w:space="0" w:color="auto"/>
        <w:left w:val="none" w:sz="0" w:space="0" w:color="auto"/>
        <w:bottom w:val="none" w:sz="0" w:space="0" w:color="auto"/>
        <w:right w:val="none" w:sz="0" w:space="0" w:color="auto"/>
      </w:divBdr>
    </w:div>
    <w:div w:id="705253872">
      <w:bodyDiv w:val="1"/>
      <w:marLeft w:val="0"/>
      <w:marRight w:val="0"/>
      <w:marTop w:val="0"/>
      <w:marBottom w:val="0"/>
      <w:divBdr>
        <w:top w:val="none" w:sz="0" w:space="0" w:color="auto"/>
        <w:left w:val="none" w:sz="0" w:space="0" w:color="auto"/>
        <w:bottom w:val="none" w:sz="0" w:space="0" w:color="auto"/>
        <w:right w:val="none" w:sz="0" w:space="0" w:color="auto"/>
      </w:divBdr>
    </w:div>
    <w:div w:id="710305807">
      <w:bodyDiv w:val="1"/>
      <w:marLeft w:val="0"/>
      <w:marRight w:val="0"/>
      <w:marTop w:val="0"/>
      <w:marBottom w:val="0"/>
      <w:divBdr>
        <w:top w:val="none" w:sz="0" w:space="0" w:color="auto"/>
        <w:left w:val="none" w:sz="0" w:space="0" w:color="auto"/>
        <w:bottom w:val="none" w:sz="0" w:space="0" w:color="auto"/>
        <w:right w:val="none" w:sz="0" w:space="0" w:color="auto"/>
      </w:divBdr>
    </w:div>
    <w:div w:id="714426976">
      <w:bodyDiv w:val="1"/>
      <w:marLeft w:val="0"/>
      <w:marRight w:val="0"/>
      <w:marTop w:val="0"/>
      <w:marBottom w:val="0"/>
      <w:divBdr>
        <w:top w:val="none" w:sz="0" w:space="0" w:color="auto"/>
        <w:left w:val="none" w:sz="0" w:space="0" w:color="auto"/>
        <w:bottom w:val="none" w:sz="0" w:space="0" w:color="auto"/>
        <w:right w:val="none" w:sz="0" w:space="0" w:color="auto"/>
      </w:divBdr>
    </w:div>
    <w:div w:id="717627516">
      <w:bodyDiv w:val="1"/>
      <w:marLeft w:val="0"/>
      <w:marRight w:val="0"/>
      <w:marTop w:val="0"/>
      <w:marBottom w:val="0"/>
      <w:divBdr>
        <w:top w:val="none" w:sz="0" w:space="0" w:color="auto"/>
        <w:left w:val="none" w:sz="0" w:space="0" w:color="auto"/>
        <w:bottom w:val="none" w:sz="0" w:space="0" w:color="auto"/>
        <w:right w:val="none" w:sz="0" w:space="0" w:color="auto"/>
      </w:divBdr>
    </w:div>
    <w:div w:id="722867862">
      <w:bodyDiv w:val="1"/>
      <w:marLeft w:val="0"/>
      <w:marRight w:val="0"/>
      <w:marTop w:val="0"/>
      <w:marBottom w:val="0"/>
      <w:divBdr>
        <w:top w:val="none" w:sz="0" w:space="0" w:color="auto"/>
        <w:left w:val="none" w:sz="0" w:space="0" w:color="auto"/>
        <w:bottom w:val="none" w:sz="0" w:space="0" w:color="auto"/>
        <w:right w:val="none" w:sz="0" w:space="0" w:color="auto"/>
      </w:divBdr>
    </w:div>
    <w:div w:id="738403014">
      <w:bodyDiv w:val="1"/>
      <w:marLeft w:val="0"/>
      <w:marRight w:val="0"/>
      <w:marTop w:val="0"/>
      <w:marBottom w:val="0"/>
      <w:divBdr>
        <w:top w:val="none" w:sz="0" w:space="0" w:color="auto"/>
        <w:left w:val="none" w:sz="0" w:space="0" w:color="auto"/>
        <w:bottom w:val="none" w:sz="0" w:space="0" w:color="auto"/>
        <w:right w:val="none" w:sz="0" w:space="0" w:color="auto"/>
      </w:divBdr>
    </w:div>
    <w:div w:id="742221743">
      <w:bodyDiv w:val="1"/>
      <w:marLeft w:val="0"/>
      <w:marRight w:val="0"/>
      <w:marTop w:val="0"/>
      <w:marBottom w:val="0"/>
      <w:divBdr>
        <w:top w:val="none" w:sz="0" w:space="0" w:color="auto"/>
        <w:left w:val="none" w:sz="0" w:space="0" w:color="auto"/>
        <w:bottom w:val="none" w:sz="0" w:space="0" w:color="auto"/>
        <w:right w:val="none" w:sz="0" w:space="0" w:color="auto"/>
      </w:divBdr>
    </w:div>
    <w:div w:id="745109991">
      <w:bodyDiv w:val="1"/>
      <w:marLeft w:val="0"/>
      <w:marRight w:val="0"/>
      <w:marTop w:val="0"/>
      <w:marBottom w:val="0"/>
      <w:divBdr>
        <w:top w:val="none" w:sz="0" w:space="0" w:color="auto"/>
        <w:left w:val="none" w:sz="0" w:space="0" w:color="auto"/>
        <w:bottom w:val="none" w:sz="0" w:space="0" w:color="auto"/>
        <w:right w:val="none" w:sz="0" w:space="0" w:color="auto"/>
      </w:divBdr>
    </w:div>
    <w:div w:id="746613005">
      <w:bodyDiv w:val="1"/>
      <w:marLeft w:val="0"/>
      <w:marRight w:val="0"/>
      <w:marTop w:val="0"/>
      <w:marBottom w:val="0"/>
      <w:divBdr>
        <w:top w:val="none" w:sz="0" w:space="0" w:color="auto"/>
        <w:left w:val="none" w:sz="0" w:space="0" w:color="auto"/>
        <w:bottom w:val="none" w:sz="0" w:space="0" w:color="auto"/>
        <w:right w:val="none" w:sz="0" w:space="0" w:color="auto"/>
      </w:divBdr>
    </w:div>
    <w:div w:id="749079245">
      <w:bodyDiv w:val="1"/>
      <w:marLeft w:val="0"/>
      <w:marRight w:val="0"/>
      <w:marTop w:val="0"/>
      <w:marBottom w:val="0"/>
      <w:divBdr>
        <w:top w:val="none" w:sz="0" w:space="0" w:color="auto"/>
        <w:left w:val="none" w:sz="0" w:space="0" w:color="auto"/>
        <w:bottom w:val="none" w:sz="0" w:space="0" w:color="auto"/>
        <w:right w:val="none" w:sz="0" w:space="0" w:color="auto"/>
      </w:divBdr>
    </w:div>
    <w:div w:id="758407258">
      <w:bodyDiv w:val="1"/>
      <w:marLeft w:val="0"/>
      <w:marRight w:val="0"/>
      <w:marTop w:val="0"/>
      <w:marBottom w:val="15"/>
      <w:divBdr>
        <w:top w:val="none" w:sz="0" w:space="0" w:color="auto"/>
        <w:left w:val="none" w:sz="0" w:space="0" w:color="auto"/>
        <w:bottom w:val="none" w:sz="0" w:space="0" w:color="auto"/>
        <w:right w:val="none" w:sz="0" w:space="0" w:color="auto"/>
      </w:divBdr>
      <w:divsChild>
        <w:div w:id="174347244">
          <w:marLeft w:val="0"/>
          <w:marRight w:val="0"/>
          <w:marTop w:val="0"/>
          <w:marBottom w:val="0"/>
          <w:divBdr>
            <w:top w:val="none" w:sz="0" w:space="0" w:color="auto"/>
            <w:left w:val="none" w:sz="0" w:space="0" w:color="auto"/>
            <w:bottom w:val="none" w:sz="0" w:space="0" w:color="auto"/>
            <w:right w:val="none" w:sz="0" w:space="0" w:color="auto"/>
          </w:divBdr>
          <w:divsChild>
            <w:div w:id="57360479">
              <w:marLeft w:val="0"/>
              <w:marRight w:val="0"/>
              <w:marTop w:val="0"/>
              <w:marBottom w:val="0"/>
              <w:divBdr>
                <w:top w:val="none" w:sz="0" w:space="0" w:color="auto"/>
                <w:left w:val="none" w:sz="0" w:space="0" w:color="auto"/>
                <w:bottom w:val="none" w:sz="0" w:space="0" w:color="auto"/>
                <w:right w:val="none" w:sz="0" w:space="0" w:color="auto"/>
              </w:divBdr>
              <w:divsChild>
                <w:div w:id="740565051">
                  <w:marLeft w:val="0"/>
                  <w:marRight w:val="0"/>
                  <w:marTop w:val="225"/>
                  <w:marBottom w:val="0"/>
                  <w:divBdr>
                    <w:top w:val="none" w:sz="0" w:space="0" w:color="auto"/>
                    <w:left w:val="none" w:sz="0" w:space="0" w:color="auto"/>
                    <w:bottom w:val="none" w:sz="0" w:space="0" w:color="auto"/>
                    <w:right w:val="none" w:sz="0" w:space="0" w:color="auto"/>
                  </w:divBdr>
                  <w:divsChild>
                    <w:div w:id="1792895962">
                      <w:marLeft w:val="0"/>
                      <w:marRight w:val="0"/>
                      <w:marTop w:val="0"/>
                      <w:marBottom w:val="225"/>
                      <w:divBdr>
                        <w:top w:val="none" w:sz="0" w:space="0" w:color="auto"/>
                        <w:left w:val="none" w:sz="0" w:space="0" w:color="auto"/>
                        <w:bottom w:val="none" w:sz="0" w:space="0" w:color="auto"/>
                        <w:right w:val="none" w:sz="0" w:space="0" w:color="auto"/>
                      </w:divBdr>
                      <w:divsChild>
                        <w:div w:id="1559784121">
                          <w:marLeft w:val="0"/>
                          <w:marRight w:val="0"/>
                          <w:marTop w:val="0"/>
                          <w:marBottom w:val="0"/>
                          <w:divBdr>
                            <w:top w:val="none" w:sz="0" w:space="0" w:color="auto"/>
                            <w:left w:val="none" w:sz="0" w:space="0" w:color="auto"/>
                            <w:bottom w:val="none" w:sz="0" w:space="0" w:color="auto"/>
                            <w:right w:val="none" w:sz="0" w:space="0" w:color="auto"/>
                          </w:divBdr>
                          <w:divsChild>
                            <w:div w:id="1667978462">
                              <w:marLeft w:val="0"/>
                              <w:marRight w:val="0"/>
                              <w:marTop w:val="0"/>
                              <w:marBottom w:val="0"/>
                              <w:divBdr>
                                <w:top w:val="none" w:sz="0" w:space="0" w:color="auto"/>
                                <w:left w:val="none" w:sz="0" w:space="0" w:color="auto"/>
                                <w:bottom w:val="none" w:sz="0" w:space="0" w:color="auto"/>
                                <w:right w:val="none" w:sz="0" w:space="0" w:color="auto"/>
                              </w:divBdr>
                              <w:divsChild>
                                <w:div w:id="1904636024">
                                  <w:marLeft w:val="0"/>
                                  <w:marRight w:val="0"/>
                                  <w:marTop w:val="0"/>
                                  <w:marBottom w:val="0"/>
                                  <w:divBdr>
                                    <w:top w:val="none" w:sz="0" w:space="0" w:color="auto"/>
                                    <w:left w:val="none" w:sz="0" w:space="0" w:color="auto"/>
                                    <w:bottom w:val="none" w:sz="0" w:space="0" w:color="auto"/>
                                    <w:right w:val="none" w:sz="0" w:space="0" w:color="auto"/>
                                  </w:divBdr>
                                  <w:divsChild>
                                    <w:div w:id="1664892138">
                                      <w:marLeft w:val="0"/>
                                      <w:marRight w:val="0"/>
                                      <w:marTop w:val="0"/>
                                      <w:marBottom w:val="0"/>
                                      <w:divBdr>
                                        <w:top w:val="none" w:sz="0" w:space="0" w:color="auto"/>
                                        <w:left w:val="none" w:sz="0" w:space="0" w:color="auto"/>
                                        <w:bottom w:val="none" w:sz="0" w:space="0" w:color="auto"/>
                                        <w:right w:val="none" w:sz="0" w:space="0" w:color="auto"/>
                                      </w:divBdr>
                                      <w:divsChild>
                                        <w:div w:id="416707541">
                                          <w:marLeft w:val="0"/>
                                          <w:marRight w:val="0"/>
                                          <w:marTop w:val="0"/>
                                          <w:marBottom w:val="0"/>
                                          <w:divBdr>
                                            <w:top w:val="none" w:sz="0" w:space="0" w:color="auto"/>
                                            <w:left w:val="none" w:sz="0" w:space="0" w:color="auto"/>
                                            <w:bottom w:val="none" w:sz="0" w:space="0" w:color="auto"/>
                                            <w:right w:val="none" w:sz="0" w:space="0" w:color="auto"/>
                                          </w:divBdr>
                                          <w:divsChild>
                                            <w:div w:id="1860896652">
                                              <w:marLeft w:val="150"/>
                                              <w:marRight w:val="150"/>
                                              <w:marTop w:val="300"/>
                                              <w:marBottom w:val="300"/>
                                              <w:divBdr>
                                                <w:top w:val="none" w:sz="0" w:space="0" w:color="auto"/>
                                                <w:left w:val="none" w:sz="0" w:space="0" w:color="auto"/>
                                                <w:bottom w:val="none" w:sz="0" w:space="0" w:color="auto"/>
                                                <w:right w:val="none" w:sz="0" w:space="0" w:color="auto"/>
                                              </w:divBdr>
                                              <w:divsChild>
                                                <w:div w:id="192310359">
                                                  <w:marLeft w:val="0"/>
                                                  <w:marRight w:val="0"/>
                                                  <w:marTop w:val="0"/>
                                                  <w:marBottom w:val="0"/>
                                                  <w:divBdr>
                                                    <w:top w:val="none" w:sz="0" w:space="0" w:color="auto"/>
                                                    <w:left w:val="none" w:sz="0" w:space="0" w:color="auto"/>
                                                    <w:bottom w:val="none" w:sz="0" w:space="0" w:color="auto"/>
                                                    <w:right w:val="none" w:sz="0" w:space="0" w:color="auto"/>
                                                  </w:divBdr>
                                                  <w:divsChild>
                                                    <w:div w:id="1426800104">
                                                      <w:marLeft w:val="0"/>
                                                      <w:marRight w:val="0"/>
                                                      <w:marTop w:val="0"/>
                                                      <w:marBottom w:val="0"/>
                                                      <w:divBdr>
                                                        <w:top w:val="none" w:sz="0" w:space="0" w:color="auto"/>
                                                        <w:left w:val="none" w:sz="0" w:space="0" w:color="auto"/>
                                                        <w:bottom w:val="none" w:sz="0" w:space="0" w:color="auto"/>
                                                        <w:right w:val="none" w:sz="0" w:space="0" w:color="auto"/>
                                                      </w:divBdr>
                                                      <w:divsChild>
                                                        <w:div w:id="857541888">
                                                          <w:marLeft w:val="0"/>
                                                          <w:marRight w:val="0"/>
                                                          <w:marTop w:val="0"/>
                                                          <w:marBottom w:val="0"/>
                                                          <w:divBdr>
                                                            <w:top w:val="none" w:sz="0" w:space="0" w:color="auto"/>
                                                            <w:left w:val="none" w:sz="0" w:space="0" w:color="auto"/>
                                                            <w:bottom w:val="none" w:sz="0" w:space="0" w:color="auto"/>
                                                            <w:right w:val="none" w:sz="0" w:space="0" w:color="auto"/>
                                                          </w:divBdr>
                                                          <w:divsChild>
                                                            <w:div w:id="5410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1317671">
      <w:bodyDiv w:val="1"/>
      <w:marLeft w:val="0"/>
      <w:marRight w:val="0"/>
      <w:marTop w:val="0"/>
      <w:marBottom w:val="0"/>
      <w:divBdr>
        <w:top w:val="none" w:sz="0" w:space="0" w:color="auto"/>
        <w:left w:val="none" w:sz="0" w:space="0" w:color="auto"/>
        <w:bottom w:val="none" w:sz="0" w:space="0" w:color="auto"/>
        <w:right w:val="none" w:sz="0" w:space="0" w:color="auto"/>
      </w:divBdr>
    </w:div>
    <w:div w:id="772870244">
      <w:bodyDiv w:val="1"/>
      <w:marLeft w:val="0"/>
      <w:marRight w:val="0"/>
      <w:marTop w:val="0"/>
      <w:marBottom w:val="0"/>
      <w:divBdr>
        <w:top w:val="none" w:sz="0" w:space="0" w:color="auto"/>
        <w:left w:val="none" w:sz="0" w:space="0" w:color="auto"/>
        <w:bottom w:val="none" w:sz="0" w:space="0" w:color="auto"/>
        <w:right w:val="none" w:sz="0" w:space="0" w:color="auto"/>
      </w:divBdr>
    </w:div>
    <w:div w:id="789318198">
      <w:bodyDiv w:val="1"/>
      <w:marLeft w:val="0"/>
      <w:marRight w:val="0"/>
      <w:marTop w:val="0"/>
      <w:marBottom w:val="0"/>
      <w:divBdr>
        <w:top w:val="none" w:sz="0" w:space="0" w:color="auto"/>
        <w:left w:val="none" w:sz="0" w:space="0" w:color="auto"/>
        <w:bottom w:val="none" w:sz="0" w:space="0" w:color="auto"/>
        <w:right w:val="none" w:sz="0" w:space="0" w:color="auto"/>
      </w:divBdr>
    </w:div>
    <w:div w:id="797987780">
      <w:bodyDiv w:val="1"/>
      <w:marLeft w:val="0"/>
      <w:marRight w:val="0"/>
      <w:marTop w:val="0"/>
      <w:marBottom w:val="0"/>
      <w:divBdr>
        <w:top w:val="none" w:sz="0" w:space="0" w:color="auto"/>
        <w:left w:val="none" w:sz="0" w:space="0" w:color="auto"/>
        <w:bottom w:val="none" w:sz="0" w:space="0" w:color="auto"/>
        <w:right w:val="none" w:sz="0" w:space="0" w:color="auto"/>
      </w:divBdr>
    </w:div>
    <w:div w:id="799736255">
      <w:bodyDiv w:val="1"/>
      <w:marLeft w:val="0"/>
      <w:marRight w:val="0"/>
      <w:marTop w:val="0"/>
      <w:marBottom w:val="0"/>
      <w:divBdr>
        <w:top w:val="none" w:sz="0" w:space="0" w:color="auto"/>
        <w:left w:val="none" w:sz="0" w:space="0" w:color="auto"/>
        <w:bottom w:val="none" w:sz="0" w:space="0" w:color="auto"/>
        <w:right w:val="none" w:sz="0" w:space="0" w:color="auto"/>
      </w:divBdr>
    </w:div>
    <w:div w:id="806706704">
      <w:bodyDiv w:val="1"/>
      <w:marLeft w:val="0"/>
      <w:marRight w:val="0"/>
      <w:marTop w:val="0"/>
      <w:marBottom w:val="0"/>
      <w:divBdr>
        <w:top w:val="none" w:sz="0" w:space="0" w:color="auto"/>
        <w:left w:val="none" w:sz="0" w:space="0" w:color="auto"/>
        <w:bottom w:val="none" w:sz="0" w:space="0" w:color="auto"/>
        <w:right w:val="none" w:sz="0" w:space="0" w:color="auto"/>
      </w:divBdr>
    </w:div>
    <w:div w:id="810052277">
      <w:bodyDiv w:val="1"/>
      <w:marLeft w:val="0"/>
      <w:marRight w:val="0"/>
      <w:marTop w:val="0"/>
      <w:marBottom w:val="0"/>
      <w:divBdr>
        <w:top w:val="none" w:sz="0" w:space="0" w:color="auto"/>
        <w:left w:val="none" w:sz="0" w:space="0" w:color="auto"/>
        <w:bottom w:val="none" w:sz="0" w:space="0" w:color="auto"/>
        <w:right w:val="none" w:sz="0" w:space="0" w:color="auto"/>
      </w:divBdr>
    </w:div>
    <w:div w:id="817841702">
      <w:bodyDiv w:val="1"/>
      <w:marLeft w:val="0"/>
      <w:marRight w:val="0"/>
      <w:marTop w:val="0"/>
      <w:marBottom w:val="0"/>
      <w:divBdr>
        <w:top w:val="none" w:sz="0" w:space="0" w:color="auto"/>
        <w:left w:val="none" w:sz="0" w:space="0" w:color="auto"/>
        <w:bottom w:val="none" w:sz="0" w:space="0" w:color="auto"/>
        <w:right w:val="none" w:sz="0" w:space="0" w:color="auto"/>
      </w:divBdr>
    </w:div>
    <w:div w:id="820929051">
      <w:bodyDiv w:val="1"/>
      <w:marLeft w:val="0"/>
      <w:marRight w:val="0"/>
      <w:marTop w:val="0"/>
      <w:marBottom w:val="0"/>
      <w:divBdr>
        <w:top w:val="none" w:sz="0" w:space="0" w:color="auto"/>
        <w:left w:val="none" w:sz="0" w:space="0" w:color="auto"/>
        <w:bottom w:val="none" w:sz="0" w:space="0" w:color="auto"/>
        <w:right w:val="none" w:sz="0" w:space="0" w:color="auto"/>
      </w:divBdr>
    </w:div>
    <w:div w:id="822239167">
      <w:bodyDiv w:val="1"/>
      <w:marLeft w:val="0"/>
      <w:marRight w:val="0"/>
      <w:marTop w:val="0"/>
      <w:marBottom w:val="0"/>
      <w:divBdr>
        <w:top w:val="none" w:sz="0" w:space="0" w:color="auto"/>
        <w:left w:val="none" w:sz="0" w:space="0" w:color="auto"/>
        <w:bottom w:val="none" w:sz="0" w:space="0" w:color="auto"/>
        <w:right w:val="none" w:sz="0" w:space="0" w:color="auto"/>
      </w:divBdr>
    </w:div>
    <w:div w:id="822546671">
      <w:bodyDiv w:val="1"/>
      <w:marLeft w:val="0"/>
      <w:marRight w:val="0"/>
      <w:marTop w:val="0"/>
      <w:marBottom w:val="0"/>
      <w:divBdr>
        <w:top w:val="none" w:sz="0" w:space="0" w:color="auto"/>
        <w:left w:val="none" w:sz="0" w:space="0" w:color="auto"/>
        <w:bottom w:val="none" w:sz="0" w:space="0" w:color="auto"/>
        <w:right w:val="none" w:sz="0" w:space="0" w:color="auto"/>
      </w:divBdr>
      <w:divsChild>
        <w:div w:id="1695377427">
          <w:marLeft w:val="0"/>
          <w:marRight w:val="0"/>
          <w:marTop w:val="0"/>
          <w:marBottom w:val="0"/>
          <w:divBdr>
            <w:top w:val="none" w:sz="0" w:space="0" w:color="auto"/>
            <w:left w:val="none" w:sz="0" w:space="0" w:color="auto"/>
            <w:bottom w:val="none" w:sz="0" w:space="0" w:color="auto"/>
            <w:right w:val="none" w:sz="0" w:space="0" w:color="auto"/>
          </w:divBdr>
          <w:divsChild>
            <w:div w:id="336928499">
              <w:marLeft w:val="0"/>
              <w:marRight w:val="0"/>
              <w:marTop w:val="0"/>
              <w:marBottom w:val="0"/>
              <w:divBdr>
                <w:top w:val="none" w:sz="0" w:space="0" w:color="auto"/>
                <w:left w:val="none" w:sz="0" w:space="0" w:color="auto"/>
                <w:bottom w:val="none" w:sz="0" w:space="0" w:color="auto"/>
                <w:right w:val="none" w:sz="0" w:space="0" w:color="auto"/>
              </w:divBdr>
              <w:divsChild>
                <w:div w:id="1107651038">
                  <w:marLeft w:val="0"/>
                  <w:marRight w:val="0"/>
                  <w:marTop w:val="0"/>
                  <w:marBottom w:val="0"/>
                  <w:divBdr>
                    <w:top w:val="none" w:sz="0" w:space="0" w:color="auto"/>
                    <w:left w:val="none" w:sz="0" w:space="0" w:color="auto"/>
                    <w:bottom w:val="none" w:sz="0" w:space="0" w:color="auto"/>
                    <w:right w:val="none" w:sz="0" w:space="0" w:color="auto"/>
                  </w:divBdr>
                  <w:divsChild>
                    <w:div w:id="751895067">
                      <w:marLeft w:val="0"/>
                      <w:marRight w:val="0"/>
                      <w:marTop w:val="0"/>
                      <w:marBottom w:val="0"/>
                      <w:divBdr>
                        <w:top w:val="none" w:sz="0" w:space="0" w:color="auto"/>
                        <w:left w:val="none" w:sz="0" w:space="0" w:color="auto"/>
                        <w:bottom w:val="none" w:sz="0" w:space="0" w:color="auto"/>
                        <w:right w:val="none" w:sz="0" w:space="0" w:color="auto"/>
                      </w:divBdr>
                      <w:divsChild>
                        <w:div w:id="4203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641847">
      <w:bodyDiv w:val="1"/>
      <w:marLeft w:val="0"/>
      <w:marRight w:val="0"/>
      <w:marTop w:val="0"/>
      <w:marBottom w:val="0"/>
      <w:divBdr>
        <w:top w:val="none" w:sz="0" w:space="0" w:color="auto"/>
        <w:left w:val="none" w:sz="0" w:space="0" w:color="auto"/>
        <w:bottom w:val="none" w:sz="0" w:space="0" w:color="auto"/>
        <w:right w:val="none" w:sz="0" w:space="0" w:color="auto"/>
      </w:divBdr>
    </w:div>
    <w:div w:id="830222903">
      <w:bodyDiv w:val="1"/>
      <w:marLeft w:val="0"/>
      <w:marRight w:val="0"/>
      <w:marTop w:val="0"/>
      <w:marBottom w:val="0"/>
      <w:divBdr>
        <w:top w:val="none" w:sz="0" w:space="0" w:color="auto"/>
        <w:left w:val="none" w:sz="0" w:space="0" w:color="auto"/>
        <w:bottom w:val="none" w:sz="0" w:space="0" w:color="auto"/>
        <w:right w:val="none" w:sz="0" w:space="0" w:color="auto"/>
      </w:divBdr>
    </w:div>
    <w:div w:id="830876398">
      <w:bodyDiv w:val="1"/>
      <w:marLeft w:val="0"/>
      <w:marRight w:val="0"/>
      <w:marTop w:val="0"/>
      <w:marBottom w:val="0"/>
      <w:divBdr>
        <w:top w:val="none" w:sz="0" w:space="0" w:color="auto"/>
        <w:left w:val="none" w:sz="0" w:space="0" w:color="auto"/>
        <w:bottom w:val="none" w:sz="0" w:space="0" w:color="auto"/>
        <w:right w:val="none" w:sz="0" w:space="0" w:color="auto"/>
      </w:divBdr>
    </w:div>
    <w:div w:id="846604474">
      <w:bodyDiv w:val="1"/>
      <w:marLeft w:val="0"/>
      <w:marRight w:val="0"/>
      <w:marTop w:val="0"/>
      <w:marBottom w:val="0"/>
      <w:divBdr>
        <w:top w:val="none" w:sz="0" w:space="0" w:color="auto"/>
        <w:left w:val="none" w:sz="0" w:space="0" w:color="auto"/>
        <w:bottom w:val="none" w:sz="0" w:space="0" w:color="auto"/>
        <w:right w:val="none" w:sz="0" w:space="0" w:color="auto"/>
      </w:divBdr>
    </w:div>
    <w:div w:id="854342255">
      <w:bodyDiv w:val="1"/>
      <w:marLeft w:val="0"/>
      <w:marRight w:val="0"/>
      <w:marTop w:val="0"/>
      <w:marBottom w:val="0"/>
      <w:divBdr>
        <w:top w:val="none" w:sz="0" w:space="0" w:color="auto"/>
        <w:left w:val="none" w:sz="0" w:space="0" w:color="auto"/>
        <w:bottom w:val="none" w:sz="0" w:space="0" w:color="auto"/>
        <w:right w:val="none" w:sz="0" w:space="0" w:color="auto"/>
      </w:divBdr>
    </w:div>
    <w:div w:id="858350301">
      <w:bodyDiv w:val="1"/>
      <w:marLeft w:val="0"/>
      <w:marRight w:val="0"/>
      <w:marTop w:val="0"/>
      <w:marBottom w:val="0"/>
      <w:divBdr>
        <w:top w:val="none" w:sz="0" w:space="0" w:color="auto"/>
        <w:left w:val="none" w:sz="0" w:space="0" w:color="auto"/>
        <w:bottom w:val="none" w:sz="0" w:space="0" w:color="auto"/>
        <w:right w:val="none" w:sz="0" w:space="0" w:color="auto"/>
      </w:divBdr>
      <w:divsChild>
        <w:div w:id="1695574570">
          <w:marLeft w:val="0"/>
          <w:marRight w:val="0"/>
          <w:marTop w:val="0"/>
          <w:marBottom w:val="0"/>
          <w:divBdr>
            <w:top w:val="none" w:sz="0" w:space="0" w:color="auto"/>
            <w:left w:val="none" w:sz="0" w:space="0" w:color="auto"/>
            <w:bottom w:val="none" w:sz="0" w:space="0" w:color="auto"/>
            <w:right w:val="none" w:sz="0" w:space="0" w:color="auto"/>
          </w:divBdr>
          <w:divsChild>
            <w:div w:id="801773065">
              <w:marLeft w:val="0"/>
              <w:marRight w:val="0"/>
              <w:marTop w:val="0"/>
              <w:marBottom w:val="0"/>
              <w:divBdr>
                <w:top w:val="none" w:sz="0" w:space="0" w:color="auto"/>
                <w:left w:val="none" w:sz="0" w:space="0" w:color="auto"/>
                <w:bottom w:val="none" w:sz="0" w:space="0" w:color="auto"/>
                <w:right w:val="none" w:sz="0" w:space="0" w:color="auto"/>
              </w:divBdr>
              <w:divsChild>
                <w:div w:id="193392797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22522233">
          <w:marLeft w:val="0"/>
          <w:marRight w:val="0"/>
          <w:marTop w:val="0"/>
          <w:marBottom w:val="0"/>
          <w:divBdr>
            <w:top w:val="none" w:sz="0" w:space="0" w:color="auto"/>
            <w:left w:val="none" w:sz="0" w:space="0" w:color="auto"/>
            <w:bottom w:val="none" w:sz="0" w:space="0" w:color="auto"/>
            <w:right w:val="none" w:sz="0" w:space="0" w:color="auto"/>
          </w:divBdr>
          <w:divsChild>
            <w:div w:id="1499345619">
              <w:marLeft w:val="0"/>
              <w:marRight w:val="0"/>
              <w:marTop w:val="0"/>
              <w:marBottom w:val="0"/>
              <w:divBdr>
                <w:top w:val="none" w:sz="0" w:space="0" w:color="auto"/>
                <w:left w:val="none" w:sz="0" w:space="0" w:color="auto"/>
                <w:bottom w:val="none" w:sz="0" w:space="0" w:color="auto"/>
                <w:right w:val="none" w:sz="0" w:space="0" w:color="auto"/>
              </w:divBdr>
              <w:divsChild>
                <w:div w:id="219556939">
                  <w:marLeft w:val="0"/>
                  <w:marRight w:val="0"/>
                  <w:marTop w:val="0"/>
                  <w:marBottom w:val="0"/>
                  <w:divBdr>
                    <w:top w:val="none" w:sz="0" w:space="0" w:color="auto"/>
                    <w:left w:val="none" w:sz="0" w:space="0" w:color="auto"/>
                    <w:bottom w:val="none" w:sz="0" w:space="0" w:color="auto"/>
                    <w:right w:val="none" w:sz="0" w:space="0" w:color="auto"/>
                  </w:divBdr>
                  <w:divsChild>
                    <w:div w:id="822819264">
                      <w:marLeft w:val="0"/>
                      <w:marRight w:val="0"/>
                      <w:marTop w:val="0"/>
                      <w:marBottom w:val="0"/>
                      <w:divBdr>
                        <w:top w:val="none" w:sz="0" w:space="0" w:color="auto"/>
                        <w:left w:val="none" w:sz="0" w:space="0" w:color="auto"/>
                        <w:bottom w:val="none" w:sz="0" w:space="0" w:color="auto"/>
                        <w:right w:val="none" w:sz="0" w:space="0" w:color="auto"/>
                      </w:divBdr>
                      <w:divsChild>
                        <w:div w:id="296641614">
                          <w:marLeft w:val="0"/>
                          <w:marRight w:val="0"/>
                          <w:marTop w:val="0"/>
                          <w:marBottom w:val="0"/>
                          <w:divBdr>
                            <w:top w:val="none" w:sz="0" w:space="0" w:color="auto"/>
                            <w:left w:val="none" w:sz="0" w:space="0" w:color="auto"/>
                            <w:bottom w:val="none" w:sz="0" w:space="0" w:color="auto"/>
                            <w:right w:val="none" w:sz="0" w:space="0" w:color="auto"/>
                          </w:divBdr>
                          <w:divsChild>
                            <w:div w:id="19803331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323190">
      <w:bodyDiv w:val="1"/>
      <w:marLeft w:val="0"/>
      <w:marRight w:val="0"/>
      <w:marTop w:val="0"/>
      <w:marBottom w:val="0"/>
      <w:divBdr>
        <w:top w:val="none" w:sz="0" w:space="0" w:color="auto"/>
        <w:left w:val="none" w:sz="0" w:space="0" w:color="auto"/>
        <w:bottom w:val="none" w:sz="0" w:space="0" w:color="auto"/>
        <w:right w:val="none" w:sz="0" w:space="0" w:color="auto"/>
      </w:divBdr>
    </w:div>
    <w:div w:id="879821278">
      <w:bodyDiv w:val="1"/>
      <w:marLeft w:val="0"/>
      <w:marRight w:val="0"/>
      <w:marTop w:val="0"/>
      <w:marBottom w:val="0"/>
      <w:divBdr>
        <w:top w:val="none" w:sz="0" w:space="0" w:color="auto"/>
        <w:left w:val="none" w:sz="0" w:space="0" w:color="auto"/>
        <w:bottom w:val="none" w:sz="0" w:space="0" w:color="auto"/>
        <w:right w:val="none" w:sz="0" w:space="0" w:color="auto"/>
      </w:divBdr>
    </w:div>
    <w:div w:id="886799770">
      <w:bodyDiv w:val="1"/>
      <w:marLeft w:val="0"/>
      <w:marRight w:val="0"/>
      <w:marTop w:val="0"/>
      <w:marBottom w:val="0"/>
      <w:divBdr>
        <w:top w:val="single" w:sz="24" w:space="0" w:color="auto"/>
        <w:left w:val="none" w:sz="0" w:space="0" w:color="auto"/>
        <w:bottom w:val="none" w:sz="0" w:space="0" w:color="auto"/>
        <w:right w:val="none" w:sz="0" w:space="0" w:color="auto"/>
      </w:divBdr>
      <w:divsChild>
        <w:div w:id="2046445684">
          <w:marLeft w:val="0"/>
          <w:marRight w:val="0"/>
          <w:marTop w:val="0"/>
          <w:marBottom w:val="0"/>
          <w:divBdr>
            <w:top w:val="none" w:sz="0" w:space="0" w:color="auto"/>
            <w:left w:val="none" w:sz="0" w:space="0" w:color="auto"/>
            <w:bottom w:val="none" w:sz="0" w:space="0" w:color="auto"/>
            <w:right w:val="none" w:sz="0" w:space="0" w:color="auto"/>
          </w:divBdr>
          <w:divsChild>
            <w:div w:id="1644774531">
              <w:marLeft w:val="-225"/>
              <w:marRight w:val="-225"/>
              <w:marTop w:val="0"/>
              <w:marBottom w:val="0"/>
              <w:divBdr>
                <w:top w:val="none" w:sz="0" w:space="0" w:color="auto"/>
                <w:left w:val="none" w:sz="0" w:space="0" w:color="auto"/>
                <w:bottom w:val="none" w:sz="0" w:space="0" w:color="auto"/>
                <w:right w:val="none" w:sz="0" w:space="0" w:color="auto"/>
              </w:divBdr>
              <w:divsChild>
                <w:div w:id="349571846">
                  <w:marLeft w:val="0"/>
                  <w:marRight w:val="0"/>
                  <w:marTop w:val="0"/>
                  <w:marBottom w:val="0"/>
                  <w:divBdr>
                    <w:top w:val="none" w:sz="0" w:space="0" w:color="auto"/>
                    <w:left w:val="none" w:sz="0" w:space="0" w:color="auto"/>
                    <w:bottom w:val="none" w:sz="0" w:space="0" w:color="auto"/>
                    <w:right w:val="none" w:sz="0" w:space="0" w:color="auto"/>
                  </w:divBdr>
                  <w:divsChild>
                    <w:div w:id="1373187356">
                      <w:marLeft w:val="-225"/>
                      <w:marRight w:val="-225"/>
                      <w:marTop w:val="0"/>
                      <w:marBottom w:val="0"/>
                      <w:divBdr>
                        <w:top w:val="none" w:sz="0" w:space="0" w:color="auto"/>
                        <w:left w:val="none" w:sz="0" w:space="0" w:color="auto"/>
                        <w:bottom w:val="none" w:sz="0" w:space="0" w:color="auto"/>
                        <w:right w:val="none" w:sz="0" w:space="0" w:color="auto"/>
                      </w:divBdr>
                      <w:divsChild>
                        <w:div w:id="1957327545">
                          <w:marLeft w:val="0"/>
                          <w:marRight w:val="0"/>
                          <w:marTop w:val="0"/>
                          <w:marBottom w:val="0"/>
                          <w:divBdr>
                            <w:top w:val="none" w:sz="0" w:space="0" w:color="auto"/>
                            <w:left w:val="none" w:sz="0" w:space="0" w:color="auto"/>
                            <w:bottom w:val="none" w:sz="0" w:space="0" w:color="auto"/>
                            <w:right w:val="none" w:sz="0" w:space="0" w:color="auto"/>
                          </w:divBdr>
                          <w:divsChild>
                            <w:div w:id="976421611">
                              <w:marLeft w:val="0"/>
                              <w:marRight w:val="0"/>
                              <w:marTop w:val="0"/>
                              <w:marBottom w:val="0"/>
                              <w:divBdr>
                                <w:top w:val="none" w:sz="0" w:space="0" w:color="auto"/>
                                <w:left w:val="none" w:sz="0" w:space="0" w:color="auto"/>
                                <w:bottom w:val="none" w:sz="0" w:space="0" w:color="auto"/>
                                <w:right w:val="none" w:sz="0" w:space="0" w:color="auto"/>
                              </w:divBdr>
                              <w:divsChild>
                                <w:div w:id="1305045294">
                                  <w:marLeft w:val="0"/>
                                  <w:marRight w:val="0"/>
                                  <w:marTop w:val="450"/>
                                  <w:marBottom w:val="0"/>
                                  <w:divBdr>
                                    <w:top w:val="none" w:sz="0" w:space="0" w:color="auto"/>
                                    <w:left w:val="none" w:sz="0" w:space="0" w:color="auto"/>
                                    <w:bottom w:val="none" w:sz="0" w:space="0" w:color="auto"/>
                                    <w:right w:val="none" w:sz="0" w:space="0" w:color="auto"/>
                                  </w:divBdr>
                                  <w:divsChild>
                                    <w:div w:id="19088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250771">
      <w:bodyDiv w:val="1"/>
      <w:marLeft w:val="0"/>
      <w:marRight w:val="0"/>
      <w:marTop w:val="0"/>
      <w:marBottom w:val="0"/>
      <w:divBdr>
        <w:top w:val="none" w:sz="0" w:space="0" w:color="auto"/>
        <w:left w:val="none" w:sz="0" w:space="0" w:color="auto"/>
        <w:bottom w:val="none" w:sz="0" w:space="0" w:color="auto"/>
        <w:right w:val="none" w:sz="0" w:space="0" w:color="auto"/>
      </w:divBdr>
    </w:div>
    <w:div w:id="901519959">
      <w:bodyDiv w:val="1"/>
      <w:marLeft w:val="0"/>
      <w:marRight w:val="0"/>
      <w:marTop w:val="0"/>
      <w:marBottom w:val="0"/>
      <w:divBdr>
        <w:top w:val="none" w:sz="0" w:space="0" w:color="auto"/>
        <w:left w:val="none" w:sz="0" w:space="0" w:color="auto"/>
        <w:bottom w:val="none" w:sz="0" w:space="0" w:color="auto"/>
        <w:right w:val="none" w:sz="0" w:space="0" w:color="auto"/>
      </w:divBdr>
    </w:div>
    <w:div w:id="921640218">
      <w:bodyDiv w:val="1"/>
      <w:marLeft w:val="0"/>
      <w:marRight w:val="0"/>
      <w:marTop w:val="0"/>
      <w:marBottom w:val="0"/>
      <w:divBdr>
        <w:top w:val="none" w:sz="0" w:space="0" w:color="auto"/>
        <w:left w:val="none" w:sz="0" w:space="0" w:color="auto"/>
        <w:bottom w:val="none" w:sz="0" w:space="0" w:color="auto"/>
        <w:right w:val="none" w:sz="0" w:space="0" w:color="auto"/>
      </w:divBdr>
    </w:div>
    <w:div w:id="923419777">
      <w:bodyDiv w:val="1"/>
      <w:marLeft w:val="0"/>
      <w:marRight w:val="0"/>
      <w:marTop w:val="0"/>
      <w:marBottom w:val="0"/>
      <w:divBdr>
        <w:top w:val="none" w:sz="0" w:space="0" w:color="auto"/>
        <w:left w:val="none" w:sz="0" w:space="0" w:color="auto"/>
        <w:bottom w:val="none" w:sz="0" w:space="0" w:color="auto"/>
        <w:right w:val="none" w:sz="0" w:space="0" w:color="auto"/>
      </w:divBdr>
    </w:div>
    <w:div w:id="928350055">
      <w:bodyDiv w:val="1"/>
      <w:marLeft w:val="0"/>
      <w:marRight w:val="0"/>
      <w:marTop w:val="0"/>
      <w:marBottom w:val="0"/>
      <w:divBdr>
        <w:top w:val="none" w:sz="0" w:space="0" w:color="auto"/>
        <w:left w:val="none" w:sz="0" w:space="0" w:color="auto"/>
        <w:bottom w:val="none" w:sz="0" w:space="0" w:color="auto"/>
        <w:right w:val="none" w:sz="0" w:space="0" w:color="auto"/>
      </w:divBdr>
    </w:div>
    <w:div w:id="928464347">
      <w:bodyDiv w:val="1"/>
      <w:marLeft w:val="0"/>
      <w:marRight w:val="0"/>
      <w:marTop w:val="0"/>
      <w:marBottom w:val="0"/>
      <w:divBdr>
        <w:top w:val="none" w:sz="0" w:space="0" w:color="auto"/>
        <w:left w:val="none" w:sz="0" w:space="0" w:color="auto"/>
        <w:bottom w:val="none" w:sz="0" w:space="0" w:color="auto"/>
        <w:right w:val="none" w:sz="0" w:space="0" w:color="auto"/>
      </w:divBdr>
    </w:div>
    <w:div w:id="937904066">
      <w:bodyDiv w:val="1"/>
      <w:marLeft w:val="0"/>
      <w:marRight w:val="0"/>
      <w:marTop w:val="0"/>
      <w:marBottom w:val="0"/>
      <w:divBdr>
        <w:top w:val="none" w:sz="0" w:space="0" w:color="auto"/>
        <w:left w:val="none" w:sz="0" w:space="0" w:color="auto"/>
        <w:bottom w:val="none" w:sz="0" w:space="0" w:color="auto"/>
        <w:right w:val="none" w:sz="0" w:space="0" w:color="auto"/>
      </w:divBdr>
      <w:divsChild>
        <w:div w:id="488181742">
          <w:marLeft w:val="0"/>
          <w:marRight w:val="0"/>
          <w:marTop w:val="0"/>
          <w:marBottom w:val="0"/>
          <w:divBdr>
            <w:top w:val="none" w:sz="0" w:space="0" w:color="auto"/>
            <w:left w:val="none" w:sz="0" w:space="0" w:color="auto"/>
            <w:bottom w:val="none" w:sz="0" w:space="0" w:color="auto"/>
            <w:right w:val="none" w:sz="0" w:space="0" w:color="auto"/>
          </w:divBdr>
          <w:divsChild>
            <w:div w:id="1203634720">
              <w:marLeft w:val="0"/>
              <w:marRight w:val="0"/>
              <w:marTop w:val="0"/>
              <w:marBottom w:val="0"/>
              <w:divBdr>
                <w:top w:val="none" w:sz="0" w:space="0" w:color="auto"/>
                <w:left w:val="none" w:sz="0" w:space="0" w:color="auto"/>
                <w:bottom w:val="none" w:sz="0" w:space="0" w:color="auto"/>
                <w:right w:val="none" w:sz="0" w:space="0" w:color="auto"/>
              </w:divBdr>
              <w:divsChild>
                <w:div w:id="747001904">
                  <w:marLeft w:val="0"/>
                  <w:marRight w:val="0"/>
                  <w:marTop w:val="0"/>
                  <w:marBottom w:val="0"/>
                  <w:divBdr>
                    <w:top w:val="none" w:sz="0" w:space="0" w:color="auto"/>
                    <w:left w:val="none" w:sz="0" w:space="0" w:color="auto"/>
                    <w:bottom w:val="none" w:sz="0" w:space="0" w:color="auto"/>
                    <w:right w:val="none" w:sz="0" w:space="0" w:color="auto"/>
                  </w:divBdr>
                  <w:divsChild>
                    <w:div w:id="1896508768">
                      <w:marLeft w:val="0"/>
                      <w:marRight w:val="0"/>
                      <w:marTop w:val="0"/>
                      <w:marBottom w:val="0"/>
                      <w:divBdr>
                        <w:top w:val="none" w:sz="0" w:space="0" w:color="auto"/>
                        <w:left w:val="none" w:sz="0" w:space="0" w:color="auto"/>
                        <w:bottom w:val="none" w:sz="0" w:space="0" w:color="auto"/>
                        <w:right w:val="none" w:sz="0" w:space="0" w:color="auto"/>
                      </w:divBdr>
                      <w:divsChild>
                        <w:div w:id="1026255819">
                          <w:marLeft w:val="60"/>
                          <w:marRight w:val="0"/>
                          <w:marTop w:val="0"/>
                          <w:marBottom w:val="0"/>
                          <w:divBdr>
                            <w:top w:val="none" w:sz="0" w:space="0" w:color="auto"/>
                            <w:left w:val="none" w:sz="0" w:space="0" w:color="auto"/>
                            <w:bottom w:val="none" w:sz="0" w:space="0" w:color="auto"/>
                            <w:right w:val="none" w:sz="0" w:space="0" w:color="auto"/>
                          </w:divBdr>
                          <w:divsChild>
                            <w:div w:id="1047726559">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123586">
          <w:marLeft w:val="0"/>
          <w:marRight w:val="0"/>
          <w:marTop w:val="0"/>
          <w:marBottom w:val="0"/>
          <w:divBdr>
            <w:top w:val="none" w:sz="0" w:space="0" w:color="auto"/>
            <w:left w:val="none" w:sz="0" w:space="0" w:color="auto"/>
            <w:bottom w:val="none" w:sz="0" w:space="0" w:color="auto"/>
            <w:right w:val="none" w:sz="0" w:space="0" w:color="auto"/>
          </w:divBdr>
          <w:divsChild>
            <w:div w:id="500506362">
              <w:marLeft w:val="0"/>
              <w:marRight w:val="0"/>
              <w:marTop w:val="0"/>
              <w:marBottom w:val="0"/>
              <w:divBdr>
                <w:top w:val="none" w:sz="0" w:space="0" w:color="auto"/>
                <w:left w:val="none" w:sz="0" w:space="0" w:color="auto"/>
                <w:bottom w:val="none" w:sz="0" w:space="0" w:color="auto"/>
                <w:right w:val="none" w:sz="0" w:space="0" w:color="auto"/>
              </w:divBdr>
              <w:divsChild>
                <w:div w:id="816262581">
                  <w:marLeft w:val="0"/>
                  <w:marRight w:val="0"/>
                  <w:marTop w:val="0"/>
                  <w:marBottom w:val="0"/>
                  <w:divBdr>
                    <w:top w:val="none" w:sz="0" w:space="0" w:color="auto"/>
                    <w:left w:val="none" w:sz="0" w:space="0" w:color="auto"/>
                    <w:bottom w:val="none" w:sz="0" w:space="0" w:color="auto"/>
                    <w:right w:val="none" w:sz="0" w:space="0" w:color="auto"/>
                  </w:divBdr>
                  <w:divsChild>
                    <w:div w:id="868296624">
                      <w:marLeft w:val="0"/>
                      <w:marRight w:val="0"/>
                      <w:marTop w:val="0"/>
                      <w:marBottom w:val="0"/>
                      <w:divBdr>
                        <w:top w:val="none" w:sz="0" w:space="0" w:color="auto"/>
                        <w:left w:val="none" w:sz="0" w:space="0" w:color="auto"/>
                        <w:bottom w:val="none" w:sz="0" w:space="0" w:color="auto"/>
                        <w:right w:val="none" w:sz="0" w:space="0" w:color="auto"/>
                      </w:divBdr>
                    </w:div>
                    <w:div w:id="1163159140">
                      <w:marLeft w:val="0"/>
                      <w:marRight w:val="0"/>
                      <w:marTop w:val="0"/>
                      <w:marBottom w:val="0"/>
                      <w:divBdr>
                        <w:top w:val="none" w:sz="0" w:space="0" w:color="auto"/>
                        <w:left w:val="none" w:sz="0" w:space="0" w:color="auto"/>
                        <w:bottom w:val="none" w:sz="0" w:space="0" w:color="auto"/>
                        <w:right w:val="none" w:sz="0" w:space="0" w:color="auto"/>
                      </w:divBdr>
                    </w:div>
                  </w:divsChild>
                </w:div>
                <w:div w:id="14231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8243">
      <w:bodyDiv w:val="1"/>
      <w:marLeft w:val="0"/>
      <w:marRight w:val="0"/>
      <w:marTop w:val="0"/>
      <w:marBottom w:val="0"/>
      <w:divBdr>
        <w:top w:val="none" w:sz="0" w:space="0" w:color="auto"/>
        <w:left w:val="none" w:sz="0" w:space="0" w:color="auto"/>
        <w:bottom w:val="none" w:sz="0" w:space="0" w:color="auto"/>
        <w:right w:val="none" w:sz="0" w:space="0" w:color="auto"/>
      </w:divBdr>
      <w:divsChild>
        <w:div w:id="420415743">
          <w:marLeft w:val="0"/>
          <w:marRight w:val="0"/>
          <w:marTop w:val="120"/>
          <w:marBottom w:val="0"/>
          <w:divBdr>
            <w:top w:val="none" w:sz="0" w:space="0" w:color="auto"/>
            <w:left w:val="none" w:sz="0" w:space="0" w:color="auto"/>
            <w:bottom w:val="none" w:sz="0" w:space="0" w:color="auto"/>
            <w:right w:val="none" w:sz="0" w:space="0" w:color="auto"/>
          </w:divBdr>
          <w:divsChild>
            <w:div w:id="403648125">
              <w:marLeft w:val="0"/>
              <w:marRight w:val="0"/>
              <w:marTop w:val="0"/>
              <w:marBottom w:val="0"/>
              <w:divBdr>
                <w:top w:val="none" w:sz="0" w:space="0" w:color="auto"/>
                <w:left w:val="none" w:sz="0" w:space="0" w:color="auto"/>
                <w:bottom w:val="none" w:sz="0" w:space="0" w:color="auto"/>
                <w:right w:val="none" w:sz="0" w:space="0" w:color="auto"/>
              </w:divBdr>
            </w:div>
          </w:divsChild>
        </w:div>
        <w:div w:id="454375156">
          <w:marLeft w:val="0"/>
          <w:marRight w:val="0"/>
          <w:marTop w:val="120"/>
          <w:marBottom w:val="0"/>
          <w:divBdr>
            <w:top w:val="none" w:sz="0" w:space="0" w:color="auto"/>
            <w:left w:val="none" w:sz="0" w:space="0" w:color="auto"/>
            <w:bottom w:val="none" w:sz="0" w:space="0" w:color="auto"/>
            <w:right w:val="none" w:sz="0" w:space="0" w:color="auto"/>
          </w:divBdr>
          <w:divsChild>
            <w:div w:id="730272747">
              <w:marLeft w:val="0"/>
              <w:marRight w:val="0"/>
              <w:marTop w:val="0"/>
              <w:marBottom w:val="0"/>
              <w:divBdr>
                <w:top w:val="none" w:sz="0" w:space="0" w:color="auto"/>
                <w:left w:val="none" w:sz="0" w:space="0" w:color="auto"/>
                <w:bottom w:val="none" w:sz="0" w:space="0" w:color="auto"/>
                <w:right w:val="none" w:sz="0" w:space="0" w:color="auto"/>
              </w:divBdr>
            </w:div>
          </w:divsChild>
        </w:div>
        <w:div w:id="531652593">
          <w:marLeft w:val="0"/>
          <w:marRight w:val="0"/>
          <w:marTop w:val="120"/>
          <w:marBottom w:val="0"/>
          <w:divBdr>
            <w:top w:val="none" w:sz="0" w:space="0" w:color="auto"/>
            <w:left w:val="none" w:sz="0" w:space="0" w:color="auto"/>
            <w:bottom w:val="none" w:sz="0" w:space="0" w:color="auto"/>
            <w:right w:val="none" w:sz="0" w:space="0" w:color="auto"/>
          </w:divBdr>
          <w:divsChild>
            <w:div w:id="1012101472">
              <w:marLeft w:val="0"/>
              <w:marRight w:val="0"/>
              <w:marTop w:val="0"/>
              <w:marBottom w:val="0"/>
              <w:divBdr>
                <w:top w:val="none" w:sz="0" w:space="0" w:color="auto"/>
                <w:left w:val="none" w:sz="0" w:space="0" w:color="auto"/>
                <w:bottom w:val="none" w:sz="0" w:space="0" w:color="auto"/>
                <w:right w:val="none" w:sz="0" w:space="0" w:color="auto"/>
              </w:divBdr>
            </w:div>
          </w:divsChild>
        </w:div>
        <w:div w:id="1156995773">
          <w:marLeft w:val="0"/>
          <w:marRight w:val="0"/>
          <w:marTop w:val="120"/>
          <w:marBottom w:val="0"/>
          <w:divBdr>
            <w:top w:val="none" w:sz="0" w:space="0" w:color="auto"/>
            <w:left w:val="none" w:sz="0" w:space="0" w:color="auto"/>
            <w:bottom w:val="none" w:sz="0" w:space="0" w:color="auto"/>
            <w:right w:val="none" w:sz="0" w:space="0" w:color="auto"/>
          </w:divBdr>
          <w:divsChild>
            <w:div w:id="675233431">
              <w:marLeft w:val="0"/>
              <w:marRight w:val="0"/>
              <w:marTop w:val="0"/>
              <w:marBottom w:val="0"/>
              <w:divBdr>
                <w:top w:val="none" w:sz="0" w:space="0" w:color="auto"/>
                <w:left w:val="none" w:sz="0" w:space="0" w:color="auto"/>
                <w:bottom w:val="none" w:sz="0" w:space="0" w:color="auto"/>
                <w:right w:val="none" w:sz="0" w:space="0" w:color="auto"/>
              </w:divBdr>
            </w:div>
            <w:div w:id="1028339957">
              <w:marLeft w:val="0"/>
              <w:marRight w:val="0"/>
              <w:marTop w:val="0"/>
              <w:marBottom w:val="0"/>
              <w:divBdr>
                <w:top w:val="none" w:sz="0" w:space="0" w:color="auto"/>
                <w:left w:val="none" w:sz="0" w:space="0" w:color="auto"/>
                <w:bottom w:val="none" w:sz="0" w:space="0" w:color="auto"/>
                <w:right w:val="none" w:sz="0" w:space="0" w:color="auto"/>
              </w:divBdr>
            </w:div>
          </w:divsChild>
        </w:div>
        <w:div w:id="1909341630">
          <w:marLeft w:val="0"/>
          <w:marRight w:val="0"/>
          <w:marTop w:val="0"/>
          <w:marBottom w:val="0"/>
          <w:divBdr>
            <w:top w:val="none" w:sz="0" w:space="0" w:color="auto"/>
            <w:left w:val="none" w:sz="0" w:space="0" w:color="auto"/>
            <w:bottom w:val="none" w:sz="0" w:space="0" w:color="auto"/>
            <w:right w:val="none" w:sz="0" w:space="0" w:color="auto"/>
          </w:divBdr>
        </w:div>
      </w:divsChild>
    </w:div>
    <w:div w:id="953905056">
      <w:bodyDiv w:val="1"/>
      <w:marLeft w:val="0"/>
      <w:marRight w:val="0"/>
      <w:marTop w:val="0"/>
      <w:marBottom w:val="0"/>
      <w:divBdr>
        <w:top w:val="none" w:sz="0" w:space="0" w:color="auto"/>
        <w:left w:val="none" w:sz="0" w:space="0" w:color="auto"/>
        <w:bottom w:val="none" w:sz="0" w:space="0" w:color="auto"/>
        <w:right w:val="none" w:sz="0" w:space="0" w:color="auto"/>
      </w:divBdr>
    </w:div>
    <w:div w:id="963005793">
      <w:bodyDiv w:val="1"/>
      <w:marLeft w:val="0"/>
      <w:marRight w:val="0"/>
      <w:marTop w:val="0"/>
      <w:marBottom w:val="0"/>
      <w:divBdr>
        <w:top w:val="none" w:sz="0" w:space="0" w:color="auto"/>
        <w:left w:val="none" w:sz="0" w:space="0" w:color="auto"/>
        <w:bottom w:val="none" w:sz="0" w:space="0" w:color="auto"/>
        <w:right w:val="none" w:sz="0" w:space="0" w:color="auto"/>
      </w:divBdr>
    </w:div>
    <w:div w:id="967199681">
      <w:bodyDiv w:val="1"/>
      <w:marLeft w:val="0"/>
      <w:marRight w:val="0"/>
      <w:marTop w:val="0"/>
      <w:marBottom w:val="0"/>
      <w:divBdr>
        <w:top w:val="none" w:sz="0" w:space="0" w:color="auto"/>
        <w:left w:val="none" w:sz="0" w:space="0" w:color="auto"/>
        <w:bottom w:val="none" w:sz="0" w:space="0" w:color="auto"/>
        <w:right w:val="none" w:sz="0" w:space="0" w:color="auto"/>
      </w:divBdr>
    </w:div>
    <w:div w:id="968165906">
      <w:bodyDiv w:val="1"/>
      <w:marLeft w:val="0"/>
      <w:marRight w:val="0"/>
      <w:marTop w:val="0"/>
      <w:marBottom w:val="0"/>
      <w:divBdr>
        <w:top w:val="none" w:sz="0" w:space="0" w:color="auto"/>
        <w:left w:val="none" w:sz="0" w:space="0" w:color="auto"/>
        <w:bottom w:val="none" w:sz="0" w:space="0" w:color="auto"/>
        <w:right w:val="none" w:sz="0" w:space="0" w:color="auto"/>
      </w:divBdr>
    </w:div>
    <w:div w:id="969019003">
      <w:bodyDiv w:val="1"/>
      <w:marLeft w:val="0"/>
      <w:marRight w:val="0"/>
      <w:marTop w:val="0"/>
      <w:marBottom w:val="0"/>
      <w:divBdr>
        <w:top w:val="none" w:sz="0" w:space="0" w:color="auto"/>
        <w:left w:val="none" w:sz="0" w:space="0" w:color="auto"/>
        <w:bottom w:val="none" w:sz="0" w:space="0" w:color="auto"/>
        <w:right w:val="none" w:sz="0" w:space="0" w:color="auto"/>
      </w:divBdr>
    </w:div>
    <w:div w:id="978614834">
      <w:bodyDiv w:val="1"/>
      <w:marLeft w:val="0"/>
      <w:marRight w:val="0"/>
      <w:marTop w:val="0"/>
      <w:marBottom w:val="0"/>
      <w:divBdr>
        <w:top w:val="none" w:sz="0" w:space="0" w:color="auto"/>
        <w:left w:val="none" w:sz="0" w:space="0" w:color="auto"/>
        <w:bottom w:val="none" w:sz="0" w:space="0" w:color="auto"/>
        <w:right w:val="none" w:sz="0" w:space="0" w:color="auto"/>
      </w:divBdr>
    </w:div>
    <w:div w:id="987827101">
      <w:bodyDiv w:val="1"/>
      <w:marLeft w:val="0"/>
      <w:marRight w:val="0"/>
      <w:marTop w:val="0"/>
      <w:marBottom w:val="0"/>
      <w:divBdr>
        <w:top w:val="none" w:sz="0" w:space="0" w:color="auto"/>
        <w:left w:val="none" w:sz="0" w:space="0" w:color="auto"/>
        <w:bottom w:val="none" w:sz="0" w:space="0" w:color="auto"/>
        <w:right w:val="none" w:sz="0" w:space="0" w:color="auto"/>
      </w:divBdr>
    </w:div>
    <w:div w:id="997226117">
      <w:bodyDiv w:val="1"/>
      <w:marLeft w:val="0"/>
      <w:marRight w:val="0"/>
      <w:marTop w:val="0"/>
      <w:marBottom w:val="0"/>
      <w:divBdr>
        <w:top w:val="none" w:sz="0" w:space="0" w:color="auto"/>
        <w:left w:val="none" w:sz="0" w:space="0" w:color="auto"/>
        <w:bottom w:val="none" w:sz="0" w:space="0" w:color="auto"/>
        <w:right w:val="none" w:sz="0" w:space="0" w:color="auto"/>
      </w:divBdr>
    </w:div>
    <w:div w:id="997538356">
      <w:bodyDiv w:val="1"/>
      <w:marLeft w:val="0"/>
      <w:marRight w:val="0"/>
      <w:marTop w:val="0"/>
      <w:marBottom w:val="0"/>
      <w:divBdr>
        <w:top w:val="none" w:sz="0" w:space="0" w:color="auto"/>
        <w:left w:val="none" w:sz="0" w:space="0" w:color="auto"/>
        <w:bottom w:val="none" w:sz="0" w:space="0" w:color="auto"/>
        <w:right w:val="none" w:sz="0" w:space="0" w:color="auto"/>
      </w:divBdr>
    </w:div>
    <w:div w:id="1001659706">
      <w:bodyDiv w:val="1"/>
      <w:marLeft w:val="0"/>
      <w:marRight w:val="0"/>
      <w:marTop w:val="0"/>
      <w:marBottom w:val="0"/>
      <w:divBdr>
        <w:top w:val="none" w:sz="0" w:space="0" w:color="auto"/>
        <w:left w:val="none" w:sz="0" w:space="0" w:color="auto"/>
        <w:bottom w:val="none" w:sz="0" w:space="0" w:color="auto"/>
        <w:right w:val="none" w:sz="0" w:space="0" w:color="auto"/>
      </w:divBdr>
    </w:div>
    <w:div w:id="1010721176">
      <w:bodyDiv w:val="1"/>
      <w:marLeft w:val="0"/>
      <w:marRight w:val="0"/>
      <w:marTop w:val="0"/>
      <w:marBottom w:val="0"/>
      <w:divBdr>
        <w:top w:val="none" w:sz="0" w:space="0" w:color="auto"/>
        <w:left w:val="none" w:sz="0" w:space="0" w:color="auto"/>
        <w:bottom w:val="none" w:sz="0" w:space="0" w:color="auto"/>
        <w:right w:val="none" w:sz="0" w:space="0" w:color="auto"/>
      </w:divBdr>
    </w:div>
    <w:div w:id="1021931578">
      <w:bodyDiv w:val="1"/>
      <w:marLeft w:val="0"/>
      <w:marRight w:val="0"/>
      <w:marTop w:val="0"/>
      <w:marBottom w:val="0"/>
      <w:divBdr>
        <w:top w:val="none" w:sz="0" w:space="0" w:color="auto"/>
        <w:left w:val="none" w:sz="0" w:space="0" w:color="auto"/>
        <w:bottom w:val="none" w:sz="0" w:space="0" w:color="auto"/>
        <w:right w:val="none" w:sz="0" w:space="0" w:color="auto"/>
      </w:divBdr>
    </w:div>
    <w:div w:id="1024330547">
      <w:bodyDiv w:val="1"/>
      <w:marLeft w:val="0"/>
      <w:marRight w:val="0"/>
      <w:marTop w:val="0"/>
      <w:marBottom w:val="0"/>
      <w:divBdr>
        <w:top w:val="none" w:sz="0" w:space="0" w:color="auto"/>
        <w:left w:val="none" w:sz="0" w:space="0" w:color="auto"/>
        <w:bottom w:val="none" w:sz="0" w:space="0" w:color="auto"/>
        <w:right w:val="none" w:sz="0" w:space="0" w:color="auto"/>
      </w:divBdr>
    </w:div>
    <w:div w:id="1024669617">
      <w:bodyDiv w:val="1"/>
      <w:marLeft w:val="0"/>
      <w:marRight w:val="0"/>
      <w:marTop w:val="0"/>
      <w:marBottom w:val="0"/>
      <w:divBdr>
        <w:top w:val="none" w:sz="0" w:space="0" w:color="auto"/>
        <w:left w:val="none" w:sz="0" w:space="0" w:color="auto"/>
        <w:bottom w:val="none" w:sz="0" w:space="0" w:color="auto"/>
        <w:right w:val="none" w:sz="0" w:space="0" w:color="auto"/>
      </w:divBdr>
    </w:div>
    <w:div w:id="1053163629">
      <w:bodyDiv w:val="1"/>
      <w:marLeft w:val="0"/>
      <w:marRight w:val="0"/>
      <w:marTop w:val="0"/>
      <w:marBottom w:val="0"/>
      <w:divBdr>
        <w:top w:val="none" w:sz="0" w:space="0" w:color="auto"/>
        <w:left w:val="none" w:sz="0" w:space="0" w:color="auto"/>
        <w:bottom w:val="none" w:sz="0" w:space="0" w:color="auto"/>
        <w:right w:val="none" w:sz="0" w:space="0" w:color="auto"/>
      </w:divBdr>
    </w:div>
    <w:div w:id="1055544681">
      <w:bodyDiv w:val="1"/>
      <w:marLeft w:val="0"/>
      <w:marRight w:val="0"/>
      <w:marTop w:val="0"/>
      <w:marBottom w:val="0"/>
      <w:divBdr>
        <w:top w:val="none" w:sz="0" w:space="0" w:color="auto"/>
        <w:left w:val="none" w:sz="0" w:space="0" w:color="auto"/>
        <w:bottom w:val="none" w:sz="0" w:space="0" w:color="auto"/>
        <w:right w:val="none" w:sz="0" w:space="0" w:color="auto"/>
      </w:divBdr>
    </w:div>
    <w:div w:id="1072386515">
      <w:bodyDiv w:val="1"/>
      <w:marLeft w:val="0"/>
      <w:marRight w:val="0"/>
      <w:marTop w:val="0"/>
      <w:marBottom w:val="0"/>
      <w:divBdr>
        <w:top w:val="none" w:sz="0" w:space="0" w:color="auto"/>
        <w:left w:val="none" w:sz="0" w:space="0" w:color="auto"/>
        <w:bottom w:val="none" w:sz="0" w:space="0" w:color="auto"/>
        <w:right w:val="none" w:sz="0" w:space="0" w:color="auto"/>
      </w:divBdr>
    </w:div>
    <w:div w:id="1074010511">
      <w:bodyDiv w:val="1"/>
      <w:marLeft w:val="0"/>
      <w:marRight w:val="0"/>
      <w:marTop w:val="0"/>
      <w:marBottom w:val="0"/>
      <w:divBdr>
        <w:top w:val="none" w:sz="0" w:space="0" w:color="auto"/>
        <w:left w:val="none" w:sz="0" w:space="0" w:color="auto"/>
        <w:bottom w:val="none" w:sz="0" w:space="0" w:color="auto"/>
        <w:right w:val="none" w:sz="0" w:space="0" w:color="auto"/>
      </w:divBdr>
    </w:div>
    <w:div w:id="1074089436">
      <w:bodyDiv w:val="1"/>
      <w:marLeft w:val="0"/>
      <w:marRight w:val="0"/>
      <w:marTop w:val="0"/>
      <w:marBottom w:val="0"/>
      <w:divBdr>
        <w:top w:val="none" w:sz="0" w:space="0" w:color="auto"/>
        <w:left w:val="none" w:sz="0" w:space="0" w:color="auto"/>
        <w:bottom w:val="none" w:sz="0" w:space="0" w:color="auto"/>
        <w:right w:val="none" w:sz="0" w:space="0" w:color="auto"/>
      </w:divBdr>
    </w:div>
    <w:div w:id="1076511923">
      <w:bodyDiv w:val="1"/>
      <w:marLeft w:val="0"/>
      <w:marRight w:val="0"/>
      <w:marTop w:val="0"/>
      <w:marBottom w:val="0"/>
      <w:divBdr>
        <w:top w:val="none" w:sz="0" w:space="0" w:color="auto"/>
        <w:left w:val="none" w:sz="0" w:space="0" w:color="auto"/>
        <w:bottom w:val="none" w:sz="0" w:space="0" w:color="auto"/>
        <w:right w:val="none" w:sz="0" w:space="0" w:color="auto"/>
      </w:divBdr>
    </w:div>
    <w:div w:id="1089935157">
      <w:bodyDiv w:val="1"/>
      <w:marLeft w:val="0"/>
      <w:marRight w:val="0"/>
      <w:marTop w:val="0"/>
      <w:marBottom w:val="0"/>
      <w:divBdr>
        <w:top w:val="none" w:sz="0" w:space="0" w:color="auto"/>
        <w:left w:val="none" w:sz="0" w:space="0" w:color="auto"/>
        <w:bottom w:val="none" w:sz="0" w:space="0" w:color="auto"/>
        <w:right w:val="none" w:sz="0" w:space="0" w:color="auto"/>
      </w:divBdr>
    </w:div>
    <w:div w:id="1092169078">
      <w:bodyDiv w:val="1"/>
      <w:marLeft w:val="0"/>
      <w:marRight w:val="0"/>
      <w:marTop w:val="0"/>
      <w:marBottom w:val="0"/>
      <w:divBdr>
        <w:top w:val="none" w:sz="0" w:space="0" w:color="auto"/>
        <w:left w:val="none" w:sz="0" w:space="0" w:color="auto"/>
        <w:bottom w:val="none" w:sz="0" w:space="0" w:color="auto"/>
        <w:right w:val="none" w:sz="0" w:space="0" w:color="auto"/>
      </w:divBdr>
    </w:div>
    <w:div w:id="1100368824">
      <w:bodyDiv w:val="1"/>
      <w:marLeft w:val="0"/>
      <w:marRight w:val="0"/>
      <w:marTop w:val="0"/>
      <w:marBottom w:val="0"/>
      <w:divBdr>
        <w:top w:val="none" w:sz="0" w:space="0" w:color="auto"/>
        <w:left w:val="none" w:sz="0" w:space="0" w:color="auto"/>
        <w:bottom w:val="none" w:sz="0" w:space="0" w:color="auto"/>
        <w:right w:val="none" w:sz="0" w:space="0" w:color="auto"/>
      </w:divBdr>
      <w:divsChild>
        <w:div w:id="524752195">
          <w:marLeft w:val="0"/>
          <w:marRight w:val="0"/>
          <w:marTop w:val="0"/>
          <w:marBottom w:val="0"/>
          <w:divBdr>
            <w:top w:val="none" w:sz="0" w:space="0" w:color="auto"/>
            <w:left w:val="none" w:sz="0" w:space="0" w:color="auto"/>
            <w:bottom w:val="none" w:sz="0" w:space="0" w:color="auto"/>
            <w:right w:val="none" w:sz="0" w:space="0" w:color="auto"/>
          </w:divBdr>
          <w:divsChild>
            <w:div w:id="1398626241">
              <w:marLeft w:val="0"/>
              <w:marRight w:val="0"/>
              <w:marTop w:val="0"/>
              <w:marBottom w:val="0"/>
              <w:divBdr>
                <w:top w:val="none" w:sz="0" w:space="0" w:color="auto"/>
                <w:left w:val="none" w:sz="0" w:space="0" w:color="auto"/>
                <w:bottom w:val="none" w:sz="0" w:space="0" w:color="auto"/>
                <w:right w:val="none" w:sz="0" w:space="0" w:color="auto"/>
              </w:divBdr>
              <w:divsChild>
                <w:div w:id="708802807">
                  <w:marLeft w:val="0"/>
                  <w:marRight w:val="0"/>
                  <w:marTop w:val="0"/>
                  <w:marBottom w:val="0"/>
                  <w:divBdr>
                    <w:top w:val="none" w:sz="0" w:space="0" w:color="auto"/>
                    <w:left w:val="none" w:sz="0" w:space="0" w:color="auto"/>
                    <w:bottom w:val="none" w:sz="0" w:space="0" w:color="auto"/>
                    <w:right w:val="none" w:sz="0" w:space="0" w:color="auto"/>
                  </w:divBdr>
                  <w:divsChild>
                    <w:div w:id="1755394166">
                      <w:marLeft w:val="0"/>
                      <w:marRight w:val="0"/>
                      <w:marTop w:val="0"/>
                      <w:marBottom w:val="0"/>
                      <w:divBdr>
                        <w:top w:val="none" w:sz="0" w:space="0" w:color="auto"/>
                        <w:left w:val="none" w:sz="0" w:space="0" w:color="auto"/>
                        <w:bottom w:val="none" w:sz="0" w:space="0" w:color="auto"/>
                        <w:right w:val="none" w:sz="0" w:space="0" w:color="auto"/>
                      </w:divBdr>
                      <w:divsChild>
                        <w:div w:id="1568566886">
                          <w:marLeft w:val="60"/>
                          <w:marRight w:val="0"/>
                          <w:marTop w:val="0"/>
                          <w:marBottom w:val="0"/>
                          <w:divBdr>
                            <w:top w:val="none" w:sz="0" w:space="0" w:color="auto"/>
                            <w:left w:val="none" w:sz="0" w:space="0" w:color="auto"/>
                            <w:bottom w:val="none" w:sz="0" w:space="0" w:color="auto"/>
                            <w:right w:val="none" w:sz="0" w:space="0" w:color="auto"/>
                          </w:divBdr>
                          <w:divsChild>
                            <w:div w:id="116944673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117069">
          <w:marLeft w:val="0"/>
          <w:marRight w:val="0"/>
          <w:marTop w:val="0"/>
          <w:marBottom w:val="0"/>
          <w:divBdr>
            <w:top w:val="none" w:sz="0" w:space="0" w:color="auto"/>
            <w:left w:val="none" w:sz="0" w:space="0" w:color="auto"/>
            <w:bottom w:val="none" w:sz="0" w:space="0" w:color="auto"/>
            <w:right w:val="none" w:sz="0" w:space="0" w:color="auto"/>
          </w:divBdr>
          <w:divsChild>
            <w:div w:id="659771239">
              <w:marLeft w:val="0"/>
              <w:marRight w:val="0"/>
              <w:marTop w:val="0"/>
              <w:marBottom w:val="0"/>
              <w:divBdr>
                <w:top w:val="none" w:sz="0" w:space="0" w:color="auto"/>
                <w:left w:val="none" w:sz="0" w:space="0" w:color="auto"/>
                <w:bottom w:val="none" w:sz="0" w:space="0" w:color="auto"/>
                <w:right w:val="none" w:sz="0" w:space="0" w:color="auto"/>
              </w:divBdr>
              <w:divsChild>
                <w:div w:id="1285767957">
                  <w:marLeft w:val="0"/>
                  <w:marRight w:val="0"/>
                  <w:marTop w:val="0"/>
                  <w:marBottom w:val="0"/>
                  <w:divBdr>
                    <w:top w:val="none" w:sz="0" w:space="0" w:color="auto"/>
                    <w:left w:val="none" w:sz="0" w:space="0" w:color="auto"/>
                    <w:bottom w:val="none" w:sz="0" w:space="0" w:color="auto"/>
                    <w:right w:val="none" w:sz="0" w:space="0" w:color="auto"/>
                  </w:divBdr>
                  <w:divsChild>
                    <w:div w:id="1363088595">
                      <w:marLeft w:val="0"/>
                      <w:marRight w:val="0"/>
                      <w:marTop w:val="0"/>
                      <w:marBottom w:val="0"/>
                      <w:divBdr>
                        <w:top w:val="none" w:sz="0" w:space="0" w:color="auto"/>
                        <w:left w:val="none" w:sz="0" w:space="0" w:color="auto"/>
                        <w:bottom w:val="none" w:sz="0" w:space="0" w:color="auto"/>
                        <w:right w:val="none" w:sz="0" w:space="0" w:color="auto"/>
                      </w:divBdr>
                    </w:div>
                    <w:div w:id="1814449720">
                      <w:marLeft w:val="0"/>
                      <w:marRight w:val="0"/>
                      <w:marTop w:val="0"/>
                      <w:marBottom w:val="0"/>
                      <w:divBdr>
                        <w:top w:val="none" w:sz="0" w:space="0" w:color="auto"/>
                        <w:left w:val="none" w:sz="0" w:space="0" w:color="auto"/>
                        <w:bottom w:val="none" w:sz="0" w:space="0" w:color="auto"/>
                        <w:right w:val="none" w:sz="0" w:space="0" w:color="auto"/>
                      </w:divBdr>
                    </w:div>
                  </w:divsChild>
                </w:div>
                <w:div w:id="158795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50321">
      <w:bodyDiv w:val="1"/>
      <w:marLeft w:val="0"/>
      <w:marRight w:val="0"/>
      <w:marTop w:val="0"/>
      <w:marBottom w:val="0"/>
      <w:divBdr>
        <w:top w:val="none" w:sz="0" w:space="0" w:color="auto"/>
        <w:left w:val="none" w:sz="0" w:space="0" w:color="auto"/>
        <w:bottom w:val="none" w:sz="0" w:space="0" w:color="auto"/>
        <w:right w:val="none" w:sz="0" w:space="0" w:color="auto"/>
      </w:divBdr>
    </w:div>
    <w:div w:id="1109852777">
      <w:bodyDiv w:val="1"/>
      <w:marLeft w:val="0"/>
      <w:marRight w:val="0"/>
      <w:marTop w:val="0"/>
      <w:marBottom w:val="0"/>
      <w:divBdr>
        <w:top w:val="none" w:sz="0" w:space="0" w:color="auto"/>
        <w:left w:val="none" w:sz="0" w:space="0" w:color="auto"/>
        <w:bottom w:val="none" w:sz="0" w:space="0" w:color="auto"/>
        <w:right w:val="none" w:sz="0" w:space="0" w:color="auto"/>
      </w:divBdr>
      <w:divsChild>
        <w:div w:id="532037081">
          <w:marLeft w:val="0"/>
          <w:marRight w:val="0"/>
          <w:marTop w:val="0"/>
          <w:marBottom w:val="0"/>
          <w:divBdr>
            <w:top w:val="none" w:sz="0" w:space="0" w:color="auto"/>
            <w:left w:val="none" w:sz="0" w:space="0" w:color="auto"/>
            <w:bottom w:val="none" w:sz="0" w:space="0" w:color="auto"/>
            <w:right w:val="none" w:sz="0" w:space="0" w:color="auto"/>
          </w:divBdr>
          <w:divsChild>
            <w:div w:id="1391732736">
              <w:marLeft w:val="0"/>
              <w:marRight w:val="0"/>
              <w:marTop w:val="0"/>
              <w:marBottom w:val="0"/>
              <w:divBdr>
                <w:top w:val="none" w:sz="0" w:space="0" w:color="auto"/>
                <w:left w:val="none" w:sz="0" w:space="0" w:color="auto"/>
                <w:bottom w:val="none" w:sz="0" w:space="0" w:color="auto"/>
                <w:right w:val="none" w:sz="0" w:space="0" w:color="auto"/>
              </w:divBdr>
              <w:divsChild>
                <w:div w:id="91142960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86285433">
          <w:marLeft w:val="0"/>
          <w:marRight w:val="0"/>
          <w:marTop w:val="0"/>
          <w:marBottom w:val="0"/>
          <w:divBdr>
            <w:top w:val="none" w:sz="0" w:space="0" w:color="auto"/>
            <w:left w:val="none" w:sz="0" w:space="0" w:color="auto"/>
            <w:bottom w:val="none" w:sz="0" w:space="0" w:color="auto"/>
            <w:right w:val="none" w:sz="0" w:space="0" w:color="auto"/>
          </w:divBdr>
          <w:divsChild>
            <w:div w:id="1219052318">
              <w:marLeft w:val="0"/>
              <w:marRight w:val="0"/>
              <w:marTop w:val="0"/>
              <w:marBottom w:val="0"/>
              <w:divBdr>
                <w:top w:val="none" w:sz="0" w:space="0" w:color="auto"/>
                <w:left w:val="none" w:sz="0" w:space="0" w:color="auto"/>
                <w:bottom w:val="none" w:sz="0" w:space="0" w:color="auto"/>
                <w:right w:val="none" w:sz="0" w:space="0" w:color="auto"/>
              </w:divBdr>
              <w:divsChild>
                <w:div w:id="93522756">
                  <w:marLeft w:val="0"/>
                  <w:marRight w:val="0"/>
                  <w:marTop w:val="0"/>
                  <w:marBottom w:val="0"/>
                  <w:divBdr>
                    <w:top w:val="none" w:sz="0" w:space="0" w:color="auto"/>
                    <w:left w:val="none" w:sz="0" w:space="0" w:color="auto"/>
                    <w:bottom w:val="none" w:sz="0" w:space="0" w:color="auto"/>
                    <w:right w:val="none" w:sz="0" w:space="0" w:color="auto"/>
                  </w:divBdr>
                  <w:divsChild>
                    <w:div w:id="1847746667">
                      <w:marLeft w:val="0"/>
                      <w:marRight w:val="0"/>
                      <w:marTop w:val="0"/>
                      <w:marBottom w:val="0"/>
                      <w:divBdr>
                        <w:top w:val="none" w:sz="0" w:space="0" w:color="auto"/>
                        <w:left w:val="none" w:sz="0" w:space="0" w:color="auto"/>
                        <w:bottom w:val="none" w:sz="0" w:space="0" w:color="auto"/>
                        <w:right w:val="none" w:sz="0" w:space="0" w:color="auto"/>
                      </w:divBdr>
                      <w:divsChild>
                        <w:div w:id="1427270947">
                          <w:marLeft w:val="0"/>
                          <w:marRight w:val="0"/>
                          <w:marTop w:val="0"/>
                          <w:marBottom w:val="0"/>
                          <w:divBdr>
                            <w:top w:val="none" w:sz="0" w:space="0" w:color="auto"/>
                            <w:left w:val="none" w:sz="0" w:space="0" w:color="auto"/>
                            <w:bottom w:val="none" w:sz="0" w:space="0" w:color="auto"/>
                            <w:right w:val="none" w:sz="0" w:space="0" w:color="auto"/>
                          </w:divBdr>
                          <w:divsChild>
                            <w:div w:id="10995236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933893">
      <w:bodyDiv w:val="1"/>
      <w:marLeft w:val="0"/>
      <w:marRight w:val="0"/>
      <w:marTop w:val="0"/>
      <w:marBottom w:val="0"/>
      <w:divBdr>
        <w:top w:val="none" w:sz="0" w:space="0" w:color="auto"/>
        <w:left w:val="none" w:sz="0" w:space="0" w:color="auto"/>
        <w:bottom w:val="none" w:sz="0" w:space="0" w:color="auto"/>
        <w:right w:val="none" w:sz="0" w:space="0" w:color="auto"/>
      </w:divBdr>
    </w:div>
    <w:div w:id="1111901228">
      <w:bodyDiv w:val="1"/>
      <w:marLeft w:val="0"/>
      <w:marRight w:val="0"/>
      <w:marTop w:val="0"/>
      <w:marBottom w:val="0"/>
      <w:divBdr>
        <w:top w:val="none" w:sz="0" w:space="0" w:color="auto"/>
        <w:left w:val="none" w:sz="0" w:space="0" w:color="auto"/>
        <w:bottom w:val="none" w:sz="0" w:space="0" w:color="auto"/>
        <w:right w:val="none" w:sz="0" w:space="0" w:color="auto"/>
      </w:divBdr>
    </w:div>
    <w:div w:id="1113936251">
      <w:bodyDiv w:val="1"/>
      <w:marLeft w:val="0"/>
      <w:marRight w:val="0"/>
      <w:marTop w:val="0"/>
      <w:marBottom w:val="0"/>
      <w:divBdr>
        <w:top w:val="none" w:sz="0" w:space="0" w:color="auto"/>
        <w:left w:val="none" w:sz="0" w:space="0" w:color="auto"/>
        <w:bottom w:val="none" w:sz="0" w:space="0" w:color="auto"/>
        <w:right w:val="none" w:sz="0" w:space="0" w:color="auto"/>
      </w:divBdr>
    </w:div>
    <w:div w:id="1116482456">
      <w:bodyDiv w:val="1"/>
      <w:marLeft w:val="0"/>
      <w:marRight w:val="0"/>
      <w:marTop w:val="0"/>
      <w:marBottom w:val="0"/>
      <w:divBdr>
        <w:top w:val="none" w:sz="0" w:space="0" w:color="auto"/>
        <w:left w:val="none" w:sz="0" w:space="0" w:color="auto"/>
        <w:bottom w:val="none" w:sz="0" w:space="0" w:color="auto"/>
        <w:right w:val="none" w:sz="0" w:space="0" w:color="auto"/>
      </w:divBdr>
    </w:div>
    <w:div w:id="1126315726">
      <w:bodyDiv w:val="1"/>
      <w:marLeft w:val="0"/>
      <w:marRight w:val="0"/>
      <w:marTop w:val="0"/>
      <w:marBottom w:val="0"/>
      <w:divBdr>
        <w:top w:val="none" w:sz="0" w:space="0" w:color="auto"/>
        <w:left w:val="none" w:sz="0" w:space="0" w:color="auto"/>
        <w:bottom w:val="none" w:sz="0" w:space="0" w:color="auto"/>
        <w:right w:val="none" w:sz="0" w:space="0" w:color="auto"/>
      </w:divBdr>
    </w:div>
    <w:div w:id="1135101935">
      <w:bodyDiv w:val="1"/>
      <w:marLeft w:val="0"/>
      <w:marRight w:val="0"/>
      <w:marTop w:val="0"/>
      <w:marBottom w:val="0"/>
      <w:divBdr>
        <w:top w:val="none" w:sz="0" w:space="0" w:color="auto"/>
        <w:left w:val="none" w:sz="0" w:space="0" w:color="auto"/>
        <w:bottom w:val="none" w:sz="0" w:space="0" w:color="auto"/>
        <w:right w:val="none" w:sz="0" w:space="0" w:color="auto"/>
      </w:divBdr>
    </w:div>
    <w:div w:id="1145051251">
      <w:bodyDiv w:val="1"/>
      <w:marLeft w:val="0"/>
      <w:marRight w:val="0"/>
      <w:marTop w:val="0"/>
      <w:marBottom w:val="0"/>
      <w:divBdr>
        <w:top w:val="none" w:sz="0" w:space="0" w:color="auto"/>
        <w:left w:val="none" w:sz="0" w:space="0" w:color="auto"/>
        <w:bottom w:val="none" w:sz="0" w:space="0" w:color="auto"/>
        <w:right w:val="none" w:sz="0" w:space="0" w:color="auto"/>
      </w:divBdr>
    </w:div>
    <w:div w:id="1146627041">
      <w:bodyDiv w:val="1"/>
      <w:marLeft w:val="0"/>
      <w:marRight w:val="0"/>
      <w:marTop w:val="0"/>
      <w:marBottom w:val="0"/>
      <w:divBdr>
        <w:top w:val="none" w:sz="0" w:space="0" w:color="auto"/>
        <w:left w:val="none" w:sz="0" w:space="0" w:color="auto"/>
        <w:bottom w:val="none" w:sz="0" w:space="0" w:color="auto"/>
        <w:right w:val="none" w:sz="0" w:space="0" w:color="auto"/>
      </w:divBdr>
    </w:div>
    <w:div w:id="1172524642">
      <w:bodyDiv w:val="1"/>
      <w:marLeft w:val="0"/>
      <w:marRight w:val="0"/>
      <w:marTop w:val="0"/>
      <w:marBottom w:val="0"/>
      <w:divBdr>
        <w:top w:val="none" w:sz="0" w:space="0" w:color="auto"/>
        <w:left w:val="none" w:sz="0" w:space="0" w:color="auto"/>
        <w:bottom w:val="none" w:sz="0" w:space="0" w:color="auto"/>
        <w:right w:val="none" w:sz="0" w:space="0" w:color="auto"/>
      </w:divBdr>
    </w:div>
    <w:div w:id="1177692288">
      <w:bodyDiv w:val="1"/>
      <w:marLeft w:val="0"/>
      <w:marRight w:val="0"/>
      <w:marTop w:val="0"/>
      <w:marBottom w:val="0"/>
      <w:divBdr>
        <w:top w:val="none" w:sz="0" w:space="0" w:color="auto"/>
        <w:left w:val="none" w:sz="0" w:space="0" w:color="auto"/>
        <w:bottom w:val="none" w:sz="0" w:space="0" w:color="auto"/>
        <w:right w:val="none" w:sz="0" w:space="0" w:color="auto"/>
      </w:divBdr>
    </w:div>
    <w:div w:id="1182862021">
      <w:bodyDiv w:val="1"/>
      <w:marLeft w:val="0"/>
      <w:marRight w:val="0"/>
      <w:marTop w:val="0"/>
      <w:marBottom w:val="0"/>
      <w:divBdr>
        <w:top w:val="none" w:sz="0" w:space="0" w:color="auto"/>
        <w:left w:val="none" w:sz="0" w:space="0" w:color="auto"/>
        <w:bottom w:val="none" w:sz="0" w:space="0" w:color="auto"/>
        <w:right w:val="none" w:sz="0" w:space="0" w:color="auto"/>
      </w:divBdr>
    </w:div>
    <w:div w:id="1184133030">
      <w:bodyDiv w:val="1"/>
      <w:marLeft w:val="0"/>
      <w:marRight w:val="0"/>
      <w:marTop w:val="0"/>
      <w:marBottom w:val="0"/>
      <w:divBdr>
        <w:top w:val="none" w:sz="0" w:space="0" w:color="auto"/>
        <w:left w:val="none" w:sz="0" w:space="0" w:color="auto"/>
        <w:bottom w:val="none" w:sz="0" w:space="0" w:color="auto"/>
        <w:right w:val="none" w:sz="0" w:space="0" w:color="auto"/>
      </w:divBdr>
    </w:div>
    <w:div w:id="1191189498">
      <w:bodyDiv w:val="1"/>
      <w:marLeft w:val="0"/>
      <w:marRight w:val="0"/>
      <w:marTop w:val="0"/>
      <w:marBottom w:val="0"/>
      <w:divBdr>
        <w:top w:val="none" w:sz="0" w:space="0" w:color="auto"/>
        <w:left w:val="none" w:sz="0" w:space="0" w:color="auto"/>
        <w:bottom w:val="none" w:sz="0" w:space="0" w:color="auto"/>
        <w:right w:val="none" w:sz="0" w:space="0" w:color="auto"/>
      </w:divBdr>
    </w:div>
    <w:div w:id="1192718694">
      <w:bodyDiv w:val="1"/>
      <w:marLeft w:val="0"/>
      <w:marRight w:val="0"/>
      <w:marTop w:val="0"/>
      <w:marBottom w:val="0"/>
      <w:divBdr>
        <w:top w:val="none" w:sz="0" w:space="0" w:color="auto"/>
        <w:left w:val="none" w:sz="0" w:space="0" w:color="auto"/>
        <w:bottom w:val="none" w:sz="0" w:space="0" w:color="auto"/>
        <w:right w:val="none" w:sz="0" w:space="0" w:color="auto"/>
      </w:divBdr>
    </w:div>
    <w:div w:id="1202401527">
      <w:bodyDiv w:val="1"/>
      <w:marLeft w:val="0"/>
      <w:marRight w:val="0"/>
      <w:marTop w:val="0"/>
      <w:marBottom w:val="0"/>
      <w:divBdr>
        <w:top w:val="none" w:sz="0" w:space="0" w:color="auto"/>
        <w:left w:val="none" w:sz="0" w:space="0" w:color="auto"/>
        <w:bottom w:val="none" w:sz="0" w:space="0" w:color="auto"/>
        <w:right w:val="none" w:sz="0" w:space="0" w:color="auto"/>
      </w:divBdr>
    </w:div>
    <w:div w:id="1202743850">
      <w:bodyDiv w:val="1"/>
      <w:marLeft w:val="0"/>
      <w:marRight w:val="0"/>
      <w:marTop w:val="0"/>
      <w:marBottom w:val="0"/>
      <w:divBdr>
        <w:top w:val="none" w:sz="0" w:space="0" w:color="auto"/>
        <w:left w:val="none" w:sz="0" w:space="0" w:color="auto"/>
        <w:bottom w:val="none" w:sz="0" w:space="0" w:color="auto"/>
        <w:right w:val="none" w:sz="0" w:space="0" w:color="auto"/>
      </w:divBdr>
    </w:div>
    <w:div w:id="1212108802">
      <w:bodyDiv w:val="1"/>
      <w:marLeft w:val="0"/>
      <w:marRight w:val="0"/>
      <w:marTop w:val="0"/>
      <w:marBottom w:val="0"/>
      <w:divBdr>
        <w:top w:val="none" w:sz="0" w:space="0" w:color="auto"/>
        <w:left w:val="none" w:sz="0" w:space="0" w:color="auto"/>
        <w:bottom w:val="none" w:sz="0" w:space="0" w:color="auto"/>
        <w:right w:val="none" w:sz="0" w:space="0" w:color="auto"/>
      </w:divBdr>
    </w:div>
    <w:div w:id="1219318203">
      <w:bodyDiv w:val="1"/>
      <w:marLeft w:val="0"/>
      <w:marRight w:val="0"/>
      <w:marTop w:val="0"/>
      <w:marBottom w:val="0"/>
      <w:divBdr>
        <w:top w:val="none" w:sz="0" w:space="0" w:color="auto"/>
        <w:left w:val="none" w:sz="0" w:space="0" w:color="auto"/>
        <w:bottom w:val="none" w:sz="0" w:space="0" w:color="auto"/>
        <w:right w:val="none" w:sz="0" w:space="0" w:color="auto"/>
      </w:divBdr>
    </w:div>
    <w:div w:id="1223831078">
      <w:bodyDiv w:val="1"/>
      <w:marLeft w:val="0"/>
      <w:marRight w:val="0"/>
      <w:marTop w:val="0"/>
      <w:marBottom w:val="0"/>
      <w:divBdr>
        <w:top w:val="none" w:sz="0" w:space="0" w:color="auto"/>
        <w:left w:val="none" w:sz="0" w:space="0" w:color="auto"/>
        <w:bottom w:val="none" w:sz="0" w:space="0" w:color="auto"/>
        <w:right w:val="none" w:sz="0" w:space="0" w:color="auto"/>
      </w:divBdr>
    </w:div>
    <w:div w:id="1227565468">
      <w:bodyDiv w:val="1"/>
      <w:marLeft w:val="0"/>
      <w:marRight w:val="0"/>
      <w:marTop w:val="0"/>
      <w:marBottom w:val="0"/>
      <w:divBdr>
        <w:top w:val="none" w:sz="0" w:space="0" w:color="auto"/>
        <w:left w:val="none" w:sz="0" w:space="0" w:color="auto"/>
        <w:bottom w:val="none" w:sz="0" w:space="0" w:color="auto"/>
        <w:right w:val="none" w:sz="0" w:space="0" w:color="auto"/>
      </w:divBdr>
    </w:div>
    <w:div w:id="1243098232">
      <w:bodyDiv w:val="1"/>
      <w:marLeft w:val="0"/>
      <w:marRight w:val="0"/>
      <w:marTop w:val="0"/>
      <w:marBottom w:val="0"/>
      <w:divBdr>
        <w:top w:val="none" w:sz="0" w:space="0" w:color="auto"/>
        <w:left w:val="none" w:sz="0" w:space="0" w:color="auto"/>
        <w:bottom w:val="none" w:sz="0" w:space="0" w:color="auto"/>
        <w:right w:val="none" w:sz="0" w:space="0" w:color="auto"/>
      </w:divBdr>
    </w:div>
    <w:div w:id="1255363994">
      <w:bodyDiv w:val="1"/>
      <w:marLeft w:val="0"/>
      <w:marRight w:val="0"/>
      <w:marTop w:val="0"/>
      <w:marBottom w:val="0"/>
      <w:divBdr>
        <w:top w:val="none" w:sz="0" w:space="0" w:color="auto"/>
        <w:left w:val="none" w:sz="0" w:space="0" w:color="auto"/>
        <w:bottom w:val="none" w:sz="0" w:space="0" w:color="auto"/>
        <w:right w:val="none" w:sz="0" w:space="0" w:color="auto"/>
      </w:divBdr>
    </w:div>
    <w:div w:id="1263955530">
      <w:bodyDiv w:val="1"/>
      <w:marLeft w:val="0"/>
      <w:marRight w:val="0"/>
      <w:marTop w:val="0"/>
      <w:marBottom w:val="0"/>
      <w:divBdr>
        <w:top w:val="none" w:sz="0" w:space="0" w:color="auto"/>
        <w:left w:val="none" w:sz="0" w:space="0" w:color="auto"/>
        <w:bottom w:val="none" w:sz="0" w:space="0" w:color="auto"/>
        <w:right w:val="none" w:sz="0" w:space="0" w:color="auto"/>
      </w:divBdr>
    </w:div>
    <w:div w:id="1266424304">
      <w:bodyDiv w:val="1"/>
      <w:marLeft w:val="0"/>
      <w:marRight w:val="0"/>
      <w:marTop w:val="0"/>
      <w:marBottom w:val="0"/>
      <w:divBdr>
        <w:top w:val="none" w:sz="0" w:space="0" w:color="auto"/>
        <w:left w:val="none" w:sz="0" w:space="0" w:color="auto"/>
        <w:bottom w:val="none" w:sz="0" w:space="0" w:color="auto"/>
        <w:right w:val="none" w:sz="0" w:space="0" w:color="auto"/>
      </w:divBdr>
    </w:div>
    <w:div w:id="1268807421">
      <w:bodyDiv w:val="1"/>
      <w:marLeft w:val="0"/>
      <w:marRight w:val="0"/>
      <w:marTop w:val="0"/>
      <w:marBottom w:val="0"/>
      <w:divBdr>
        <w:top w:val="none" w:sz="0" w:space="0" w:color="auto"/>
        <w:left w:val="none" w:sz="0" w:space="0" w:color="auto"/>
        <w:bottom w:val="none" w:sz="0" w:space="0" w:color="auto"/>
        <w:right w:val="none" w:sz="0" w:space="0" w:color="auto"/>
      </w:divBdr>
    </w:div>
    <w:div w:id="1271205946">
      <w:bodyDiv w:val="1"/>
      <w:marLeft w:val="0"/>
      <w:marRight w:val="0"/>
      <w:marTop w:val="0"/>
      <w:marBottom w:val="0"/>
      <w:divBdr>
        <w:top w:val="none" w:sz="0" w:space="0" w:color="auto"/>
        <w:left w:val="none" w:sz="0" w:space="0" w:color="auto"/>
        <w:bottom w:val="none" w:sz="0" w:space="0" w:color="auto"/>
        <w:right w:val="none" w:sz="0" w:space="0" w:color="auto"/>
      </w:divBdr>
    </w:div>
    <w:div w:id="1272517514">
      <w:bodyDiv w:val="1"/>
      <w:marLeft w:val="0"/>
      <w:marRight w:val="0"/>
      <w:marTop w:val="0"/>
      <w:marBottom w:val="0"/>
      <w:divBdr>
        <w:top w:val="none" w:sz="0" w:space="0" w:color="auto"/>
        <w:left w:val="none" w:sz="0" w:space="0" w:color="auto"/>
        <w:bottom w:val="none" w:sz="0" w:space="0" w:color="auto"/>
        <w:right w:val="none" w:sz="0" w:space="0" w:color="auto"/>
      </w:divBdr>
    </w:div>
    <w:div w:id="1288311923">
      <w:bodyDiv w:val="1"/>
      <w:marLeft w:val="0"/>
      <w:marRight w:val="0"/>
      <w:marTop w:val="0"/>
      <w:marBottom w:val="0"/>
      <w:divBdr>
        <w:top w:val="none" w:sz="0" w:space="0" w:color="auto"/>
        <w:left w:val="none" w:sz="0" w:space="0" w:color="auto"/>
        <w:bottom w:val="none" w:sz="0" w:space="0" w:color="auto"/>
        <w:right w:val="none" w:sz="0" w:space="0" w:color="auto"/>
      </w:divBdr>
    </w:div>
    <w:div w:id="1295060010">
      <w:bodyDiv w:val="1"/>
      <w:marLeft w:val="0"/>
      <w:marRight w:val="0"/>
      <w:marTop w:val="0"/>
      <w:marBottom w:val="0"/>
      <w:divBdr>
        <w:top w:val="none" w:sz="0" w:space="0" w:color="auto"/>
        <w:left w:val="none" w:sz="0" w:space="0" w:color="auto"/>
        <w:bottom w:val="none" w:sz="0" w:space="0" w:color="auto"/>
        <w:right w:val="none" w:sz="0" w:space="0" w:color="auto"/>
      </w:divBdr>
    </w:div>
    <w:div w:id="1296836731">
      <w:bodyDiv w:val="1"/>
      <w:marLeft w:val="0"/>
      <w:marRight w:val="0"/>
      <w:marTop w:val="0"/>
      <w:marBottom w:val="0"/>
      <w:divBdr>
        <w:top w:val="none" w:sz="0" w:space="0" w:color="auto"/>
        <w:left w:val="none" w:sz="0" w:space="0" w:color="auto"/>
        <w:bottom w:val="none" w:sz="0" w:space="0" w:color="auto"/>
        <w:right w:val="none" w:sz="0" w:space="0" w:color="auto"/>
      </w:divBdr>
      <w:divsChild>
        <w:div w:id="306908109">
          <w:marLeft w:val="0"/>
          <w:marRight w:val="0"/>
          <w:marTop w:val="0"/>
          <w:marBottom w:val="0"/>
          <w:divBdr>
            <w:top w:val="none" w:sz="0" w:space="0" w:color="auto"/>
            <w:left w:val="none" w:sz="0" w:space="0" w:color="auto"/>
            <w:bottom w:val="none" w:sz="0" w:space="0" w:color="auto"/>
            <w:right w:val="none" w:sz="0" w:space="0" w:color="auto"/>
          </w:divBdr>
        </w:div>
      </w:divsChild>
    </w:div>
    <w:div w:id="1297642664">
      <w:bodyDiv w:val="1"/>
      <w:marLeft w:val="0"/>
      <w:marRight w:val="0"/>
      <w:marTop w:val="0"/>
      <w:marBottom w:val="0"/>
      <w:divBdr>
        <w:top w:val="none" w:sz="0" w:space="0" w:color="auto"/>
        <w:left w:val="none" w:sz="0" w:space="0" w:color="auto"/>
        <w:bottom w:val="none" w:sz="0" w:space="0" w:color="auto"/>
        <w:right w:val="none" w:sz="0" w:space="0" w:color="auto"/>
      </w:divBdr>
    </w:div>
    <w:div w:id="1298098413">
      <w:bodyDiv w:val="1"/>
      <w:marLeft w:val="0"/>
      <w:marRight w:val="0"/>
      <w:marTop w:val="0"/>
      <w:marBottom w:val="0"/>
      <w:divBdr>
        <w:top w:val="none" w:sz="0" w:space="0" w:color="auto"/>
        <w:left w:val="none" w:sz="0" w:space="0" w:color="auto"/>
        <w:bottom w:val="none" w:sz="0" w:space="0" w:color="auto"/>
        <w:right w:val="none" w:sz="0" w:space="0" w:color="auto"/>
      </w:divBdr>
    </w:div>
    <w:div w:id="1303654947">
      <w:bodyDiv w:val="1"/>
      <w:marLeft w:val="0"/>
      <w:marRight w:val="0"/>
      <w:marTop w:val="0"/>
      <w:marBottom w:val="0"/>
      <w:divBdr>
        <w:top w:val="none" w:sz="0" w:space="0" w:color="auto"/>
        <w:left w:val="none" w:sz="0" w:space="0" w:color="auto"/>
        <w:bottom w:val="none" w:sz="0" w:space="0" w:color="auto"/>
        <w:right w:val="none" w:sz="0" w:space="0" w:color="auto"/>
      </w:divBdr>
    </w:div>
    <w:div w:id="1314408880">
      <w:bodyDiv w:val="1"/>
      <w:marLeft w:val="0"/>
      <w:marRight w:val="0"/>
      <w:marTop w:val="0"/>
      <w:marBottom w:val="0"/>
      <w:divBdr>
        <w:top w:val="none" w:sz="0" w:space="0" w:color="auto"/>
        <w:left w:val="none" w:sz="0" w:space="0" w:color="auto"/>
        <w:bottom w:val="none" w:sz="0" w:space="0" w:color="auto"/>
        <w:right w:val="none" w:sz="0" w:space="0" w:color="auto"/>
      </w:divBdr>
      <w:divsChild>
        <w:div w:id="794756408">
          <w:marLeft w:val="0"/>
          <w:marRight w:val="0"/>
          <w:marTop w:val="0"/>
          <w:marBottom w:val="0"/>
          <w:divBdr>
            <w:top w:val="none" w:sz="0" w:space="0" w:color="auto"/>
            <w:left w:val="none" w:sz="0" w:space="0" w:color="auto"/>
            <w:bottom w:val="none" w:sz="0" w:space="0" w:color="auto"/>
            <w:right w:val="none" w:sz="0" w:space="0" w:color="auto"/>
          </w:divBdr>
          <w:divsChild>
            <w:div w:id="1152209984">
              <w:marLeft w:val="0"/>
              <w:marRight w:val="0"/>
              <w:marTop w:val="0"/>
              <w:marBottom w:val="0"/>
              <w:divBdr>
                <w:top w:val="none" w:sz="0" w:space="0" w:color="auto"/>
                <w:left w:val="none" w:sz="0" w:space="0" w:color="auto"/>
                <w:bottom w:val="none" w:sz="0" w:space="0" w:color="auto"/>
                <w:right w:val="none" w:sz="0" w:space="0" w:color="auto"/>
              </w:divBdr>
              <w:divsChild>
                <w:div w:id="129390420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69239832">
          <w:marLeft w:val="0"/>
          <w:marRight w:val="0"/>
          <w:marTop w:val="0"/>
          <w:marBottom w:val="0"/>
          <w:divBdr>
            <w:top w:val="none" w:sz="0" w:space="0" w:color="auto"/>
            <w:left w:val="none" w:sz="0" w:space="0" w:color="auto"/>
            <w:bottom w:val="none" w:sz="0" w:space="0" w:color="auto"/>
            <w:right w:val="none" w:sz="0" w:space="0" w:color="auto"/>
          </w:divBdr>
          <w:divsChild>
            <w:div w:id="1158615613">
              <w:marLeft w:val="0"/>
              <w:marRight w:val="0"/>
              <w:marTop w:val="0"/>
              <w:marBottom w:val="0"/>
              <w:divBdr>
                <w:top w:val="none" w:sz="0" w:space="0" w:color="auto"/>
                <w:left w:val="none" w:sz="0" w:space="0" w:color="auto"/>
                <w:bottom w:val="none" w:sz="0" w:space="0" w:color="auto"/>
                <w:right w:val="none" w:sz="0" w:space="0" w:color="auto"/>
              </w:divBdr>
              <w:divsChild>
                <w:div w:id="1667636501">
                  <w:marLeft w:val="0"/>
                  <w:marRight w:val="0"/>
                  <w:marTop w:val="0"/>
                  <w:marBottom w:val="0"/>
                  <w:divBdr>
                    <w:top w:val="none" w:sz="0" w:space="0" w:color="auto"/>
                    <w:left w:val="none" w:sz="0" w:space="0" w:color="auto"/>
                    <w:bottom w:val="none" w:sz="0" w:space="0" w:color="auto"/>
                    <w:right w:val="none" w:sz="0" w:space="0" w:color="auto"/>
                  </w:divBdr>
                  <w:divsChild>
                    <w:div w:id="1207764401">
                      <w:marLeft w:val="0"/>
                      <w:marRight w:val="0"/>
                      <w:marTop w:val="0"/>
                      <w:marBottom w:val="0"/>
                      <w:divBdr>
                        <w:top w:val="none" w:sz="0" w:space="0" w:color="auto"/>
                        <w:left w:val="none" w:sz="0" w:space="0" w:color="auto"/>
                        <w:bottom w:val="none" w:sz="0" w:space="0" w:color="auto"/>
                        <w:right w:val="none" w:sz="0" w:space="0" w:color="auto"/>
                      </w:divBdr>
                      <w:divsChild>
                        <w:div w:id="882014272">
                          <w:marLeft w:val="0"/>
                          <w:marRight w:val="0"/>
                          <w:marTop w:val="0"/>
                          <w:marBottom w:val="0"/>
                          <w:divBdr>
                            <w:top w:val="none" w:sz="0" w:space="0" w:color="auto"/>
                            <w:left w:val="none" w:sz="0" w:space="0" w:color="auto"/>
                            <w:bottom w:val="none" w:sz="0" w:space="0" w:color="auto"/>
                            <w:right w:val="none" w:sz="0" w:space="0" w:color="auto"/>
                          </w:divBdr>
                          <w:divsChild>
                            <w:div w:id="7562859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033267">
      <w:bodyDiv w:val="1"/>
      <w:marLeft w:val="0"/>
      <w:marRight w:val="0"/>
      <w:marTop w:val="0"/>
      <w:marBottom w:val="0"/>
      <w:divBdr>
        <w:top w:val="none" w:sz="0" w:space="0" w:color="auto"/>
        <w:left w:val="none" w:sz="0" w:space="0" w:color="auto"/>
        <w:bottom w:val="none" w:sz="0" w:space="0" w:color="auto"/>
        <w:right w:val="none" w:sz="0" w:space="0" w:color="auto"/>
      </w:divBdr>
    </w:div>
    <w:div w:id="1318656702">
      <w:bodyDiv w:val="1"/>
      <w:marLeft w:val="0"/>
      <w:marRight w:val="0"/>
      <w:marTop w:val="0"/>
      <w:marBottom w:val="0"/>
      <w:divBdr>
        <w:top w:val="none" w:sz="0" w:space="0" w:color="auto"/>
        <w:left w:val="none" w:sz="0" w:space="0" w:color="auto"/>
        <w:bottom w:val="none" w:sz="0" w:space="0" w:color="auto"/>
        <w:right w:val="none" w:sz="0" w:space="0" w:color="auto"/>
      </w:divBdr>
    </w:div>
    <w:div w:id="1327511144">
      <w:bodyDiv w:val="1"/>
      <w:marLeft w:val="0"/>
      <w:marRight w:val="0"/>
      <w:marTop w:val="0"/>
      <w:marBottom w:val="0"/>
      <w:divBdr>
        <w:top w:val="none" w:sz="0" w:space="0" w:color="auto"/>
        <w:left w:val="none" w:sz="0" w:space="0" w:color="auto"/>
        <w:bottom w:val="none" w:sz="0" w:space="0" w:color="auto"/>
        <w:right w:val="none" w:sz="0" w:space="0" w:color="auto"/>
      </w:divBdr>
    </w:div>
    <w:div w:id="1335107604">
      <w:bodyDiv w:val="1"/>
      <w:marLeft w:val="0"/>
      <w:marRight w:val="0"/>
      <w:marTop w:val="0"/>
      <w:marBottom w:val="0"/>
      <w:divBdr>
        <w:top w:val="none" w:sz="0" w:space="0" w:color="auto"/>
        <w:left w:val="none" w:sz="0" w:space="0" w:color="auto"/>
        <w:bottom w:val="none" w:sz="0" w:space="0" w:color="auto"/>
        <w:right w:val="none" w:sz="0" w:space="0" w:color="auto"/>
      </w:divBdr>
    </w:div>
    <w:div w:id="1339963090">
      <w:bodyDiv w:val="1"/>
      <w:marLeft w:val="0"/>
      <w:marRight w:val="0"/>
      <w:marTop w:val="0"/>
      <w:marBottom w:val="0"/>
      <w:divBdr>
        <w:top w:val="none" w:sz="0" w:space="0" w:color="auto"/>
        <w:left w:val="none" w:sz="0" w:space="0" w:color="auto"/>
        <w:bottom w:val="none" w:sz="0" w:space="0" w:color="auto"/>
        <w:right w:val="none" w:sz="0" w:space="0" w:color="auto"/>
      </w:divBdr>
    </w:div>
    <w:div w:id="1340040493">
      <w:bodyDiv w:val="1"/>
      <w:marLeft w:val="0"/>
      <w:marRight w:val="0"/>
      <w:marTop w:val="0"/>
      <w:marBottom w:val="0"/>
      <w:divBdr>
        <w:top w:val="none" w:sz="0" w:space="0" w:color="auto"/>
        <w:left w:val="none" w:sz="0" w:space="0" w:color="auto"/>
        <w:bottom w:val="none" w:sz="0" w:space="0" w:color="auto"/>
        <w:right w:val="none" w:sz="0" w:space="0" w:color="auto"/>
      </w:divBdr>
    </w:div>
    <w:div w:id="1340886029">
      <w:bodyDiv w:val="1"/>
      <w:marLeft w:val="0"/>
      <w:marRight w:val="0"/>
      <w:marTop w:val="0"/>
      <w:marBottom w:val="0"/>
      <w:divBdr>
        <w:top w:val="none" w:sz="0" w:space="0" w:color="auto"/>
        <w:left w:val="none" w:sz="0" w:space="0" w:color="auto"/>
        <w:bottom w:val="none" w:sz="0" w:space="0" w:color="auto"/>
        <w:right w:val="none" w:sz="0" w:space="0" w:color="auto"/>
      </w:divBdr>
    </w:div>
    <w:div w:id="1349328275">
      <w:bodyDiv w:val="1"/>
      <w:marLeft w:val="0"/>
      <w:marRight w:val="0"/>
      <w:marTop w:val="0"/>
      <w:marBottom w:val="0"/>
      <w:divBdr>
        <w:top w:val="none" w:sz="0" w:space="0" w:color="auto"/>
        <w:left w:val="none" w:sz="0" w:space="0" w:color="auto"/>
        <w:bottom w:val="none" w:sz="0" w:space="0" w:color="auto"/>
        <w:right w:val="none" w:sz="0" w:space="0" w:color="auto"/>
      </w:divBdr>
    </w:div>
    <w:div w:id="1352532684">
      <w:bodyDiv w:val="1"/>
      <w:marLeft w:val="0"/>
      <w:marRight w:val="0"/>
      <w:marTop w:val="0"/>
      <w:marBottom w:val="0"/>
      <w:divBdr>
        <w:top w:val="none" w:sz="0" w:space="0" w:color="auto"/>
        <w:left w:val="none" w:sz="0" w:space="0" w:color="auto"/>
        <w:bottom w:val="none" w:sz="0" w:space="0" w:color="auto"/>
        <w:right w:val="none" w:sz="0" w:space="0" w:color="auto"/>
      </w:divBdr>
    </w:div>
    <w:div w:id="1364555839">
      <w:bodyDiv w:val="1"/>
      <w:marLeft w:val="0"/>
      <w:marRight w:val="0"/>
      <w:marTop w:val="0"/>
      <w:marBottom w:val="0"/>
      <w:divBdr>
        <w:top w:val="none" w:sz="0" w:space="0" w:color="auto"/>
        <w:left w:val="none" w:sz="0" w:space="0" w:color="auto"/>
        <w:bottom w:val="none" w:sz="0" w:space="0" w:color="auto"/>
        <w:right w:val="none" w:sz="0" w:space="0" w:color="auto"/>
      </w:divBdr>
    </w:div>
    <w:div w:id="1390573532">
      <w:bodyDiv w:val="1"/>
      <w:marLeft w:val="0"/>
      <w:marRight w:val="0"/>
      <w:marTop w:val="0"/>
      <w:marBottom w:val="0"/>
      <w:divBdr>
        <w:top w:val="none" w:sz="0" w:space="0" w:color="auto"/>
        <w:left w:val="none" w:sz="0" w:space="0" w:color="auto"/>
        <w:bottom w:val="none" w:sz="0" w:space="0" w:color="auto"/>
        <w:right w:val="none" w:sz="0" w:space="0" w:color="auto"/>
      </w:divBdr>
    </w:div>
    <w:div w:id="1395853011">
      <w:bodyDiv w:val="1"/>
      <w:marLeft w:val="0"/>
      <w:marRight w:val="0"/>
      <w:marTop w:val="0"/>
      <w:marBottom w:val="0"/>
      <w:divBdr>
        <w:top w:val="none" w:sz="0" w:space="0" w:color="auto"/>
        <w:left w:val="none" w:sz="0" w:space="0" w:color="auto"/>
        <w:bottom w:val="none" w:sz="0" w:space="0" w:color="auto"/>
        <w:right w:val="none" w:sz="0" w:space="0" w:color="auto"/>
      </w:divBdr>
    </w:div>
    <w:div w:id="1408112861">
      <w:bodyDiv w:val="1"/>
      <w:marLeft w:val="0"/>
      <w:marRight w:val="0"/>
      <w:marTop w:val="0"/>
      <w:marBottom w:val="0"/>
      <w:divBdr>
        <w:top w:val="none" w:sz="0" w:space="0" w:color="auto"/>
        <w:left w:val="none" w:sz="0" w:space="0" w:color="auto"/>
        <w:bottom w:val="none" w:sz="0" w:space="0" w:color="auto"/>
        <w:right w:val="none" w:sz="0" w:space="0" w:color="auto"/>
      </w:divBdr>
    </w:div>
    <w:div w:id="1410538158">
      <w:bodyDiv w:val="1"/>
      <w:marLeft w:val="0"/>
      <w:marRight w:val="0"/>
      <w:marTop w:val="0"/>
      <w:marBottom w:val="0"/>
      <w:divBdr>
        <w:top w:val="none" w:sz="0" w:space="0" w:color="auto"/>
        <w:left w:val="none" w:sz="0" w:space="0" w:color="auto"/>
        <w:bottom w:val="none" w:sz="0" w:space="0" w:color="auto"/>
        <w:right w:val="none" w:sz="0" w:space="0" w:color="auto"/>
      </w:divBdr>
    </w:div>
    <w:div w:id="1421028230">
      <w:bodyDiv w:val="1"/>
      <w:marLeft w:val="0"/>
      <w:marRight w:val="0"/>
      <w:marTop w:val="0"/>
      <w:marBottom w:val="0"/>
      <w:divBdr>
        <w:top w:val="none" w:sz="0" w:space="0" w:color="auto"/>
        <w:left w:val="none" w:sz="0" w:space="0" w:color="auto"/>
        <w:bottom w:val="none" w:sz="0" w:space="0" w:color="auto"/>
        <w:right w:val="none" w:sz="0" w:space="0" w:color="auto"/>
      </w:divBdr>
    </w:div>
    <w:div w:id="1434321194">
      <w:bodyDiv w:val="1"/>
      <w:marLeft w:val="0"/>
      <w:marRight w:val="0"/>
      <w:marTop w:val="0"/>
      <w:marBottom w:val="0"/>
      <w:divBdr>
        <w:top w:val="none" w:sz="0" w:space="0" w:color="auto"/>
        <w:left w:val="none" w:sz="0" w:space="0" w:color="auto"/>
        <w:bottom w:val="none" w:sz="0" w:space="0" w:color="auto"/>
        <w:right w:val="none" w:sz="0" w:space="0" w:color="auto"/>
      </w:divBdr>
    </w:div>
    <w:div w:id="1455639209">
      <w:bodyDiv w:val="1"/>
      <w:marLeft w:val="0"/>
      <w:marRight w:val="0"/>
      <w:marTop w:val="0"/>
      <w:marBottom w:val="0"/>
      <w:divBdr>
        <w:top w:val="none" w:sz="0" w:space="0" w:color="auto"/>
        <w:left w:val="none" w:sz="0" w:space="0" w:color="auto"/>
        <w:bottom w:val="none" w:sz="0" w:space="0" w:color="auto"/>
        <w:right w:val="none" w:sz="0" w:space="0" w:color="auto"/>
      </w:divBdr>
    </w:div>
    <w:div w:id="1460877825">
      <w:bodyDiv w:val="1"/>
      <w:marLeft w:val="0"/>
      <w:marRight w:val="0"/>
      <w:marTop w:val="0"/>
      <w:marBottom w:val="0"/>
      <w:divBdr>
        <w:top w:val="none" w:sz="0" w:space="0" w:color="auto"/>
        <w:left w:val="none" w:sz="0" w:space="0" w:color="auto"/>
        <w:bottom w:val="none" w:sz="0" w:space="0" w:color="auto"/>
        <w:right w:val="none" w:sz="0" w:space="0" w:color="auto"/>
      </w:divBdr>
    </w:div>
    <w:div w:id="1469980737">
      <w:bodyDiv w:val="1"/>
      <w:marLeft w:val="0"/>
      <w:marRight w:val="0"/>
      <w:marTop w:val="0"/>
      <w:marBottom w:val="0"/>
      <w:divBdr>
        <w:top w:val="none" w:sz="0" w:space="0" w:color="auto"/>
        <w:left w:val="none" w:sz="0" w:space="0" w:color="auto"/>
        <w:bottom w:val="none" w:sz="0" w:space="0" w:color="auto"/>
        <w:right w:val="none" w:sz="0" w:space="0" w:color="auto"/>
      </w:divBdr>
    </w:div>
    <w:div w:id="1481342297">
      <w:bodyDiv w:val="1"/>
      <w:marLeft w:val="0"/>
      <w:marRight w:val="0"/>
      <w:marTop w:val="0"/>
      <w:marBottom w:val="0"/>
      <w:divBdr>
        <w:top w:val="none" w:sz="0" w:space="0" w:color="auto"/>
        <w:left w:val="none" w:sz="0" w:space="0" w:color="auto"/>
        <w:bottom w:val="none" w:sz="0" w:space="0" w:color="auto"/>
        <w:right w:val="none" w:sz="0" w:space="0" w:color="auto"/>
      </w:divBdr>
    </w:div>
    <w:div w:id="1498350045">
      <w:bodyDiv w:val="1"/>
      <w:marLeft w:val="0"/>
      <w:marRight w:val="0"/>
      <w:marTop w:val="0"/>
      <w:marBottom w:val="0"/>
      <w:divBdr>
        <w:top w:val="none" w:sz="0" w:space="0" w:color="auto"/>
        <w:left w:val="none" w:sz="0" w:space="0" w:color="auto"/>
        <w:bottom w:val="none" w:sz="0" w:space="0" w:color="auto"/>
        <w:right w:val="none" w:sz="0" w:space="0" w:color="auto"/>
      </w:divBdr>
    </w:div>
    <w:div w:id="1499807485">
      <w:bodyDiv w:val="1"/>
      <w:marLeft w:val="0"/>
      <w:marRight w:val="0"/>
      <w:marTop w:val="0"/>
      <w:marBottom w:val="0"/>
      <w:divBdr>
        <w:top w:val="none" w:sz="0" w:space="0" w:color="auto"/>
        <w:left w:val="none" w:sz="0" w:space="0" w:color="auto"/>
        <w:bottom w:val="none" w:sz="0" w:space="0" w:color="auto"/>
        <w:right w:val="none" w:sz="0" w:space="0" w:color="auto"/>
      </w:divBdr>
    </w:div>
    <w:div w:id="1517499301">
      <w:bodyDiv w:val="1"/>
      <w:marLeft w:val="0"/>
      <w:marRight w:val="0"/>
      <w:marTop w:val="0"/>
      <w:marBottom w:val="0"/>
      <w:divBdr>
        <w:top w:val="none" w:sz="0" w:space="0" w:color="auto"/>
        <w:left w:val="none" w:sz="0" w:space="0" w:color="auto"/>
        <w:bottom w:val="none" w:sz="0" w:space="0" w:color="auto"/>
        <w:right w:val="none" w:sz="0" w:space="0" w:color="auto"/>
      </w:divBdr>
    </w:div>
    <w:div w:id="1520268999">
      <w:bodyDiv w:val="1"/>
      <w:marLeft w:val="0"/>
      <w:marRight w:val="0"/>
      <w:marTop w:val="0"/>
      <w:marBottom w:val="0"/>
      <w:divBdr>
        <w:top w:val="none" w:sz="0" w:space="0" w:color="auto"/>
        <w:left w:val="none" w:sz="0" w:space="0" w:color="auto"/>
        <w:bottom w:val="none" w:sz="0" w:space="0" w:color="auto"/>
        <w:right w:val="none" w:sz="0" w:space="0" w:color="auto"/>
      </w:divBdr>
    </w:div>
    <w:div w:id="1525904363">
      <w:bodyDiv w:val="1"/>
      <w:marLeft w:val="0"/>
      <w:marRight w:val="0"/>
      <w:marTop w:val="0"/>
      <w:marBottom w:val="0"/>
      <w:divBdr>
        <w:top w:val="none" w:sz="0" w:space="0" w:color="auto"/>
        <w:left w:val="none" w:sz="0" w:space="0" w:color="auto"/>
        <w:bottom w:val="none" w:sz="0" w:space="0" w:color="auto"/>
        <w:right w:val="none" w:sz="0" w:space="0" w:color="auto"/>
      </w:divBdr>
    </w:div>
    <w:div w:id="1526626932">
      <w:bodyDiv w:val="1"/>
      <w:marLeft w:val="0"/>
      <w:marRight w:val="0"/>
      <w:marTop w:val="0"/>
      <w:marBottom w:val="0"/>
      <w:divBdr>
        <w:top w:val="none" w:sz="0" w:space="0" w:color="auto"/>
        <w:left w:val="none" w:sz="0" w:space="0" w:color="auto"/>
        <w:bottom w:val="none" w:sz="0" w:space="0" w:color="auto"/>
        <w:right w:val="none" w:sz="0" w:space="0" w:color="auto"/>
      </w:divBdr>
    </w:div>
    <w:div w:id="1531339388">
      <w:bodyDiv w:val="1"/>
      <w:marLeft w:val="0"/>
      <w:marRight w:val="0"/>
      <w:marTop w:val="0"/>
      <w:marBottom w:val="0"/>
      <w:divBdr>
        <w:top w:val="none" w:sz="0" w:space="0" w:color="auto"/>
        <w:left w:val="none" w:sz="0" w:space="0" w:color="auto"/>
        <w:bottom w:val="none" w:sz="0" w:space="0" w:color="auto"/>
        <w:right w:val="none" w:sz="0" w:space="0" w:color="auto"/>
      </w:divBdr>
    </w:div>
    <w:div w:id="1531601801">
      <w:bodyDiv w:val="1"/>
      <w:marLeft w:val="0"/>
      <w:marRight w:val="0"/>
      <w:marTop w:val="0"/>
      <w:marBottom w:val="0"/>
      <w:divBdr>
        <w:top w:val="none" w:sz="0" w:space="0" w:color="auto"/>
        <w:left w:val="none" w:sz="0" w:space="0" w:color="auto"/>
        <w:bottom w:val="none" w:sz="0" w:space="0" w:color="auto"/>
        <w:right w:val="none" w:sz="0" w:space="0" w:color="auto"/>
      </w:divBdr>
    </w:div>
    <w:div w:id="1537230647">
      <w:bodyDiv w:val="1"/>
      <w:marLeft w:val="0"/>
      <w:marRight w:val="0"/>
      <w:marTop w:val="0"/>
      <w:marBottom w:val="0"/>
      <w:divBdr>
        <w:top w:val="none" w:sz="0" w:space="0" w:color="auto"/>
        <w:left w:val="none" w:sz="0" w:space="0" w:color="auto"/>
        <w:bottom w:val="none" w:sz="0" w:space="0" w:color="auto"/>
        <w:right w:val="none" w:sz="0" w:space="0" w:color="auto"/>
      </w:divBdr>
    </w:div>
    <w:div w:id="1540583585">
      <w:bodyDiv w:val="1"/>
      <w:marLeft w:val="0"/>
      <w:marRight w:val="0"/>
      <w:marTop w:val="0"/>
      <w:marBottom w:val="0"/>
      <w:divBdr>
        <w:top w:val="none" w:sz="0" w:space="0" w:color="auto"/>
        <w:left w:val="none" w:sz="0" w:space="0" w:color="auto"/>
        <w:bottom w:val="none" w:sz="0" w:space="0" w:color="auto"/>
        <w:right w:val="none" w:sz="0" w:space="0" w:color="auto"/>
      </w:divBdr>
    </w:div>
    <w:div w:id="1546480601">
      <w:bodyDiv w:val="1"/>
      <w:marLeft w:val="0"/>
      <w:marRight w:val="0"/>
      <w:marTop w:val="0"/>
      <w:marBottom w:val="0"/>
      <w:divBdr>
        <w:top w:val="none" w:sz="0" w:space="0" w:color="auto"/>
        <w:left w:val="none" w:sz="0" w:space="0" w:color="auto"/>
        <w:bottom w:val="none" w:sz="0" w:space="0" w:color="auto"/>
        <w:right w:val="none" w:sz="0" w:space="0" w:color="auto"/>
      </w:divBdr>
    </w:div>
    <w:div w:id="1549030287">
      <w:bodyDiv w:val="1"/>
      <w:marLeft w:val="0"/>
      <w:marRight w:val="0"/>
      <w:marTop w:val="0"/>
      <w:marBottom w:val="0"/>
      <w:divBdr>
        <w:top w:val="none" w:sz="0" w:space="0" w:color="auto"/>
        <w:left w:val="none" w:sz="0" w:space="0" w:color="auto"/>
        <w:bottom w:val="none" w:sz="0" w:space="0" w:color="auto"/>
        <w:right w:val="none" w:sz="0" w:space="0" w:color="auto"/>
      </w:divBdr>
    </w:div>
    <w:div w:id="1554807166">
      <w:bodyDiv w:val="1"/>
      <w:marLeft w:val="0"/>
      <w:marRight w:val="0"/>
      <w:marTop w:val="0"/>
      <w:marBottom w:val="0"/>
      <w:divBdr>
        <w:top w:val="none" w:sz="0" w:space="0" w:color="auto"/>
        <w:left w:val="none" w:sz="0" w:space="0" w:color="auto"/>
        <w:bottom w:val="none" w:sz="0" w:space="0" w:color="auto"/>
        <w:right w:val="none" w:sz="0" w:space="0" w:color="auto"/>
      </w:divBdr>
    </w:div>
    <w:div w:id="1565726223">
      <w:bodyDiv w:val="1"/>
      <w:marLeft w:val="0"/>
      <w:marRight w:val="0"/>
      <w:marTop w:val="0"/>
      <w:marBottom w:val="0"/>
      <w:divBdr>
        <w:top w:val="none" w:sz="0" w:space="0" w:color="auto"/>
        <w:left w:val="none" w:sz="0" w:space="0" w:color="auto"/>
        <w:bottom w:val="none" w:sz="0" w:space="0" w:color="auto"/>
        <w:right w:val="none" w:sz="0" w:space="0" w:color="auto"/>
      </w:divBdr>
    </w:div>
    <w:div w:id="1591431974">
      <w:bodyDiv w:val="1"/>
      <w:marLeft w:val="0"/>
      <w:marRight w:val="0"/>
      <w:marTop w:val="0"/>
      <w:marBottom w:val="0"/>
      <w:divBdr>
        <w:top w:val="none" w:sz="0" w:space="0" w:color="auto"/>
        <w:left w:val="none" w:sz="0" w:space="0" w:color="auto"/>
        <w:bottom w:val="none" w:sz="0" w:space="0" w:color="auto"/>
        <w:right w:val="none" w:sz="0" w:space="0" w:color="auto"/>
      </w:divBdr>
    </w:div>
    <w:div w:id="1599946868">
      <w:bodyDiv w:val="1"/>
      <w:marLeft w:val="0"/>
      <w:marRight w:val="0"/>
      <w:marTop w:val="0"/>
      <w:marBottom w:val="0"/>
      <w:divBdr>
        <w:top w:val="none" w:sz="0" w:space="0" w:color="auto"/>
        <w:left w:val="none" w:sz="0" w:space="0" w:color="auto"/>
        <w:bottom w:val="none" w:sz="0" w:space="0" w:color="auto"/>
        <w:right w:val="none" w:sz="0" w:space="0" w:color="auto"/>
      </w:divBdr>
    </w:div>
    <w:div w:id="1605914025">
      <w:bodyDiv w:val="1"/>
      <w:marLeft w:val="0"/>
      <w:marRight w:val="0"/>
      <w:marTop w:val="0"/>
      <w:marBottom w:val="0"/>
      <w:divBdr>
        <w:top w:val="none" w:sz="0" w:space="0" w:color="auto"/>
        <w:left w:val="none" w:sz="0" w:space="0" w:color="auto"/>
        <w:bottom w:val="none" w:sz="0" w:space="0" w:color="auto"/>
        <w:right w:val="none" w:sz="0" w:space="0" w:color="auto"/>
      </w:divBdr>
    </w:div>
    <w:div w:id="1619482996">
      <w:bodyDiv w:val="1"/>
      <w:marLeft w:val="0"/>
      <w:marRight w:val="0"/>
      <w:marTop w:val="0"/>
      <w:marBottom w:val="0"/>
      <w:divBdr>
        <w:top w:val="none" w:sz="0" w:space="0" w:color="auto"/>
        <w:left w:val="none" w:sz="0" w:space="0" w:color="auto"/>
        <w:bottom w:val="none" w:sz="0" w:space="0" w:color="auto"/>
        <w:right w:val="none" w:sz="0" w:space="0" w:color="auto"/>
      </w:divBdr>
    </w:div>
    <w:div w:id="1619529931">
      <w:bodyDiv w:val="1"/>
      <w:marLeft w:val="0"/>
      <w:marRight w:val="0"/>
      <w:marTop w:val="0"/>
      <w:marBottom w:val="0"/>
      <w:divBdr>
        <w:top w:val="none" w:sz="0" w:space="0" w:color="auto"/>
        <w:left w:val="none" w:sz="0" w:space="0" w:color="auto"/>
        <w:bottom w:val="none" w:sz="0" w:space="0" w:color="auto"/>
        <w:right w:val="none" w:sz="0" w:space="0" w:color="auto"/>
      </w:divBdr>
    </w:div>
    <w:div w:id="1619681148">
      <w:bodyDiv w:val="1"/>
      <w:marLeft w:val="0"/>
      <w:marRight w:val="0"/>
      <w:marTop w:val="0"/>
      <w:marBottom w:val="0"/>
      <w:divBdr>
        <w:top w:val="none" w:sz="0" w:space="0" w:color="auto"/>
        <w:left w:val="none" w:sz="0" w:space="0" w:color="auto"/>
        <w:bottom w:val="none" w:sz="0" w:space="0" w:color="auto"/>
        <w:right w:val="none" w:sz="0" w:space="0" w:color="auto"/>
      </w:divBdr>
    </w:div>
    <w:div w:id="1623415316">
      <w:bodyDiv w:val="1"/>
      <w:marLeft w:val="0"/>
      <w:marRight w:val="0"/>
      <w:marTop w:val="0"/>
      <w:marBottom w:val="0"/>
      <w:divBdr>
        <w:top w:val="none" w:sz="0" w:space="0" w:color="auto"/>
        <w:left w:val="none" w:sz="0" w:space="0" w:color="auto"/>
        <w:bottom w:val="none" w:sz="0" w:space="0" w:color="auto"/>
        <w:right w:val="none" w:sz="0" w:space="0" w:color="auto"/>
      </w:divBdr>
      <w:divsChild>
        <w:div w:id="129246453">
          <w:marLeft w:val="0"/>
          <w:marRight w:val="0"/>
          <w:marTop w:val="0"/>
          <w:marBottom w:val="0"/>
          <w:divBdr>
            <w:top w:val="none" w:sz="0" w:space="0" w:color="auto"/>
            <w:left w:val="none" w:sz="0" w:space="0" w:color="auto"/>
            <w:bottom w:val="none" w:sz="0" w:space="0" w:color="auto"/>
            <w:right w:val="none" w:sz="0" w:space="0" w:color="auto"/>
          </w:divBdr>
        </w:div>
      </w:divsChild>
    </w:div>
    <w:div w:id="1623418347">
      <w:bodyDiv w:val="1"/>
      <w:marLeft w:val="0"/>
      <w:marRight w:val="0"/>
      <w:marTop w:val="0"/>
      <w:marBottom w:val="0"/>
      <w:divBdr>
        <w:top w:val="none" w:sz="0" w:space="0" w:color="auto"/>
        <w:left w:val="none" w:sz="0" w:space="0" w:color="auto"/>
        <w:bottom w:val="none" w:sz="0" w:space="0" w:color="auto"/>
        <w:right w:val="none" w:sz="0" w:space="0" w:color="auto"/>
      </w:divBdr>
    </w:div>
    <w:div w:id="1634947338">
      <w:bodyDiv w:val="1"/>
      <w:marLeft w:val="0"/>
      <w:marRight w:val="0"/>
      <w:marTop w:val="0"/>
      <w:marBottom w:val="0"/>
      <w:divBdr>
        <w:top w:val="none" w:sz="0" w:space="0" w:color="auto"/>
        <w:left w:val="none" w:sz="0" w:space="0" w:color="auto"/>
        <w:bottom w:val="none" w:sz="0" w:space="0" w:color="auto"/>
        <w:right w:val="none" w:sz="0" w:space="0" w:color="auto"/>
      </w:divBdr>
    </w:div>
    <w:div w:id="1648321153">
      <w:bodyDiv w:val="1"/>
      <w:marLeft w:val="0"/>
      <w:marRight w:val="0"/>
      <w:marTop w:val="0"/>
      <w:marBottom w:val="0"/>
      <w:divBdr>
        <w:top w:val="none" w:sz="0" w:space="0" w:color="auto"/>
        <w:left w:val="none" w:sz="0" w:space="0" w:color="auto"/>
        <w:bottom w:val="none" w:sz="0" w:space="0" w:color="auto"/>
        <w:right w:val="none" w:sz="0" w:space="0" w:color="auto"/>
      </w:divBdr>
      <w:divsChild>
        <w:div w:id="152990177">
          <w:marLeft w:val="0"/>
          <w:marRight w:val="0"/>
          <w:marTop w:val="0"/>
          <w:marBottom w:val="0"/>
          <w:divBdr>
            <w:top w:val="none" w:sz="0" w:space="0" w:color="auto"/>
            <w:left w:val="none" w:sz="0" w:space="0" w:color="auto"/>
            <w:bottom w:val="none" w:sz="0" w:space="0" w:color="auto"/>
            <w:right w:val="none" w:sz="0" w:space="0" w:color="auto"/>
          </w:divBdr>
        </w:div>
        <w:div w:id="292519818">
          <w:marLeft w:val="0"/>
          <w:marRight w:val="0"/>
          <w:marTop w:val="0"/>
          <w:marBottom w:val="0"/>
          <w:divBdr>
            <w:top w:val="none" w:sz="0" w:space="0" w:color="auto"/>
            <w:left w:val="none" w:sz="0" w:space="0" w:color="auto"/>
            <w:bottom w:val="none" w:sz="0" w:space="0" w:color="auto"/>
            <w:right w:val="none" w:sz="0" w:space="0" w:color="auto"/>
          </w:divBdr>
        </w:div>
      </w:divsChild>
    </w:div>
    <w:div w:id="1666591095">
      <w:bodyDiv w:val="1"/>
      <w:marLeft w:val="0"/>
      <w:marRight w:val="0"/>
      <w:marTop w:val="0"/>
      <w:marBottom w:val="0"/>
      <w:divBdr>
        <w:top w:val="none" w:sz="0" w:space="0" w:color="auto"/>
        <w:left w:val="none" w:sz="0" w:space="0" w:color="auto"/>
        <w:bottom w:val="none" w:sz="0" w:space="0" w:color="auto"/>
        <w:right w:val="none" w:sz="0" w:space="0" w:color="auto"/>
      </w:divBdr>
    </w:div>
    <w:div w:id="1668629790">
      <w:bodyDiv w:val="1"/>
      <w:marLeft w:val="0"/>
      <w:marRight w:val="0"/>
      <w:marTop w:val="0"/>
      <w:marBottom w:val="0"/>
      <w:divBdr>
        <w:top w:val="none" w:sz="0" w:space="0" w:color="auto"/>
        <w:left w:val="none" w:sz="0" w:space="0" w:color="auto"/>
        <w:bottom w:val="none" w:sz="0" w:space="0" w:color="auto"/>
        <w:right w:val="none" w:sz="0" w:space="0" w:color="auto"/>
      </w:divBdr>
    </w:div>
    <w:div w:id="1685353212">
      <w:bodyDiv w:val="1"/>
      <w:marLeft w:val="0"/>
      <w:marRight w:val="0"/>
      <w:marTop w:val="0"/>
      <w:marBottom w:val="0"/>
      <w:divBdr>
        <w:top w:val="none" w:sz="0" w:space="0" w:color="auto"/>
        <w:left w:val="none" w:sz="0" w:space="0" w:color="auto"/>
        <w:bottom w:val="none" w:sz="0" w:space="0" w:color="auto"/>
        <w:right w:val="none" w:sz="0" w:space="0" w:color="auto"/>
      </w:divBdr>
    </w:div>
    <w:div w:id="1710765924">
      <w:bodyDiv w:val="1"/>
      <w:marLeft w:val="0"/>
      <w:marRight w:val="0"/>
      <w:marTop w:val="0"/>
      <w:marBottom w:val="0"/>
      <w:divBdr>
        <w:top w:val="none" w:sz="0" w:space="0" w:color="auto"/>
        <w:left w:val="none" w:sz="0" w:space="0" w:color="auto"/>
        <w:bottom w:val="none" w:sz="0" w:space="0" w:color="auto"/>
        <w:right w:val="none" w:sz="0" w:space="0" w:color="auto"/>
      </w:divBdr>
    </w:div>
    <w:div w:id="1711298769">
      <w:bodyDiv w:val="1"/>
      <w:marLeft w:val="0"/>
      <w:marRight w:val="0"/>
      <w:marTop w:val="0"/>
      <w:marBottom w:val="0"/>
      <w:divBdr>
        <w:top w:val="none" w:sz="0" w:space="0" w:color="auto"/>
        <w:left w:val="none" w:sz="0" w:space="0" w:color="auto"/>
        <w:bottom w:val="none" w:sz="0" w:space="0" w:color="auto"/>
        <w:right w:val="none" w:sz="0" w:space="0" w:color="auto"/>
      </w:divBdr>
    </w:div>
    <w:div w:id="1719934045">
      <w:bodyDiv w:val="1"/>
      <w:marLeft w:val="0"/>
      <w:marRight w:val="0"/>
      <w:marTop w:val="0"/>
      <w:marBottom w:val="0"/>
      <w:divBdr>
        <w:top w:val="none" w:sz="0" w:space="0" w:color="auto"/>
        <w:left w:val="none" w:sz="0" w:space="0" w:color="auto"/>
        <w:bottom w:val="none" w:sz="0" w:space="0" w:color="auto"/>
        <w:right w:val="none" w:sz="0" w:space="0" w:color="auto"/>
      </w:divBdr>
    </w:div>
    <w:div w:id="1726030722">
      <w:bodyDiv w:val="1"/>
      <w:marLeft w:val="0"/>
      <w:marRight w:val="0"/>
      <w:marTop w:val="0"/>
      <w:marBottom w:val="0"/>
      <w:divBdr>
        <w:top w:val="none" w:sz="0" w:space="0" w:color="auto"/>
        <w:left w:val="none" w:sz="0" w:space="0" w:color="auto"/>
        <w:bottom w:val="none" w:sz="0" w:space="0" w:color="auto"/>
        <w:right w:val="none" w:sz="0" w:space="0" w:color="auto"/>
      </w:divBdr>
    </w:div>
    <w:div w:id="1736271201">
      <w:bodyDiv w:val="1"/>
      <w:marLeft w:val="0"/>
      <w:marRight w:val="0"/>
      <w:marTop w:val="0"/>
      <w:marBottom w:val="0"/>
      <w:divBdr>
        <w:top w:val="none" w:sz="0" w:space="0" w:color="auto"/>
        <w:left w:val="none" w:sz="0" w:space="0" w:color="auto"/>
        <w:bottom w:val="none" w:sz="0" w:space="0" w:color="auto"/>
        <w:right w:val="none" w:sz="0" w:space="0" w:color="auto"/>
      </w:divBdr>
    </w:div>
    <w:div w:id="1741173088">
      <w:bodyDiv w:val="1"/>
      <w:marLeft w:val="0"/>
      <w:marRight w:val="0"/>
      <w:marTop w:val="0"/>
      <w:marBottom w:val="0"/>
      <w:divBdr>
        <w:top w:val="none" w:sz="0" w:space="0" w:color="auto"/>
        <w:left w:val="none" w:sz="0" w:space="0" w:color="auto"/>
        <w:bottom w:val="none" w:sz="0" w:space="0" w:color="auto"/>
        <w:right w:val="none" w:sz="0" w:space="0" w:color="auto"/>
      </w:divBdr>
    </w:div>
    <w:div w:id="1741293094">
      <w:bodyDiv w:val="1"/>
      <w:marLeft w:val="0"/>
      <w:marRight w:val="0"/>
      <w:marTop w:val="0"/>
      <w:marBottom w:val="0"/>
      <w:divBdr>
        <w:top w:val="none" w:sz="0" w:space="0" w:color="auto"/>
        <w:left w:val="none" w:sz="0" w:space="0" w:color="auto"/>
        <w:bottom w:val="none" w:sz="0" w:space="0" w:color="auto"/>
        <w:right w:val="none" w:sz="0" w:space="0" w:color="auto"/>
      </w:divBdr>
    </w:div>
    <w:div w:id="1749763729">
      <w:bodyDiv w:val="1"/>
      <w:marLeft w:val="0"/>
      <w:marRight w:val="0"/>
      <w:marTop w:val="0"/>
      <w:marBottom w:val="0"/>
      <w:divBdr>
        <w:top w:val="none" w:sz="0" w:space="0" w:color="auto"/>
        <w:left w:val="none" w:sz="0" w:space="0" w:color="auto"/>
        <w:bottom w:val="none" w:sz="0" w:space="0" w:color="auto"/>
        <w:right w:val="none" w:sz="0" w:space="0" w:color="auto"/>
      </w:divBdr>
    </w:div>
    <w:div w:id="1750157904">
      <w:bodyDiv w:val="1"/>
      <w:marLeft w:val="0"/>
      <w:marRight w:val="0"/>
      <w:marTop w:val="0"/>
      <w:marBottom w:val="0"/>
      <w:divBdr>
        <w:top w:val="none" w:sz="0" w:space="0" w:color="auto"/>
        <w:left w:val="none" w:sz="0" w:space="0" w:color="auto"/>
        <w:bottom w:val="none" w:sz="0" w:space="0" w:color="auto"/>
        <w:right w:val="none" w:sz="0" w:space="0" w:color="auto"/>
      </w:divBdr>
    </w:div>
    <w:div w:id="1752001103">
      <w:bodyDiv w:val="1"/>
      <w:marLeft w:val="0"/>
      <w:marRight w:val="0"/>
      <w:marTop w:val="0"/>
      <w:marBottom w:val="0"/>
      <w:divBdr>
        <w:top w:val="none" w:sz="0" w:space="0" w:color="auto"/>
        <w:left w:val="none" w:sz="0" w:space="0" w:color="auto"/>
        <w:bottom w:val="none" w:sz="0" w:space="0" w:color="auto"/>
        <w:right w:val="none" w:sz="0" w:space="0" w:color="auto"/>
      </w:divBdr>
    </w:div>
    <w:div w:id="1757706505">
      <w:bodyDiv w:val="1"/>
      <w:marLeft w:val="0"/>
      <w:marRight w:val="0"/>
      <w:marTop w:val="0"/>
      <w:marBottom w:val="0"/>
      <w:divBdr>
        <w:top w:val="none" w:sz="0" w:space="0" w:color="auto"/>
        <w:left w:val="none" w:sz="0" w:space="0" w:color="auto"/>
        <w:bottom w:val="none" w:sz="0" w:space="0" w:color="auto"/>
        <w:right w:val="none" w:sz="0" w:space="0" w:color="auto"/>
      </w:divBdr>
    </w:div>
    <w:div w:id="1757744219">
      <w:bodyDiv w:val="1"/>
      <w:marLeft w:val="0"/>
      <w:marRight w:val="0"/>
      <w:marTop w:val="0"/>
      <w:marBottom w:val="0"/>
      <w:divBdr>
        <w:top w:val="none" w:sz="0" w:space="0" w:color="auto"/>
        <w:left w:val="none" w:sz="0" w:space="0" w:color="auto"/>
        <w:bottom w:val="none" w:sz="0" w:space="0" w:color="auto"/>
        <w:right w:val="none" w:sz="0" w:space="0" w:color="auto"/>
      </w:divBdr>
    </w:div>
    <w:div w:id="1766002416">
      <w:bodyDiv w:val="1"/>
      <w:marLeft w:val="0"/>
      <w:marRight w:val="0"/>
      <w:marTop w:val="0"/>
      <w:marBottom w:val="0"/>
      <w:divBdr>
        <w:top w:val="none" w:sz="0" w:space="0" w:color="auto"/>
        <w:left w:val="none" w:sz="0" w:space="0" w:color="auto"/>
        <w:bottom w:val="none" w:sz="0" w:space="0" w:color="auto"/>
        <w:right w:val="none" w:sz="0" w:space="0" w:color="auto"/>
      </w:divBdr>
    </w:div>
    <w:div w:id="1769696308">
      <w:bodyDiv w:val="1"/>
      <w:marLeft w:val="0"/>
      <w:marRight w:val="0"/>
      <w:marTop w:val="0"/>
      <w:marBottom w:val="0"/>
      <w:divBdr>
        <w:top w:val="none" w:sz="0" w:space="0" w:color="auto"/>
        <w:left w:val="none" w:sz="0" w:space="0" w:color="auto"/>
        <w:bottom w:val="none" w:sz="0" w:space="0" w:color="auto"/>
        <w:right w:val="none" w:sz="0" w:space="0" w:color="auto"/>
      </w:divBdr>
      <w:divsChild>
        <w:div w:id="1578787826">
          <w:marLeft w:val="0"/>
          <w:marRight w:val="0"/>
          <w:marTop w:val="0"/>
          <w:marBottom w:val="0"/>
          <w:divBdr>
            <w:top w:val="none" w:sz="0" w:space="0" w:color="auto"/>
            <w:left w:val="none" w:sz="0" w:space="0" w:color="auto"/>
            <w:bottom w:val="none" w:sz="0" w:space="0" w:color="auto"/>
            <w:right w:val="none" w:sz="0" w:space="0" w:color="auto"/>
          </w:divBdr>
        </w:div>
      </w:divsChild>
    </w:div>
    <w:div w:id="1772236218">
      <w:bodyDiv w:val="1"/>
      <w:marLeft w:val="0"/>
      <w:marRight w:val="0"/>
      <w:marTop w:val="0"/>
      <w:marBottom w:val="0"/>
      <w:divBdr>
        <w:top w:val="none" w:sz="0" w:space="0" w:color="auto"/>
        <w:left w:val="none" w:sz="0" w:space="0" w:color="auto"/>
        <w:bottom w:val="none" w:sz="0" w:space="0" w:color="auto"/>
        <w:right w:val="none" w:sz="0" w:space="0" w:color="auto"/>
      </w:divBdr>
    </w:div>
    <w:div w:id="1783525394">
      <w:bodyDiv w:val="1"/>
      <w:marLeft w:val="0"/>
      <w:marRight w:val="0"/>
      <w:marTop w:val="0"/>
      <w:marBottom w:val="0"/>
      <w:divBdr>
        <w:top w:val="none" w:sz="0" w:space="0" w:color="auto"/>
        <w:left w:val="none" w:sz="0" w:space="0" w:color="auto"/>
        <w:bottom w:val="none" w:sz="0" w:space="0" w:color="auto"/>
        <w:right w:val="none" w:sz="0" w:space="0" w:color="auto"/>
      </w:divBdr>
    </w:div>
    <w:div w:id="1789275455">
      <w:bodyDiv w:val="1"/>
      <w:marLeft w:val="0"/>
      <w:marRight w:val="0"/>
      <w:marTop w:val="0"/>
      <w:marBottom w:val="0"/>
      <w:divBdr>
        <w:top w:val="none" w:sz="0" w:space="0" w:color="auto"/>
        <w:left w:val="none" w:sz="0" w:space="0" w:color="auto"/>
        <w:bottom w:val="none" w:sz="0" w:space="0" w:color="auto"/>
        <w:right w:val="none" w:sz="0" w:space="0" w:color="auto"/>
      </w:divBdr>
    </w:div>
    <w:div w:id="1797869345">
      <w:bodyDiv w:val="1"/>
      <w:marLeft w:val="0"/>
      <w:marRight w:val="0"/>
      <w:marTop w:val="0"/>
      <w:marBottom w:val="0"/>
      <w:divBdr>
        <w:top w:val="none" w:sz="0" w:space="0" w:color="auto"/>
        <w:left w:val="none" w:sz="0" w:space="0" w:color="auto"/>
        <w:bottom w:val="none" w:sz="0" w:space="0" w:color="auto"/>
        <w:right w:val="none" w:sz="0" w:space="0" w:color="auto"/>
      </w:divBdr>
    </w:div>
    <w:div w:id="1809517206">
      <w:bodyDiv w:val="1"/>
      <w:marLeft w:val="0"/>
      <w:marRight w:val="0"/>
      <w:marTop w:val="0"/>
      <w:marBottom w:val="0"/>
      <w:divBdr>
        <w:top w:val="none" w:sz="0" w:space="0" w:color="auto"/>
        <w:left w:val="none" w:sz="0" w:space="0" w:color="auto"/>
        <w:bottom w:val="none" w:sz="0" w:space="0" w:color="auto"/>
        <w:right w:val="none" w:sz="0" w:space="0" w:color="auto"/>
      </w:divBdr>
    </w:div>
    <w:div w:id="1825701914">
      <w:bodyDiv w:val="1"/>
      <w:marLeft w:val="0"/>
      <w:marRight w:val="0"/>
      <w:marTop w:val="0"/>
      <w:marBottom w:val="0"/>
      <w:divBdr>
        <w:top w:val="none" w:sz="0" w:space="0" w:color="auto"/>
        <w:left w:val="none" w:sz="0" w:space="0" w:color="auto"/>
        <w:bottom w:val="none" w:sz="0" w:space="0" w:color="auto"/>
        <w:right w:val="none" w:sz="0" w:space="0" w:color="auto"/>
      </w:divBdr>
    </w:div>
    <w:div w:id="1830707219">
      <w:bodyDiv w:val="1"/>
      <w:marLeft w:val="0"/>
      <w:marRight w:val="0"/>
      <w:marTop w:val="0"/>
      <w:marBottom w:val="0"/>
      <w:divBdr>
        <w:top w:val="none" w:sz="0" w:space="0" w:color="auto"/>
        <w:left w:val="none" w:sz="0" w:space="0" w:color="auto"/>
        <w:bottom w:val="none" w:sz="0" w:space="0" w:color="auto"/>
        <w:right w:val="none" w:sz="0" w:space="0" w:color="auto"/>
      </w:divBdr>
    </w:div>
    <w:div w:id="1840922430">
      <w:bodyDiv w:val="1"/>
      <w:marLeft w:val="0"/>
      <w:marRight w:val="0"/>
      <w:marTop w:val="0"/>
      <w:marBottom w:val="0"/>
      <w:divBdr>
        <w:top w:val="none" w:sz="0" w:space="0" w:color="auto"/>
        <w:left w:val="none" w:sz="0" w:space="0" w:color="auto"/>
        <w:bottom w:val="none" w:sz="0" w:space="0" w:color="auto"/>
        <w:right w:val="none" w:sz="0" w:space="0" w:color="auto"/>
      </w:divBdr>
    </w:div>
    <w:div w:id="1845197938">
      <w:bodyDiv w:val="1"/>
      <w:marLeft w:val="0"/>
      <w:marRight w:val="0"/>
      <w:marTop w:val="0"/>
      <w:marBottom w:val="0"/>
      <w:divBdr>
        <w:top w:val="none" w:sz="0" w:space="0" w:color="auto"/>
        <w:left w:val="none" w:sz="0" w:space="0" w:color="auto"/>
        <w:bottom w:val="none" w:sz="0" w:space="0" w:color="auto"/>
        <w:right w:val="none" w:sz="0" w:space="0" w:color="auto"/>
      </w:divBdr>
    </w:div>
    <w:div w:id="1847984628">
      <w:bodyDiv w:val="1"/>
      <w:marLeft w:val="0"/>
      <w:marRight w:val="0"/>
      <w:marTop w:val="0"/>
      <w:marBottom w:val="0"/>
      <w:divBdr>
        <w:top w:val="none" w:sz="0" w:space="0" w:color="auto"/>
        <w:left w:val="none" w:sz="0" w:space="0" w:color="auto"/>
        <w:bottom w:val="none" w:sz="0" w:space="0" w:color="auto"/>
        <w:right w:val="none" w:sz="0" w:space="0" w:color="auto"/>
      </w:divBdr>
    </w:div>
    <w:div w:id="1849951515">
      <w:bodyDiv w:val="1"/>
      <w:marLeft w:val="0"/>
      <w:marRight w:val="0"/>
      <w:marTop w:val="0"/>
      <w:marBottom w:val="0"/>
      <w:divBdr>
        <w:top w:val="none" w:sz="0" w:space="0" w:color="auto"/>
        <w:left w:val="none" w:sz="0" w:space="0" w:color="auto"/>
        <w:bottom w:val="none" w:sz="0" w:space="0" w:color="auto"/>
        <w:right w:val="none" w:sz="0" w:space="0" w:color="auto"/>
      </w:divBdr>
    </w:div>
    <w:div w:id="1851140326">
      <w:bodyDiv w:val="1"/>
      <w:marLeft w:val="0"/>
      <w:marRight w:val="0"/>
      <w:marTop w:val="0"/>
      <w:marBottom w:val="0"/>
      <w:divBdr>
        <w:top w:val="none" w:sz="0" w:space="0" w:color="auto"/>
        <w:left w:val="none" w:sz="0" w:space="0" w:color="auto"/>
        <w:bottom w:val="none" w:sz="0" w:space="0" w:color="auto"/>
        <w:right w:val="none" w:sz="0" w:space="0" w:color="auto"/>
      </w:divBdr>
    </w:div>
    <w:div w:id="1851724015">
      <w:bodyDiv w:val="1"/>
      <w:marLeft w:val="0"/>
      <w:marRight w:val="0"/>
      <w:marTop w:val="0"/>
      <w:marBottom w:val="0"/>
      <w:divBdr>
        <w:top w:val="none" w:sz="0" w:space="0" w:color="auto"/>
        <w:left w:val="none" w:sz="0" w:space="0" w:color="auto"/>
        <w:bottom w:val="none" w:sz="0" w:space="0" w:color="auto"/>
        <w:right w:val="none" w:sz="0" w:space="0" w:color="auto"/>
      </w:divBdr>
      <w:divsChild>
        <w:div w:id="895704477">
          <w:marLeft w:val="0"/>
          <w:marRight w:val="0"/>
          <w:marTop w:val="0"/>
          <w:marBottom w:val="0"/>
          <w:divBdr>
            <w:top w:val="none" w:sz="0" w:space="0" w:color="auto"/>
            <w:left w:val="none" w:sz="0" w:space="0" w:color="auto"/>
            <w:bottom w:val="none" w:sz="0" w:space="0" w:color="auto"/>
            <w:right w:val="none" w:sz="0" w:space="0" w:color="auto"/>
          </w:divBdr>
          <w:divsChild>
            <w:div w:id="903104879">
              <w:marLeft w:val="0"/>
              <w:marRight w:val="0"/>
              <w:marTop w:val="0"/>
              <w:marBottom w:val="0"/>
              <w:divBdr>
                <w:top w:val="none" w:sz="0" w:space="0" w:color="auto"/>
                <w:left w:val="none" w:sz="0" w:space="0" w:color="auto"/>
                <w:bottom w:val="none" w:sz="0" w:space="0" w:color="auto"/>
                <w:right w:val="none" w:sz="0" w:space="0" w:color="auto"/>
              </w:divBdr>
              <w:divsChild>
                <w:div w:id="18881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31745">
          <w:marLeft w:val="0"/>
          <w:marRight w:val="0"/>
          <w:marTop w:val="0"/>
          <w:marBottom w:val="0"/>
          <w:divBdr>
            <w:top w:val="none" w:sz="0" w:space="0" w:color="auto"/>
            <w:left w:val="none" w:sz="0" w:space="0" w:color="auto"/>
            <w:bottom w:val="none" w:sz="0" w:space="0" w:color="auto"/>
            <w:right w:val="none" w:sz="0" w:space="0" w:color="auto"/>
          </w:divBdr>
          <w:divsChild>
            <w:div w:id="1126392745">
              <w:marLeft w:val="0"/>
              <w:marRight w:val="0"/>
              <w:marTop w:val="0"/>
              <w:marBottom w:val="0"/>
              <w:divBdr>
                <w:top w:val="none" w:sz="0" w:space="0" w:color="auto"/>
                <w:left w:val="none" w:sz="0" w:space="0" w:color="auto"/>
                <w:bottom w:val="none" w:sz="0" w:space="0" w:color="auto"/>
                <w:right w:val="none" w:sz="0" w:space="0" w:color="auto"/>
              </w:divBdr>
              <w:divsChild>
                <w:div w:id="1439567578">
                  <w:marLeft w:val="0"/>
                  <w:marRight w:val="0"/>
                  <w:marTop w:val="0"/>
                  <w:marBottom w:val="0"/>
                  <w:divBdr>
                    <w:top w:val="none" w:sz="0" w:space="0" w:color="auto"/>
                    <w:left w:val="none" w:sz="0" w:space="0" w:color="auto"/>
                    <w:bottom w:val="none" w:sz="0" w:space="0" w:color="auto"/>
                    <w:right w:val="none" w:sz="0" w:space="0" w:color="auto"/>
                  </w:divBdr>
                </w:div>
              </w:divsChild>
            </w:div>
            <w:div w:id="1143085350">
              <w:marLeft w:val="0"/>
              <w:marRight w:val="0"/>
              <w:marTop w:val="0"/>
              <w:marBottom w:val="0"/>
              <w:divBdr>
                <w:top w:val="none" w:sz="0" w:space="0" w:color="auto"/>
                <w:left w:val="none" w:sz="0" w:space="0" w:color="auto"/>
                <w:bottom w:val="none" w:sz="0" w:space="0" w:color="auto"/>
                <w:right w:val="none" w:sz="0" w:space="0" w:color="auto"/>
              </w:divBdr>
              <w:divsChild>
                <w:div w:id="4071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2562">
      <w:bodyDiv w:val="1"/>
      <w:marLeft w:val="0"/>
      <w:marRight w:val="0"/>
      <w:marTop w:val="0"/>
      <w:marBottom w:val="0"/>
      <w:divBdr>
        <w:top w:val="none" w:sz="0" w:space="0" w:color="auto"/>
        <w:left w:val="none" w:sz="0" w:space="0" w:color="auto"/>
        <w:bottom w:val="none" w:sz="0" w:space="0" w:color="auto"/>
        <w:right w:val="none" w:sz="0" w:space="0" w:color="auto"/>
      </w:divBdr>
    </w:div>
    <w:div w:id="1874264799">
      <w:bodyDiv w:val="1"/>
      <w:marLeft w:val="0"/>
      <w:marRight w:val="0"/>
      <w:marTop w:val="0"/>
      <w:marBottom w:val="0"/>
      <w:divBdr>
        <w:top w:val="none" w:sz="0" w:space="0" w:color="auto"/>
        <w:left w:val="none" w:sz="0" w:space="0" w:color="auto"/>
        <w:bottom w:val="none" w:sz="0" w:space="0" w:color="auto"/>
        <w:right w:val="none" w:sz="0" w:space="0" w:color="auto"/>
      </w:divBdr>
    </w:div>
    <w:div w:id="1878468836">
      <w:bodyDiv w:val="1"/>
      <w:marLeft w:val="0"/>
      <w:marRight w:val="0"/>
      <w:marTop w:val="0"/>
      <w:marBottom w:val="0"/>
      <w:divBdr>
        <w:top w:val="none" w:sz="0" w:space="0" w:color="auto"/>
        <w:left w:val="none" w:sz="0" w:space="0" w:color="auto"/>
        <w:bottom w:val="none" w:sz="0" w:space="0" w:color="auto"/>
        <w:right w:val="none" w:sz="0" w:space="0" w:color="auto"/>
      </w:divBdr>
    </w:div>
    <w:div w:id="1906914536">
      <w:bodyDiv w:val="1"/>
      <w:marLeft w:val="0"/>
      <w:marRight w:val="0"/>
      <w:marTop w:val="0"/>
      <w:marBottom w:val="0"/>
      <w:divBdr>
        <w:top w:val="none" w:sz="0" w:space="0" w:color="auto"/>
        <w:left w:val="none" w:sz="0" w:space="0" w:color="auto"/>
        <w:bottom w:val="none" w:sz="0" w:space="0" w:color="auto"/>
        <w:right w:val="none" w:sz="0" w:space="0" w:color="auto"/>
      </w:divBdr>
    </w:div>
    <w:div w:id="1914967927">
      <w:bodyDiv w:val="1"/>
      <w:marLeft w:val="0"/>
      <w:marRight w:val="0"/>
      <w:marTop w:val="0"/>
      <w:marBottom w:val="0"/>
      <w:divBdr>
        <w:top w:val="none" w:sz="0" w:space="0" w:color="auto"/>
        <w:left w:val="none" w:sz="0" w:space="0" w:color="auto"/>
        <w:bottom w:val="none" w:sz="0" w:space="0" w:color="auto"/>
        <w:right w:val="none" w:sz="0" w:space="0" w:color="auto"/>
      </w:divBdr>
    </w:div>
    <w:div w:id="1916744285">
      <w:bodyDiv w:val="1"/>
      <w:marLeft w:val="0"/>
      <w:marRight w:val="0"/>
      <w:marTop w:val="0"/>
      <w:marBottom w:val="0"/>
      <w:divBdr>
        <w:top w:val="none" w:sz="0" w:space="0" w:color="auto"/>
        <w:left w:val="none" w:sz="0" w:space="0" w:color="auto"/>
        <w:bottom w:val="none" w:sz="0" w:space="0" w:color="auto"/>
        <w:right w:val="none" w:sz="0" w:space="0" w:color="auto"/>
      </w:divBdr>
    </w:div>
    <w:div w:id="1927179603">
      <w:bodyDiv w:val="1"/>
      <w:marLeft w:val="0"/>
      <w:marRight w:val="0"/>
      <w:marTop w:val="0"/>
      <w:marBottom w:val="0"/>
      <w:divBdr>
        <w:top w:val="none" w:sz="0" w:space="0" w:color="auto"/>
        <w:left w:val="none" w:sz="0" w:space="0" w:color="auto"/>
        <w:bottom w:val="none" w:sz="0" w:space="0" w:color="auto"/>
        <w:right w:val="none" w:sz="0" w:space="0" w:color="auto"/>
      </w:divBdr>
    </w:div>
    <w:div w:id="1933659127">
      <w:bodyDiv w:val="1"/>
      <w:marLeft w:val="0"/>
      <w:marRight w:val="0"/>
      <w:marTop w:val="0"/>
      <w:marBottom w:val="0"/>
      <w:divBdr>
        <w:top w:val="none" w:sz="0" w:space="0" w:color="auto"/>
        <w:left w:val="none" w:sz="0" w:space="0" w:color="auto"/>
        <w:bottom w:val="none" w:sz="0" w:space="0" w:color="auto"/>
        <w:right w:val="none" w:sz="0" w:space="0" w:color="auto"/>
      </w:divBdr>
    </w:div>
    <w:div w:id="1934121702">
      <w:bodyDiv w:val="1"/>
      <w:marLeft w:val="0"/>
      <w:marRight w:val="0"/>
      <w:marTop w:val="0"/>
      <w:marBottom w:val="0"/>
      <w:divBdr>
        <w:top w:val="none" w:sz="0" w:space="0" w:color="auto"/>
        <w:left w:val="none" w:sz="0" w:space="0" w:color="auto"/>
        <w:bottom w:val="none" w:sz="0" w:space="0" w:color="auto"/>
        <w:right w:val="none" w:sz="0" w:space="0" w:color="auto"/>
      </w:divBdr>
    </w:div>
    <w:div w:id="1939479123">
      <w:bodyDiv w:val="1"/>
      <w:marLeft w:val="0"/>
      <w:marRight w:val="0"/>
      <w:marTop w:val="0"/>
      <w:marBottom w:val="0"/>
      <w:divBdr>
        <w:top w:val="none" w:sz="0" w:space="0" w:color="auto"/>
        <w:left w:val="none" w:sz="0" w:space="0" w:color="auto"/>
        <w:bottom w:val="none" w:sz="0" w:space="0" w:color="auto"/>
        <w:right w:val="none" w:sz="0" w:space="0" w:color="auto"/>
      </w:divBdr>
    </w:div>
    <w:div w:id="1945385061">
      <w:bodyDiv w:val="1"/>
      <w:marLeft w:val="0"/>
      <w:marRight w:val="0"/>
      <w:marTop w:val="0"/>
      <w:marBottom w:val="0"/>
      <w:divBdr>
        <w:top w:val="none" w:sz="0" w:space="0" w:color="auto"/>
        <w:left w:val="none" w:sz="0" w:space="0" w:color="auto"/>
        <w:bottom w:val="none" w:sz="0" w:space="0" w:color="auto"/>
        <w:right w:val="none" w:sz="0" w:space="0" w:color="auto"/>
      </w:divBdr>
    </w:div>
    <w:div w:id="1951429860">
      <w:bodyDiv w:val="1"/>
      <w:marLeft w:val="0"/>
      <w:marRight w:val="0"/>
      <w:marTop w:val="0"/>
      <w:marBottom w:val="0"/>
      <w:divBdr>
        <w:top w:val="none" w:sz="0" w:space="0" w:color="auto"/>
        <w:left w:val="none" w:sz="0" w:space="0" w:color="auto"/>
        <w:bottom w:val="none" w:sz="0" w:space="0" w:color="auto"/>
        <w:right w:val="none" w:sz="0" w:space="0" w:color="auto"/>
      </w:divBdr>
    </w:div>
    <w:div w:id="1959414875">
      <w:bodyDiv w:val="1"/>
      <w:marLeft w:val="0"/>
      <w:marRight w:val="0"/>
      <w:marTop w:val="0"/>
      <w:marBottom w:val="0"/>
      <w:divBdr>
        <w:top w:val="none" w:sz="0" w:space="0" w:color="auto"/>
        <w:left w:val="none" w:sz="0" w:space="0" w:color="auto"/>
        <w:bottom w:val="none" w:sz="0" w:space="0" w:color="auto"/>
        <w:right w:val="none" w:sz="0" w:space="0" w:color="auto"/>
      </w:divBdr>
    </w:div>
    <w:div w:id="1959869551">
      <w:bodyDiv w:val="1"/>
      <w:marLeft w:val="0"/>
      <w:marRight w:val="0"/>
      <w:marTop w:val="0"/>
      <w:marBottom w:val="0"/>
      <w:divBdr>
        <w:top w:val="none" w:sz="0" w:space="0" w:color="auto"/>
        <w:left w:val="none" w:sz="0" w:space="0" w:color="auto"/>
        <w:bottom w:val="none" w:sz="0" w:space="0" w:color="auto"/>
        <w:right w:val="none" w:sz="0" w:space="0" w:color="auto"/>
      </w:divBdr>
    </w:div>
    <w:div w:id="1961181896">
      <w:bodyDiv w:val="1"/>
      <w:marLeft w:val="0"/>
      <w:marRight w:val="0"/>
      <w:marTop w:val="0"/>
      <w:marBottom w:val="0"/>
      <w:divBdr>
        <w:top w:val="none" w:sz="0" w:space="0" w:color="auto"/>
        <w:left w:val="none" w:sz="0" w:space="0" w:color="auto"/>
        <w:bottom w:val="none" w:sz="0" w:space="0" w:color="auto"/>
        <w:right w:val="none" w:sz="0" w:space="0" w:color="auto"/>
      </w:divBdr>
    </w:div>
    <w:div w:id="1968659502">
      <w:bodyDiv w:val="1"/>
      <w:marLeft w:val="0"/>
      <w:marRight w:val="0"/>
      <w:marTop w:val="0"/>
      <w:marBottom w:val="0"/>
      <w:divBdr>
        <w:top w:val="none" w:sz="0" w:space="0" w:color="auto"/>
        <w:left w:val="none" w:sz="0" w:space="0" w:color="auto"/>
        <w:bottom w:val="none" w:sz="0" w:space="0" w:color="auto"/>
        <w:right w:val="none" w:sz="0" w:space="0" w:color="auto"/>
      </w:divBdr>
    </w:div>
    <w:div w:id="1970816963">
      <w:bodyDiv w:val="1"/>
      <w:marLeft w:val="0"/>
      <w:marRight w:val="0"/>
      <w:marTop w:val="0"/>
      <w:marBottom w:val="0"/>
      <w:divBdr>
        <w:top w:val="none" w:sz="0" w:space="0" w:color="auto"/>
        <w:left w:val="none" w:sz="0" w:space="0" w:color="auto"/>
        <w:bottom w:val="none" w:sz="0" w:space="0" w:color="auto"/>
        <w:right w:val="none" w:sz="0" w:space="0" w:color="auto"/>
      </w:divBdr>
    </w:div>
    <w:div w:id="1983457083">
      <w:bodyDiv w:val="1"/>
      <w:marLeft w:val="0"/>
      <w:marRight w:val="0"/>
      <w:marTop w:val="0"/>
      <w:marBottom w:val="0"/>
      <w:divBdr>
        <w:top w:val="none" w:sz="0" w:space="0" w:color="auto"/>
        <w:left w:val="none" w:sz="0" w:space="0" w:color="auto"/>
        <w:bottom w:val="none" w:sz="0" w:space="0" w:color="auto"/>
        <w:right w:val="none" w:sz="0" w:space="0" w:color="auto"/>
      </w:divBdr>
    </w:div>
    <w:div w:id="1984768153">
      <w:bodyDiv w:val="1"/>
      <w:marLeft w:val="0"/>
      <w:marRight w:val="0"/>
      <w:marTop w:val="0"/>
      <w:marBottom w:val="0"/>
      <w:divBdr>
        <w:top w:val="none" w:sz="0" w:space="0" w:color="auto"/>
        <w:left w:val="none" w:sz="0" w:space="0" w:color="auto"/>
        <w:bottom w:val="none" w:sz="0" w:space="0" w:color="auto"/>
        <w:right w:val="none" w:sz="0" w:space="0" w:color="auto"/>
      </w:divBdr>
    </w:div>
    <w:div w:id="1995180570">
      <w:bodyDiv w:val="1"/>
      <w:marLeft w:val="0"/>
      <w:marRight w:val="0"/>
      <w:marTop w:val="0"/>
      <w:marBottom w:val="0"/>
      <w:divBdr>
        <w:top w:val="none" w:sz="0" w:space="0" w:color="auto"/>
        <w:left w:val="none" w:sz="0" w:space="0" w:color="auto"/>
        <w:bottom w:val="none" w:sz="0" w:space="0" w:color="auto"/>
        <w:right w:val="none" w:sz="0" w:space="0" w:color="auto"/>
      </w:divBdr>
    </w:div>
    <w:div w:id="2003191421">
      <w:bodyDiv w:val="1"/>
      <w:marLeft w:val="0"/>
      <w:marRight w:val="0"/>
      <w:marTop w:val="0"/>
      <w:marBottom w:val="0"/>
      <w:divBdr>
        <w:top w:val="none" w:sz="0" w:space="0" w:color="auto"/>
        <w:left w:val="none" w:sz="0" w:space="0" w:color="auto"/>
        <w:bottom w:val="none" w:sz="0" w:space="0" w:color="auto"/>
        <w:right w:val="none" w:sz="0" w:space="0" w:color="auto"/>
      </w:divBdr>
    </w:div>
    <w:div w:id="2006782614">
      <w:bodyDiv w:val="1"/>
      <w:marLeft w:val="0"/>
      <w:marRight w:val="0"/>
      <w:marTop w:val="0"/>
      <w:marBottom w:val="0"/>
      <w:divBdr>
        <w:top w:val="none" w:sz="0" w:space="0" w:color="auto"/>
        <w:left w:val="none" w:sz="0" w:space="0" w:color="auto"/>
        <w:bottom w:val="none" w:sz="0" w:space="0" w:color="auto"/>
        <w:right w:val="none" w:sz="0" w:space="0" w:color="auto"/>
      </w:divBdr>
    </w:div>
    <w:div w:id="2012217719">
      <w:bodyDiv w:val="1"/>
      <w:marLeft w:val="0"/>
      <w:marRight w:val="0"/>
      <w:marTop w:val="0"/>
      <w:marBottom w:val="0"/>
      <w:divBdr>
        <w:top w:val="none" w:sz="0" w:space="0" w:color="auto"/>
        <w:left w:val="none" w:sz="0" w:space="0" w:color="auto"/>
        <w:bottom w:val="none" w:sz="0" w:space="0" w:color="auto"/>
        <w:right w:val="none" w:sz="0" w:space="0" w:color="auto"/>
      </w:divBdr>
    </w:div>
    <w:div w:id="2016415791">
      <w:bodyDiv w:val="1"/>
      <w:marLeft w:val="0"/>
      <w:marRight w:val="0"/>
      <w:marTop w:val="0"/>
      <w:marBottom w:val="0"/>
      <w:divBdr>
        <w:top w:val="none" w:sz="0" w:space="0" w:color="auto"/>
        <w:left w:val="none" w:sz="0" w:space="0" w:color="auto"/>
        <w:bottom w:val="none" w:sz="0" w:space="0" w:color="auto"/>
        <w:right w:val="none" w:sz="0" w:space="0" w:color="auto"/>
      </w:divBdr>
    </w:div>
    <w:div w:id="2016879554">
      <w:bodyDiv w:val="1"/>
      <w:marLeft w:val="0"/>
      <w:marRight w:val="0"/>
      <w:marTop w:val="0"/>
      <w:marBottom w:val="0"/>
      <w:divBdr>
        <w:top w:val="none" w:sz="0" w:space="0" w:color="auto"/>
        <w:left w:val="none" w:sz="0" w:space="0" w:color="auto"/>
        <w:bottom w:val="none" w:sz="0" w:space="0" w:color="auto"/>
        <w:right w:val="none" w:sz="0" w:space="0" w:color="auto"/>
      </w:divBdr>
    </w:div>
    <w:div w:id="2023043710">
      <w:bodyDiv w:val="1"/>
      <w:marLeft w:val="0"/>
      <w:marRight w:val="0"/>
      <w:marTop w:val="0"/>
      <w:marBottom w:val="0"/>
      <w:divBdr>
        <w:top w:val="none" w:sz="0" w:space="0" w:color="auto"/>
        <w:left w:val="none" w:sz="0" w:space="0" w:color="auto"/>
        <w:bottom w:val="none" w:sz="0" w:space="0" w:color="auto"/>
        <w:right w:val="none" w:sz="0" w:space="0" w:color="auto"/>
      </w:divBdr>
    </w:div>
    <w:div w:id="2023779563">
      <w:bodyDiv w:val="1"/>
      <w:marLeft w:val="0"/>
      <w:marRight w:val="0"/>
      <w:marTop w:val="0"/>
      <w:marBottom w:val="0"/>
      <w:divBdr>
        <w:top w:val="none" w:sz="0" w:space="0" w:color="auto"/>
        <w:left w:val="none" w:sz="0" w:space="0" w:color="auto"/>
        <w:bottom w:val="none" w:sz="0" w:space="0" w:color="auto"/>
        <w:right w:val="none" w:sz="0" w:space="0" w:color="auto"/>
      </w:divBdr>
    </w:div>
    <w:div w:id="2024361266">
      <w:bodyDiv w:val="1"/>
      <w:marLeft w:val="0"/>
      <w:marRight w:val="0"/>
      <w:marTop w:val="0"/>
      <w:marBottom w:val="0"/>
      <w:divBdr>
        <w:top w:val="none" w:sz="0" w:space="0" w:color="auto"/>
        <w:left w:val="none" w:sz="0" w:space="0" w:color="auto"/>
        <w:bottom w:val="none" w:sz="0" w:space="0" w:color="auto"/>
        <w:right w:val="none" w:sz="0" w:space="0" w:color="auto"/>
      </w:divBdr>
    </w:div>
    <w:div w:id="2025206306">
      <w:bodyDiv w:val="1"/>
      <w:marLeft w:val="0"/>
      <w:marRight w:val="0"/>
      <w:marTop w:val="0"/>
      <w:marBottom w:val="0"/>
      <w:divBdr>
        <w:top w:val="none" w:sz="0" w:space="0" w:color="auto"/>
        <w:left w:val="none" w:sz="0" w:space="0" w:color="auto"/>
        <w:bottom w:val="none" w:sz="0" w:space="0" w:color="auto"/>
        <w:right w:val="none" w:sz="0" w:space="0" w:color="auto"/>
      </w:divBdr>
    </w:div>
    <w:div w:id="2027975566">
      <w:bodyDiv w:val="1"/>
      <w:marLeft w:val="0"/>
      <w:marRight w:val="0"/>
      <w:marTop w:val="0"/>
      <w:marBottom w:val="0"/>
      <w:divBdr>
        <w:top w:val="none" w:sz="0" w:space="0" w:color="auto"/>
        <w:left w:val="none" w:sz="0" w:space="0" w:color="auto"/>
        <w:bottom w:val="none" w:sz="0" w:space="0" w:color="auto"/>
        <w:right w:val="none" w:sz="0" w:space="0" w:color="auto"/>
      </w:divBdr>
    </w:div>
    <w:div w:id="2044935715">
      <w:bodyDiv w:val="1"/>
      <w:marLeft w:val="0"/>
      <w:marRight w:val="0"/>
      <w:marTop w:val="0"/>
      <w:marBottom w:val="0"/>
      <w:divBdr>
        <w:top w:val="none" w:sz="0" w:space="0" w:color="auto"/>
        <w:left w:val="none" w:sz="0" w:space="0" w:color="auto"/>
        <w:bottom w:val="none" w:sz="0" w:space="0" w:color="auto"/>
        <w:right w:val="none" w:sz="0" w:space="0" w:color="auto"/>
      </w:divBdr>
    </w:div>
    <w:div w:id="2047410800">
      <w:bodyDiv w:val="1"/>
      <w:marLeft w:val="0"/>
      <w:marRight w:val="0"/>
      <w:marTop w:val="0"/>
      <w:marBottom w:val="0"/>
      <w:divBdr>
        <w:top w:val="none" w:sz="0" w:space="0" w:color="auto"/>
        <w:left w:val="none" w:sz="0" w:space="0" w:color="auto"/>
        <w:bottom w:val="none" w:sz="0" w:space="0" w:color="auto"/>
        <w:right w:val="none" w:sz="0" w:space="0" w:color="auto"/>
      </w:divBdr>
    </w:div>
    <w:div w:id="2047949555">
      <w:bodyDiv w:val="1"/>
      <w:marLeft w:val="0"/>
      <w:marRight w:val="0"/>
      <w:marTop w:val="0"/>
      <w:marBottom w:val="0"/>
      <w:divBdr>
        <w:top w:val="none" w:sz="0" w:space="0" w:color="auto"/>
        <w:left w:val="none" w:sz="0" w:space="0" w:color="auto"/>
        <w:bottom w:val="none" w:sz="0" w:space="0" w:color="auto"/>
        <w:right w:val="none" w:sz="0" w:space="0" w:color="auto"/>
      </w:divBdr>
    </w:div>
    <w:div w:id="2052000490">
      <w:bodyDiv w:val="1"/>
      <w:marLeft w:val="0"/>
      <w:marRight w:val="0"/>
      <w:marTop w:val="0"/>
      <w:marBottom w:val="0"/>
      <w:divBdr>
        <w:top w:val="none" w:sz="0" w:space="0" w:color="auto"/>
        <w:left w:val="none" w:sz="0" w:space="0" w:color="auto"/>
        <w:bottom w:val="none" w:sz="0" w:space="0" w:color="auto"/>
        <w:right w:val="none" w:sz="0" w:space="0" w:color="auto"/>
      </w:divBdr>
    </w:div>
    <w:div w:id="2054963053">
      <w:bodyDiv w:val="1"/>
      <w:marLeft w:val="0"/>
      <w:marRight w:val="0"/>
      <w:marTop w:val="0"/>
      <w:marBottom w:val="0"/>
      <w:divBdr>
        <w:top w:val="none" w:sz="0" w:space="0" w:color="auto"/>
        <w:left w:val="none" w:sz="0" w:space="0" w:color="auto"/>
        <w:bottom w:val="none" w:sz="0" w:space="0" w:color="auto"/>
        <w:right w:val="none" w:sz="0" w:space="0" w:color="auto"/>
      </w:divBdr>
    </w:div>
    <w:div w:id="2057510761">
      <w:bodyDiv w:val="1"/>
      <w:marLeft w:val="0"/>
      <w:marRight w:val="0"/>
      <w:marTop w:val="0"/>
      <w:marBottom w:val="0"/>
      <w:divBdr>
        <w:top w:val="none" w:sz="0" w:space="0" w:color="auto"/>
        <w:left w:val="none" w:sz="0" w:space="0" w:color="auto"/>
        <w:bottom w:val="none" w:sz="0" w:space="0" w:color="auto"/>
        <w:right w:val="none" w:sz="0" w:space="0" w:color="auto"/>
      </w:divBdr>
    </w:div>
    <w:div w:id="2061438004">
      <w:bodyDiv w:val="1"/>
      <w:marLeft w:val="0"/>
      <w:marRight w:val="0"/>
      <w:marTop w:val="0"/>
      <w:marBottom w:val="0"/>
      <w:divBdr>
        <w:top w:val="none" w:sz="0" w:space="0" w:color="auto"/>
        <w:left w:val="none" w:sz="0" w:space="0" w:color="auto"/>
        <w:bottom w:val="none" w:sz="0" w:space="0" w:color="auto"/>
        <w:right w:val="none" w:sz="0" w:space="0" w:color="auto"/>
      </w:divBdr>
    </w:div>
    <w:div w:id="2063862367">
      <w:bodyDiv w:val="1"/>
      <w:marLeft w:val="0"/>
      <w:marRight w:val="0"/>
      <w:marTop w:val="0"/>
      <w:marBottom w:val="0"/>
      <w:divBdr>
        <w:top w:val="none" w:sz="0" w:space="0" w:color="auto"/>
        <w:left w:val="none" w:sz="0" w:space="0" w:color="auto"/>
        <w:bottom w:val="none" w:sz="0" w:space="0" w:color="auto"/>
        <w:right w:val="none" w:sz="0" w:space="0" w:color="auto"/>
      </w:divBdr>
    </w:div>
    <w:div w:id="2072388969">
      <w:bodyDiv w:val="1"/>
      <w:marLeft w:val="0"/>
      <w:marRight w:val="0"/>
      <w:marTop w:val="0"/>
      <w:marBottom w:val="0"/>
      <w:divBdr>
        <w:top w:val="none" w:sz="0" w:space="0" w:color="auto"/>
        <w:left w:val="none" w:sz="0" w:space="0" w:color="auto"/>
        <w:bottom w:val="none" w:sz="0" w:space="0" w:color="auto"/>
        <w:right w:val="none" w:sz="0" w:space="0" w:color="auto"/>
      </w:divBdr>
    </w:div>
    <w:div w:id="2076391582">
      <w:bodyDiv w:val="1"/>
      <w:marLeft w:val="0"/>
      <w:marRight w:val="0"/>
      <w:marTop w:val="0"/>
      <w:marBottom w:val="0"/>
      <w:divBdr>
        <w:top w:val="none" w:sz="0" w:space="0" w:color="auto"/>
        <w:left w:val="none" w:sz="0" w:space="0" w:color="auto"/>
        <w:bottom w:val="none" w:sz="0" w:space="0" w:color="auto"/>
        <w:right w:val="none" w:sz="0" w:space="0" w:color="auto"/>
      </w:divBdr>
    </w:div>
    <w:div w:id="2084060071">
      <w:bodyDiv w:val="1"/>
      <w:marLeft w:val="0"/>
      <w:marRight w:val="0"/>
      <w:marTop w:val="0"/>
      <w:marBottom w:val="0"/>
      <w:divBdr>
        <w:top w:val="none" w:sz="0" w:space="0" w:color="auto"/>
        <w:left w:val="none" w:sz="0" w:space="0" w:color="auto"/>
        <w:bottom w:val="none" w:sz="0" w:space="0" w:color="auto"/>
        <w:right w:val="none" w:sz="0" w:space="0" w:color="auto"/>
      </w:divBdr>
    </w:div>
    <w:div w:id="2092072014">
      <w:bodyDiv w:val="1"/>
      <w:marLeft w:val="0"/>
      <w:marRight w:val="0"/>
      <w:marTop w:val="0"/>
      <w:marBottom w:val="0"/>
      <w:divBdr>
        <w:top w:val="none" w:sz="0" w:space="0" w:color="auto"/>
        <w:left w:val="none" w:sz="0" w:space="0" w:color="auto"/>
        <w:bottom w:val="none" w:sz="0" w:space="0" w:color="auto"/>
        <w:right w:val="none" w:sz="0" w:space="0" w:color="auto"/>
      </w:divBdr>
    </w:div>
    <w:div w:id="2093507609">
      <w:bodyDiv w:val="1"/>
      <w:marLeft w:val="0"/>
      <w:marRight w:val="0"/>
      <w:marTop w:val="0"/>
      <w:marBottom w:val="0"/>
      <w:divBdr>
        <w:top w:val="none" w:sz="0" w:space="0" w:color="auto"/>
        <w:left w:val="none" w:sz="0" w:space="0" w:color="auto"/>
        <w:bottom w:val="none" w:sz="0" w:space="0" w:color="auto"/>
        <w:right w:val="none" w:sz="0" w:space="0" w:color="auto"/>
      </w:divBdr>
    </w:div>
    <w:div w:id="2094812445">
      <w:bodyDiv w:val="1"/>
      <w:marLeft w:val="0"/>
      <w:marRight w:val="0"/>
      <w:marTop w:val="0"/>
      <w:marBottom w:val="0"/>
      <w:divBdr>
        <w:top w:val="none" w:sz="0" w:space="0" w:color="auto"/>
        <w:left w:val="none" w:sz="0" w:space="0" w:color="auto"/>
        <w:bottom w:val="none" w:sz="0" w:space="0" w:color="auto"/>
        <w:right w:val="none" w:sz="0" w:space="0" w:color="auto"/>
      </w:divBdr>
    </w:div>
    <w:div w:id="2095280420">
      <w:bodyDiv w:val="1"/>
      <w:marLeft w:val="0"/>
      <w:marRight w:val="0"/>
      <w:marTop w:val="0"/>
      <w:marBottom w:val="0"/>
      <w:divBdr>
        <w:top w:val="none" w:sz="0" w:space="0" w:color="auto"/>
        <w:left w:val="none" w:sz="0" w:space="0" w:color="auto"/>
        <w:bottom w:val="none" w:sz="0" w:space="0" w:color="auto"/>
        <w:right w:val="none" w:sz="0" w:space="0" w:color="auto"/>
      </w:divBdr>
    </w:div>
    <w:div w:id="2102531018">
      <w:bodyDiv w:val="1"/>
      <w:marLeft w:val="0"/>
      <w:marRight w:val="0"/>
      <w:marTop w:val="0"/>
      <w:marBottom w:val="0"/>
      <w:divBdr>
        <w:top w:val="none" w:sz="0" w:space="0" w:color="auto"/>
        <w:left w:val="none" w:sz="0" w:space="0" w:color="auto"/>
        <w:bottom w:val="none" w:sz="0" w:space="0" w:color="auto"/>
        <w:right w:val="none" w:sz="0" w:space="0" w:color="auto"/>
      </w:divBdr>
    </w:div>
    <w:div w:id="2106489773">
      <w:bodyDiv w:val="1"/>
      <w:marLeft w:val="0"/>
      <w:marRight w:val="0"/>
      <w:marTop w:val="0"/>
      <w:marBottom w:val="0"/>
      <w:divBdr>
        <w:top w:val="none" w:sz="0" w:space="0" w:color="auto"/>
        <w:left w:val="none" w:sz="0" w:space="0" w:color="auto"/>
        <w:bottom w:val="none" w:sz="0" w:space="0" w:color="auto"/>
        <w:right w:val="none" w:sz="0" w:space="0" w:color="auto"/>
      </w:divBdr>
    </w:div>
    <w:div w:id="2109037515">
      <w:bodyDiv w:val="1"/>
      <w:marLeft w:val="0"/>
      <w:marRight w:val="0"/>
      <w:marTop w:val="0"/>
      <w:marBottom w:val="0"/>
      <w:divBdr>
        <w:top w:val="none" w:sz="0" w:space="0" w:color="auto"/>
        <w:left w:val="none" w:sz="0" w:space="0" w:color="auto"/>
        <w:bottom w:val="none" w:sz="0" w:space="0" w:color="auto"/>
        <w:right w:val="none" w:sz="0" w:space="0" w:color="auto"/>
      </w:divBdr>
    </w:div>
    <w:div w:id="2111706000">
      <w:bodyDiv w:val="1"/>
      <w:marLeft w:val="0"/>
      <w:marRight w:val="0"/>
      <w:marTop w:val="0"/>
      <w:marBottom w:val="0"/>
      <w:divBdr>
        <w:top w:val="none" w:sz="0" w:space="0" w:color="auto"/>
        <w:left w:val="none" w:sz="0" w:space="0" w:color="auto"/>
        <w:bottom w:val="none" w:sz="0" w:space="0" w:color="auto"/>
        <w:right w:val="none" w:sz="0" w:space="0" w:color="auto"/>
      </w:divBdr>
      <w:divsChild>
        <w:div w:id="1220478399">
          <w:marLeft w:val="0"/>
          <w:marRight w:val="0"/>
          <w:marTop w:val="0"/>
          <w:marBottom w:val="0"/>
          <w:divBdr>
            <w:top w:val="none" w:sz="0" w:space="0" w:color="auto"/>
            <w:left w:val="none" w:sz="0" w:space="0" w:color="auto"/>
            <w:bottom w:val="none" w:sz="0" w:space="0" w:color="auto"/>
            <w:right w:val="none" w:sz="0" w:space="0" w:color="auto"/>
          </w:divBdr>
        </w:div>
      </w:divsChild>
    </w:div>
    <w:div w:id="2113283219">
      <w:bodyDiv w:val="1"/>
      <w:marLeft w:val="0"/>
      <w:marRight w:val="0"/>
      <w:marTop w:val="0"/>
      <w:marBottom w:val="0"/>
      <w:divBdr>
        <w:top w:val="none" w:sz="0" w:space="0" w:color="auto"/>
        <w:left w:val="none" w:sz="0" w:space="0" w:color="auto"/>
        <w:bottom w:val="none" w:sz="0" w:space="0" w:color="auto"/>
        <w:right w:val="none" w:sz="0" w:space="0" w:color="auto"/>
      </w:divBdr>
    </w:div>
    <w:div w:id="2136482480">
      <w:bodyDiv w:val="1"/>
      <w:marLeft w:val="0"/>
      <w:marRight w:val="0"/>
      <w:marTop w:val="0"/>
      <w:marBottom w:val="0"/>
      <w:divBdr>
        <w:top w:val="none" w:sz="0" w:space="0" w:color="auto"/>
        <w:left w:val="none" w:sz="0" w:space="0" w:color="auto"/>
        <w:bottom w:val="none" w:sz="0" w:space="0" w:color="auto"/>
        <w:right w:val="none" w:sz="0" w:space="0" w:color="auto"/>
      </w:divBdr>
    </w:div>
    <w:div w:id="2137289375">
      <w:bodyDiv w:val="1"/>
      <w:marLeft w:val="0"/>
      <w:marRight w:val="0"/>
      <w:marTop w:val="0"/>
      <w:marBottom w:val="0"/>
      <w:divBdr>
        <w:top w:val="none" w:sz="0" w:space="0" w:color="auto"/>
        <w:left w:val="none" w:sz="0" w:space="0" w:color="auto"/>
        <w:bottom w:val="none" w:sz="0" w:space="0" w:color="auto"/>
        <w:right w:val="none" w:sz="0" w:space="0" w:color="auto"/>
      </w:divBdr>
      <w:divsChild>
        <w:div w:id="1534346925">
          <w:marLeft w:val="0"/>
          <w:marRight w:val="0"/>
          <w:marTop w:val="0"/>
          <w:marBottom w:val="0"/>
          <w:divBdr>
            <w:top w:val="none" w:sz="0" w:space="0" w:color="auto"/>
            <w:left w:val="none" w:sz="0" w:space="0" w:color="auto"/>
            <w:bottom w:val="none" w:sz="0" w:space="0" w:color="auto"/>
            <w:right w:val="none" w:sz="0" w:space="0" w:color="auto"/>
          </w:divBdr>
          <w:divsChild>
            <w:div w:id="902718650">
              <w:marLeft w:val="-150"/>
              <w:marRight w:val="-150"/>
              <w:marTop w:val="0"/>
              <w:marBottom w:val="0"/>
              <w:divBdr>
                <w:top w:val="none" w:sz="0" w:space="0" w:color="auto"/>
                <w:left w:val="none" w:sz="0" w:space="0" w:color="auto"/>
                <w:bottom w:val="none" w:sz="0" w:space="0" w:color="auto"/>
                <w:right w:val="none" w:sz="0" w:space="0" w:color="auto"/>
              </w:divBdr>
              <w:divsChild>
                <w:div w:id="1903519329">
                  <w:marLeft w:val="0"/>
                  <w:marRight w:val="0"/>
                  <w:marTop w:val="0"/>
                  <w:marBottom w:val="0"/>
                  <w:divBdr>
                    <w:top w:val="none" w:sz="0" w:space="0" w:color="auto"/>
                    <w:left w:val="none" w:sz="0" w:space="0" w:color="auto"/>
                    <w:bottom w:val="none" w:sz="0" w:space="0" w:color="auto"/>
                    <w:right w:val="none" w:sz="0" w:space="0" w:color="auto"/>
                  </w:divBdr>
                  <w:divsChild>
                    <w:div w:id="190436640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1591914">
          <w:marLeft w:val="0"/>
          <w:marRight w:val="0"/>
          <w:marTop w:val="0"/>
          <w:marBottom w:val="0"/>
          <w:divBdr>
            <w:top w:val="none" w:sz="0" w:space="0" w:color="auto"/>
            <w:left w:val="none" w:sz="0" w:space="0" w:color="auto"/>
            <w:bottom w:val="none" w:sz="0" w:space="0" w:color="auto"/>
            <w:right w:val="none" w:sz="0" w:space="0" w:color="auto"/>
          </w:divBdr>
          <w:divsChild>
            <w:div w:id="187303567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138836243">
      <w:bodyDiv w:val="1"/>
      <w:marLeft w:val="0"/>
      <w:marRight w:val="0"/>
      <w:marTop w:val="0"/>
      <w:marBottom w:val="0"/>
      <w:divBdr>
        <w:top w:val="none" w:sz="0" w:space="0" w:color="auto"/>
        <w:left w:val="none" w:sz="0" w:space="0" w:color="auto"/>
        <w:bottom w:val="none" w:sz="0" w:space="0" w:color="auto"/>
        <w:right w:val="none" w:sz="0" w:space="0" w:color="auto"/>
      </w:divBdr>
    </w:div>
    <w:div w:id="21449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hpublishinggroup.com/product/autopsy-of-a-deceased-church-2/autopsy-of-a-deceased-church/" TargetMode="External"/><Relationship Id="rId18" Type="http://schemas.openxmlformats.org/officeDocument/2006/relationships/image" Target="media/image6.png"/><Relationship Id="rId26" Type="http://schemas.openxmlformats.org/officeDocument/2006/relationships/hyperlink" Target="mailto:prayer@zwingli.org" TargetMode="External"/><Relationship Id="rId39" Type="http://schemas.openxmlformats.org/officeDocument/2006/relationships/footer" Target="footer1.xml"/><Relationship Id="rId21" Type="http://schemas.openxmlformats.org/officeDocument/2006/relationships/hyperlink" Target="https://zwingli.org/donate" TargetMode="External"/><Relationship Id="rId34" Type="http://schemas.openxmlformats.org/officeDocument/2006/relationships/hyperlink" Target="mailto:office@zwingli.org"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dellowines.com/" TargetMode="External"/><Relationship Id="rId20" Type="http://schemas.openxmlformats.org/officeDocument/2006/relationships/image" Target="media/image8.png"/><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pilgrimpress.com/products/where-the-edge-gathers-a-theology-of-radical-inclusion-flunder" TargetMode="External"/><Relationship Id="rId24" Type="http://schemas.openxmlformats.org/officeDocument/2006/relationships/image" Target="media/image10.jpe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latino.si.edu/learn/teaching-and-learning-resources/hispanic-heritage-month-resources" TargetMode="External"/><Relationship Id="rId14" Type="http://schemas.openxmlformats.org/officeDocument/2006/relationships/image" Target="media/image3.jpeg"/><Relationship Id="rId22" Type="http://schemas.openxmlformats.org/officeDocument/2006/relationships/hyperlink" Target="https://zwingli.org/wp-content/uploads/2024/04/eftform.pdf"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8.png"/><Relationship Id="rId43" Type="http://schemas.microsoft.com/office/2020/10/relationships/intelligence" Target="intelligence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newharbinger.com/9781684032709/the-racial-healing-handbook/" TargetMode="Externa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hyperlink" Target="http://www.zwingli.org" TargetMode="External"/><Relationship Id="rId38"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monthly%20mailing%20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6198E-5B57-4F7E-BB22-13A21162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monthly mailing format.dot</Template>
  <TotalTime>22</TotalTime>
  <Pages>23</Pages>
  <Words>3454</Words>
  <Characters>19691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Preferred Company</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Zwingli Church Office</cp:lastModifiedBy>
  <cp:revision>3</cp:revision>
  <cp:lastPrinted>2026-08-26T14:49:00Z</cp:lastPrinted>
  <dcterms:created xsi:type="dcterms:W3CDTF">2026-08-26T14:50:00Z</dcterms:created>
  <dcterms:modified xsi:type="dcterms:W3CDTF">2026-08-26T14:50:00Z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26f10f3e7b7a849574291a4cee05e6fb52774c574475c1269655d846075f1a71</vt:lpwstr>
  </property>
</Properties>
</file>